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C9163" w14:textId="0452AC2F" w:rsidR="00DF4E9A" w:rsidRPr="002A2915" w:rsidRDefault="001173C8" w:rsidP="00326995">
      <w:pPr>
        <w:pStyle w:val="PulloutText"/>
        <w:rPr>
          <w:color w:val="FFFFFF" w:themeColor="background1"/>
          <w:sz w:val="36"/>
          <w:szCs w:val="36"/>
        </w:rPr>
        <w:sectPr w:rsidR="00DF4E9A" w:rsidRPr="002A2915" w:rsidSect="007707DF">
          <w:headerReference w:type="default" r:id="rId11"/>
          <w:footerReference w:type="even" r:id="rId12"/>
          <w:footerReference w:type="default" r:id="rId13"/>
          <w:pgSz w:w="11900" w:h="16840"/>
          <w:pgMar w:top="6379" w:right="1134" w:bottom="1134" w:left="1134" w:header="709" w:footer="709" w:gutter="0"/>
          <w:cols w:space="708"/>
          <w:docGrid w:linePitch="360"/>
        </w:sectPr>
      </w:pPr>
      <w:r>
        <w:rPr>
          <w:noProof/>
        </w:rPr>
        <w:pict w14:anchorId="145B0EC7">
          <v:shapetype id="_x0000_t202" coordsize="21600,21600" o:spt="202" path="m,l,21600r21600,l21600,xe">
            <v:stroke joinstyle="miter"/>
            <v:path gradientshapeok="t" o:connecttype="rect"/>
          </v:shapetype>
          <v:shape id="Text Box 10" o:spid="_x0000_s1036" type="#_x0000_t202" style="position:absolute;margin-left:161.55pt;margin-top:23.05pt;width:358.2pt;height:35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" filled="f" stroked="f" strokeweight=".5pt">
            <v:textbox inset="0,0">
              <w:txbxContent>
                <w:p w14:paraId="44F16A5D" w14:textId="77777777" w:rsidR="00680776" w:rsidRDefault="00680776" w:rsidP="00680776">
                  <w:pPr>
                    <w:pStyle w:val="BodyCopy"/>
                    <w:rPr>
                      <w:sz w:val="18"/>
                      <w:szCs w:val="20"/>
                    </w:rPr>
                  </w:pPr>
                  <w:r w:rsidRPr="00DD2F3F">
                    <w:rPr>
                      <w:sz w:val="18"/>
                      <w:szCs w:val="20"/>
                    </w:rPr>
                    <w:t xml:space="preserve">Welcome to the </w:t>
                  </w:r>
                  <w:r>
                    <w:rPr>
                      <w:sz w:val="18"/>
                      <w:szCs w:val="20"/>
                    </w:rPr>
                    <w:t>Winter</w:t>
                  </w:r>
                  <w:r w:rsidRPr="00DD2F3F">
                    <w:rPr>
                      <w:sz w:val="18"/>
                      <w:szCs w:val="20"/>
                    </w:rPr>
                    <w:t xml:space="preserve"> edition of our newsletter. </w:t>
                  </w:r>
                  <w:r>
                    <w:rPr>
                      <w:sz w:val="18"/>
                      <w:szCs w:val="20"/>
                    </w:rPr>
                    <w:t xml:space="preserve">In these uncertain times, I would like to extend my gratitude to our insurer customers and stakeholders who have so quickly responded to the ‘new normal’ of virtual desktop cedant reviews and stakeholder meetings. </w:t>
                  </w:r>
                </w:p>
                <w:p w14:paraId="7C8A3FB6" w14:textId="77777777" w:rsidR="00680776" w:rsidRDefault="00680776" w:rsidP="00680776">
                  <w:pPr>
                    <w:pStyle w:val="BodyCopy"/>
                    <w:rPr>
                      <w:sz w:val="18"/>
                      <w:szCs w:val="20"/>
                    </w:rPr>
                  </w:pPr>
                  <w:r>
                    <w:rPr>
                      <w:sz w:val="18"/>
                      <w:szCs w:val="20"/>
                    </w:rPr>
                    <w:t xml:space="preserve">I am pleased to welcome the Government’s reappointment of Ian Carson AM as ARPC Chair, Robin Low as </w:t>
                  </w:r>
                  <w:proofErr w:type="gramStart"/>
                  <w:r>
                    <w:rPr>
                      <w:sz w:val="18"/>
                      <w:szCs w:val="20"/>
                    </w:rPr>
                    <w:t>Member</w:t>
                  </w:r>
                  <w:proofErr w:type="gramEnd"/>
                  <w:r>
                    <w:rPr>
                      <w:sz w:val="18"/>
                      <w:szCs w:val="20"/>
                    </w:rPr>
                    <w:t xml:space="preserve"> and the appointment of Maria Fernandez PSM as a new Member. Maria has extensive Government experience and a deep understanding of the terrorism threat. ARPC is fortunate to be able to attract and retain such high </w:t>
                  </w:r>
                  <w:proofErr w:type="spellStart"/>
                  <w:r>
                    <w:rPr>
                      <w:sz w:val="18"/>
                      <w:szCs w:val="20"/>
                    </w:rPr>
                    <w:t>calibre</w:t>
                  </w:r>
                  <w:proofErr w:type="spellEnd"/>
                  <w:r>
                    <w:rPr>
                      <w:sz w:val="18"/>
                      <w:szCs w:val="20"/>
                    </w:rPr>
                    <w:t xml:space="preserve"> Board members. </w:t>
                  </w:r>
                </w:p>
                <w:p w14:paraId="5EBB165C" w14:textId="77777777" w:rsidR="00680776" w:rsidRPr="00DD2F3F" w:rsidRDefault="00680776" w:rsidP="00680776">
                  <w:pPr>
                    <w:pStyle w:val="BodyCopy"/>
                    <w:rPr>
                      <w:sz w:val="18"/>
                      <w:szCs w:val="20"/>
                    </w:rPr>
                  </w:pPr>
                  <w:r>
                    <w:rPr>
                      <w:sz w:val="18"/>
                      <w:szCs w:val="20"/>
                    </w:rPr>
                    <w:t xml:space="preserve">ARPC has launched the first in a series of new website designs, a project which will significantly enhance our communication with customers and stakeholders. </w:t>
                  </w:r>
                </w:p>
                <w:p w14:paraId="4A55C154" w14:textId="1C709245" w:rsidR="00680776" w:rsidRDefault="00680776" w:rsidP="00680776">
                  <w:pPr>
                    <w:pStyle w:val="BodyCopy"/>
                    <w:rPr>
                      <w:sz w:val="18"/>
                      <w:szCs w:val="20"/>
                    </w:rPr>
                  </w:pPr>
                  <w:r>
                    <w:rPr>
                      <w:sz w:val="18"/>
                      <w:szCs w:val="20"/>
                    </w:rPr>
                    <w:t xml:space="preserve">Work on the HB-188 </w:t>
                  </w:r>
                  <w:r w:rsidRPr="00601471">
                    <w:rPr>
                      <w:sz w:val="18"/>
                      <w:szCs w:val="20"/>
                    </w:rPr>
                    <w:t>Handbook</w:t>
                  </w:r>
                  <w:r>
                    <w:rPr>
                      <w:i/>
                      <w:iCs/>
                      <w:sz w:val="18"/>
                      <w:szCs w:val="20"/>
                    </w:rPr>
                    <w:t xml:space="preserve"> </w:t>
                  </w:r>
                  <w:r>
                    <w:rPr>
                      <w:sz w:val="18"/>
                      <w:szCs w:val="20"/>
                    </w:rPr>
                    <w:t xml:space="preserve">with Standards Australia is </w:t>
                  </w:r>
                  <w:r w:rsidR="00491DE1">
                    <w:rPr>
                      <w:sz w:val="18"/>
                      <w:szCs w:val="20"/>
                    </w:rPr>
                    <w:t>progressing well</w:t>
                  </w:r>
                  <w:r>
                    <w:rPr>
                      <w:sz w:val="18"/>
                      <w:szCs w:val="20"/>
                    </w:rPr>
                    <w:t>. Following the Public Comment phase and the integration of feedback into the draft, ARPC will plan a launch of the Handbook to insurers and property owners</w:t>
                  </w:r>
                  <w:r w:rsidR="00915722">
                    <w:rPr>
                      <w:sz w:val="18"/>
                      <w:szCs w:val="20"/>
                    </w:rPr>
                    <w:t xml:space="preserve">. </w:t>
                  </w:r>
                </w:p>
                <w:p w14:paraId="56E6A1A9" w14:textId="77777777" w:rsidR="00680776" w:rsidRDefault="00680776" w:rsidP="00680776">
                  <w:pPr>
                    <w:pStyle w:val="BodyCopy"/>
                    <w:rPr>
                      <w:sz w:val="18"/>
                      <w:szCs w:val="20"/>
                    </w:rPr>
                  </w:pPr>
                  <w:r>
                    <w:rPr>
                      <w:sz w:val="18"/>
                      <w:szCs w:val="20"/>
                    </w:rPr>
                    <w:t>Despite the difficulties presented to us during this time, ARPC remains well-positioned to deliver on its purpose in the event of a Declared Terrorism Incident.</w:t>
                  </w:r>
                </w:p>
                <w:p w14:paraId="02C35A20" w14:textId="77777777" w:rsidR="00352711" w:rsidRPr="00433078" w:rsidRDefault="00352711" w:rsidP="00433078">
                  <w:pPr>
                    <w:pStyle w:val="BodyCopy"/>
                  </w:pPr>
                </w:p>
              </w:txbxContent>
            </v:textbox>
          </v:shape>
        </w:pict>
      </w:r>
      <w:r>
        <w:rPr>
          <w:noProof/>
        </w:rPr>
        <w:pict w14:anchorId="0C4DC634">
          <v:shape id="Text Box 2" o:spid="_x0000_s1035" type="#_x0000_t202" style="position:absolute;margin-left:381.6pt;margin-top:-92.65pt;width:143.2pt;height:2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" fillcolor="white [3201]" stroked="f" strokeweight=".5pt">
            <v:textbox>
              <w:txbxContent>
                <w:p w14:paraId="13840AD9" w14:textId="5B5B5676" w:rsidR="00326995" w:rsidRPr="00895849" w:rsidRDefault="001D0E6D" w:rsidP="00895849">
                  <w:pPr>
                    <w:pStyle w:val="ContentsBox"/>
                    <w:jc w:val="right"/>
                  </w:pPr>
                  <w:r>
                    <w:t>JUNE</w:t>
                  </w:r>
                  <w:r w:rsidR="00864A06">
                    <w:t xml:space="preserve"> 20</w:t>
                  </w:r>
                  <w:r>
                    <w:t>20</w:t>
                  </w:r>
                </w:p>
              </w:txbxContent>
            </v:textbox>
          </v:shape>
        </w:pict>
      </w:r>
      <w:r>
        <w:rPr>
          <w:noProof/>
        </w:rPr>
        <w:pict w14:anchorId="17688FA0">
          <v:shape id="Text Box 9" o:spid="_x0000_s1034" type="#_x0000_t202" style="position:absolute;margin-left:-10.9pt;margin-top:-28.75pt;width:140.6pt;height:40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0DB1C393" w14:textId="023084EC" w:rsidR="00716617" w:rsidRPr="000B1CDB" w:rsidRDefault="00716617" w:rsidP="00716617">
                  <w:pPr>
                    <w:pStyle w:val="ContentsBox"/>
                    <w:rPr>
                      <w:bCs/>
                      <w:color w:val="141313" w:themeColor="text1"/>
                    </w:rPr>
                  </w:pPr>
                  <w:r w:rsidRPr="000B1CDB">
                    <w:rPr>
                      <w:bCs/>
                      <w:color w:val="141313" w:themeColor="text1"/>
                    </w:rPr>
                    <w:t xml:space="preserve">ARPC </w:t>
                  </w:r>
                  <w:r w:rsidR="001173C8">
                    <w:rPr>
                      <w:bCs/>
                      <w:color w:val="141313" w:themeColor="text1"/>
                    </w:rPr>
                    <w:t>W</w:t>
                  </w:r>
                  <w:r w:rsidRPr="000B1CDB">
                    <w:rPr>
                      <w:bCs/>
                      <w:color w:val="141313" w:themeColor="text1"/>
                    </w:rPr>
                    <w:t xml:space="preserve">elcomes </w:t>
                  </w:r>
                  <w:r w:rsidR="001173C8">
                    <w:rPr>
                      <w:bCs/>
                      <w:color w:val="141313" w:themeColor="text1"/>
                    </w:rPr>
                    <w:t>N</w:t>
                  </w:r>
                  <w:r w:rsidRPr="000B1CDB">
                    <w:rPr>
                      <w:bCs/>
                      <w:color w:val="141313" w:themeColor="text1"/>
                    </w:rPr>
                    <w:t xml:space="preserve">ew Board </w:t>
                  </w:r>
                  <w:r w:rsidR="001173C8">
                    <w:rPr>
                      <w:bCs/>
                      <w:color w:val="141313" w:themeColor="text1"/>
                    </w:rPr>
                    <w:t>A</w:t>
                  </w:r>
                  <w:r w:rsidRPr="000B1CDB">
                    <w:rPr>
                      <w:bCs/>
                      <w:color w:val="141313" w:themeColor="text1"/>
                    </w:rPr>
                    <w:t>ppointments</w:t>
                  </w:r>
                </w:p>
                <w:p w14:paraId="77A8A0A3" w14:textId="3F313B7F" w:rsidR="00716617" w:rsidRPr="000B1CDB" w:rsidRDefault="00716617" w:rsidP="00716617">
                  <w:pPr>
                    <w:pStyle w:val="ContentsBox"/>
                    <w:rPr>
                      <w:bCs/>
                      <w:color w:val="141313" w:themeColor="text1"/>
                    </w:rPr>
                  </w:pPr>
                  <w:r w:rsidRPr="000B1CDB">
                    <w:rPr>
                      <w:bCs/>
                      <w:color w:val="141313" w:themeColor="text1"/>
                    </w:rPr>
                    <w:t xml:space="preserve">HB-188 </w:t>
                  </w:r>
                  <w:r w:rsidR="001173C8">
                    <w:rPr>
                      <w:bCs/>
                      <w:color w:val="141313" w:themeColor="text1"/>
                    </w:rPr>
                    <w:t>N</w:t>
                  </w:r>
                  <w:r w:rsidRPr="000B1CDB">
                    <w:rPr>
                      <w:bCs/>
                      <w:color w:val="141313" w:themeColor="text1"/>
                    </w:rPr>
                    <w:t>ear</w:t>
                  </w:r>
                  <w:r>
                    <w:rPr>
                      <w:bCs/>
                      <w:color w:val="141313" w:themeColor="text1"/>
                    </w:rPr>
                    <w:t>s</w:t>
                  </w:r>
                  <w:r w:rsidRPr="000B1CDB">
                    <w:rPr>
                      <w:bCs/>
                      <w:color w:val="141313" w:themeColor="text1"/>
                    </w:rPr>
                    <w:t xml:space="preserve"> </w:t>
                  </w:r>
                  <w:r w:rsidR="001173C8">
                    <w:rPr>
                      <w:bCs/>
                      <w:color w:val="141313" w:themeColor="text1"/>
                    </w:rPr>
                    <w:t>C</w:t>
                  </w:r>
                  <w:r w:rsidRPr="000B1CDB">
                    <w:rPr>
                      <w:bCs/>
                      <w:color w:val="141313" w:themeColor="text1"/>
                    </w:rPr>
                    <w:t xml:space="preserve">ompletion </w:t>
                  </w:r>
                </w:p>
                <w:p w14:paraId="1B277CEF" w14:textId="77777777" w:rsidR="00716617" w:rsidRPr="000B1CDB" w:rsidRDefault="00716617" w:rsidP="00716617">
                  <w:pPr>
                    <w:pStyle w:val="ContentsBox"/>
                    <w:rPr>
                      <w:bCs/>
                      <w:color w:val="141313" w:themeColor="text1"/>
                    </w:rPr>
                  </w:pPr>
                  <w:r w:rsidRPr="000B1CDB">
                    <w:rPr>
                      <w:bCs/>
                      <w:color w:val="141313" w:themeColor="text1"/>
                    </w:rPr>
                    <w:t>G</w:t>
                  </w:r>
                  <w:r>
                    <w:rPr>
                      <w:bCs/>
                      <w:color w:val="141313" w:themeColor="text1"/>
                    </w:rPr>
                    <w:t>aps</w:t>
                  </w:r>
                  <w:r w:rsidRPr="000B1CDB">
                    <w:rPr>
                      <w:bCs/>
                      <w:color w:val="141313" w:themeColor="text1"/>
                    </w:rPr>
                    <w:t xml:space="preserve"> Paper</w:t>
                  </w:r>
                  <w:r>
                    <w:rPr>
                      <w:bCs/>
                      <w:color w:val="141313" w:themeColor="text1"/>
                    </w:rPr>
                    <w:t xml:space="preserve"> </w:t>
                  </w:r>
                </w:p>
                <w:p w14:paraId="54F0B012" w14:textId="77777777" w:rsidR="00716617" w:rsidRPr="000B1CDB" w:rsidRDefault="00716617" w:rsidP="00716617">
                  <w:pPr>
                    <w:pStyle w:val="ContentsBox"/>
                    <w:rPr>
                      <w:bCs/>
                      <w:color w:val="141313" w:themeColor="text1"/>
                    </w:rPr>
                  </w:pPr>
                  <w:r w:rsidRPr="000B1CDB">
                    <w:rPr>
                      <w:bCs/>
                      <w:color w:val="141313" w:themeColor="text1"/>
                    </w:rPr>
                    <w:t xml:space="preserve">Website </w:t>
                  </w:r>
                  <w:r>
                    <w:rPr>
                      <w:bCs/>
                      <w:color w:val="141313" w:themeColor="text1"/>
                    </w:rPr>
                    <w:t>R</w:t>
                  </w:r>
                  <w:r w:rsidRPr="000B1CDB">
                    <w:rPr>
                      <w:bCs/>
                      <w:color w:val="141313" w:themeColor="text1"/>
                    </w:rPr>
                    <w:t>e</w:t>
                  </w:r>
                  <w:r>
                    <w:rPr>
                      <w:bCs/>
                      <w:color w:val="141313" w:themeColor="text1"/>
                    </w:rPr>
                    <w:t>fresh</w:t>
                  </w:r>
                </w:p>
                <w:p w14:paraId="309F74D0" w14:textId="77777777" w:rsidR="00716617" w:rsidRPr="000B1CDB" w:rsidRDefault="00716617" w:rsidP="00716617">
                  <w:pPr>
                    <w:pStyle w:val="ContentsBox"/>
                    <w:rPr>
                      <w:bCs/>
                      <w:color w:val="141313" w:themeColor="text1"/>
                    </w:rPr>
                  </w:pPr>
                  <w:r w:rsidRPr="000B1CDB">
                    <w:rPr>
                      <w:bCs/>
                      <w:color w:val="141313" w:themeColor="text1"/>
                    </w:rPr>
                    <w:t xml:space="preserve">Virtual Desktop Reviews </w:t>
                  </w:r>
                </w:p>
                <w:p w14:paraId="705113F8" w14:textId="77777777" w:rsidR="00716617" w:rsidRPr="000B1CDB" w:rsidRDefault="00716617" w:rsidP="00716617">
                  <w:pPr>
                    <w:pStyle w:val="ContentsBox"/>
                    <w:rPr>
                      <w:bCs/>
                      <w:color w:val="141313" w:themeColor="text1"/>
                    </w:rPr>
                  </w:pPr>
                  <w:r w:rsidRPr="000B1CDB">
                    <w:rPr>
                      <w:bCs/>
                      <w:color w:val="141313" w:themeColor="text1"/>
                    </w:rPr>
                    <w:t xml:space="preserve">IFTRIP 2020 </w:t>
                  </w:r>
                </w:p>
                <w:p w14:paraId="71780B13" w14:textId="77777777" w:rsidR="00716617" w:rsidRDefault="00716617" w:rsidP="00716617">
                  <w:pPr>
                    <w:pStyle w:val="ContentsBox"/>
                    <w:rPr>
                      <w:bCs/>
                      <w:color w:val="141313" w:themeColor="text1"/>
                    </w:rPr>
                  </w:pPr>
                  <w:r w:rsidRPr="000B1CDB">
                    <w:rPr>
                      <w:bCs/>
                      <w:color w:val="141313" w:themeColor="text1"/>
                    </w:rPr>
                    <w:t>Annual Report &amp; Corporate Plan</w:t>
                  </w:r>
                </w:p>
                <w:p w14:paraId="254DCD04" w14:textId="77777777" w:rsidR="00716617" w:rsidRDefault="00716617" w:rsidP="00716617">
                  <w:pPr>
                    <w:pStyle w:val="ContentsBox"/>
                    <w:rPr>
                      <w:bCs/>
                      <w:color w:val="141313" w:themeColor="text1"/>
                    </w:rPr>
                  </w:pPr>
                  <w:r w:rsidRPr="000B1CDB">
                    <w:rPr>
                      <w:bCs/>
                      <w:color w:val="141313" w:themeColor="text1"/>
                    </w:rPr>
                    <w:t xml:space="preserve">Cyber Terrorism &amp; Insurance Seminar </w:t>
                  </w:r>
                </w:p>
                <w:p w14:paraId="34BEE8B2" w14:textId="77777777" w:rsidR="00716617" w:rsidRPr="000B1CDB" w:rsidRDefault="00716617" w:rsidP="00716617">
                  <w:pPr>
                    <w:pStyle w:val="ContentsBox"/>
                    <w:rPr>
                      <w:bCs/>
                      <w:color w:val="141313" w:themeColor="text1"/>
                    </w:rPr>
                  </w:pPr>
                  <w:r>
                    <w:rPr>
                      <w:bCs/>
                      <w:color w:val="141313" w:themeColor="text1"/>
                    </w:rPr>
                    <w:t xml:space="preserve">Reports &amp; Premium Submissions </w:t>
                  </w:r>
                </w:p>
                <w:p w14:paraId="1AF1D121" w14:textId="77777777" w:rsidR="00716617" w:rsidRPr="000B1CDB" w:rsidRDefault="00716617" w:rsidP="00716617">
                  <w:pPr>
                    <w:pStyle w:val="ContentsBox"/>
                    <w:rPr>
                      <w:bCs/>
                      <w:color w:val="141313" w:themeColor="text1"/>
                    </w:rPr>
                  </w:pPr>
                  <w:r w:rsidRPr="000B1CDB">
                    <w:rPr>
                      <w:bCs/>
                      <w:color w:val="141313" w:themeColor="text1"/>
                    </w:rPr>
                    <w:t>Q&amp;A</w:t>
                  </w:r>
                </w:p>
                <w:p w14:paraId="35F62201" w14:textId="77777777" w:rsidR="007707DF" w:rsidRPr="00352711" w:rsidRDefault="007707DF" w:rsidP="00352711">
                  <w:pPr>
                    <w:pStyle w:val="ContentsBox"/>
                  </w:pPr>
                </w:p>
                <w:p w14:paraId="3E834BBE" w14:textId="77777777" w:rsidR="00352711" w:rsidRDefault="00352711" w:rsidP="00352711">
                  <w:pPr>
                    <w:pStyle w:val="ContentsBox"/>
                  </w:pPr>
                </w:p>
              </w:txbxContent>
            </v:textbox>
          </v:shape>
        </w:pict>
      </w:r>
      <w:r>
        <w:rPr>
          <w:noProof/>
        </w:rPr>
        <w:pict w14:anchorId="6549626A">
          <v:shape id="Text Box 12" o:spid="_x0000_s1033" type="#_x0000_t202" style="position:absolute;margin-left:243.2pt;margin-top:-2.8pt;width:266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1244EECF" w14:textId="1FB35688" w:rsidR="00433078" w:rsidRPr="00433078" w:rsidRDefault="00433078" w:rsidP="00433078">
                  <w:pPr>
                    <w:pStyle w:val="HeadingOne"/>
                  </w:pPr>
                  <w:r w:rsidRPr="00433078">
                    <w:t xml:space="preserve">Welcome to the </w:t>
                  </w:r>
                  <w:r w:rsidR="00680776">
                    <w:t>Winter</w:t>
                  </w:r>
                  <w:r w:rsidRPr="00433078">
                    <w:t xml:space="preserve"> edition of our newsletter.</w:t>
                  </w:r>
                </w:p>
                <w:p w14:paraId="798A277B" w14:textId="77777777" w:rsidR="00433078" w:rsidRDefault="00433078"/>
              </w:txbxContent>
            </v:textbox>
          </v:shape>
        </w:pict>
      </w:r>
    </w:p>
    <w:p w14:paraId="484DD774" w14:textId="215CE98B" w:rsidR="00D767D6" w:rsidRDefault="00EB7DBD" w:rsidP="00D767D6">
      <w:pPr>
        <w:pStyle w:val="HeadingTwo"/>
        <w:rPr>
          <w:lang w:val="en-GB"/>
        </w:rPr>
      </w:pPr>
      <w:r w:rsidRPr="00945235">
        <w:rPr>
          <w:rFonts w:ascii="Calibri Light" w:hAnsi="Calibri Light" w:cs="Calibri Light"/>
          <w:noProof/>
          <w:color w:val="424242"/>
          <w:szCs w:val="32"/>
          <w:lang w:val="en-GB"/>
        </w:rPr>
        <w:lastRenderedPageBreak/>
        <w:drawing>
          <wp:anchor distT="0" distB="0" distL="114300" distR="114300" simplePos="0" relativeHeight="251662342" behindDoc="1" locked="0" layoutInCell="1" allowOverlap="1" wp14:anchorId="2E171F5B" wp14:editId="21D37374">
            <wp:simplePos x="0" y="0"/>
            <wp:positionH relativeFrom="column">
              <wp:posOffset>2014855</wp:posOffset>
            </wp:positionH>
            <wp:positionV relativeFrom="paragraph">
              <wp:posOffset>220980</wp:posOffset>
            </wp:positionV>
            <wp:extent cx="898525" cy="1348105"/>
            <wp:effectExtent l="0" t="0" r="0" b="4445"/>
            <wp:wrapTight wrapText="bothSides">
              <wp:wrapPolygon edited="0">
                <wp:start x="0" y="0"/>
                <wp:lineTo x="0" y="21366"/>
                <wp:lineTo x="21066" y="21366"/>
                <wp:lineTo x="21066" y="0"/>
                <wp:lineTo x="0" y="0"/>
              </wp:wrapPolygon>
            </wp:wrapTight>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a Fernandez Bio Photo Crop1 (1).jpg"/>
                    <pic:cNvPicPr/>
                  </pic:nvPicPr>
                  <pic:blipFill>
                    <a:blip r:embed="rId14"/>
                    <a:stretch>
                      <a:fillRect/>
                    </a:stretch>
                  </pic:blipFill>
                  <pic:spPr>
                    <a:xfrm>
                      <a:off x="0" y="0"/>
                      <a:ext cx="898525" cy="1348105"/>
                    </a:xfrm>
                    <a:prstGeom prst="rect">
                      <a:avLst/>
                    </a:prstGeom>
                  </pic:spPr>
                </pic:pic>
              </a:graphicData>
            </a:graphic>
            <wp14:sizeRelH relativeFrom="margin">
              <wp14:pctWidth>0</wp14:pctWidth>
            </wp14:sizeRelH>
            <wp14:sizeRelV relativeFrom="margin">
              <wp14:pctHeight>0</wp14:pctHeight>
            </wp14:sizeRelV>
          </wp:anchor>
        </w:drawing>
      </w:r>
      <w:r w:rsidR="001173C8">
        <w:rPr>
          <w:noProof/>
        </w:rPr>
        <w:pict w14:anchorId="15455F12">
          <v:shape id="Text Box 11" o:spid="_x0000_s1032" type="#_x0000_t202" style="position:absolute;margin-left:158.1pt;margin-top:127.1pt;width:70.75pt;height:13.25pt;z-index:-251645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30 0 -230 20400 21600 20400 21600 0 -2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" stroked="f">
            <v:textbox inset="0,0,0,0">
              <w:txbxContent>
                <w:p w14:paraId="747C218D" w14:textId="77777777" w:rsidR="00D767D6" w:rsidRPr="00F22F32" w:rsidRDefault="00D767D6" w:rsidP="00D767D6">
                  <w:pPr>
                    <w:pStyle w:val="ContentsBox"/>
                    <w:jc w:val="center"/>
                    <w:rPr>
                      <w:rFonts w:ascii="Calibri Light" w:hAnsi="Calibri Light" w:cs="Calibri Light"/>
                      <w:color w:val="0A3167" w:themeColor="accent4"/>
                      <w:sz w:val="14"/>
                      <w:szCs w:val="18"/>
                      <w:lang w:val="en-GB"/>
                    </w:rPr>
                  </w:pPr>
                  <w:r w:rsidRPr="00F22F32">
                    <w:rPr>
                      <w:rFonts w:ascii="Calibri Light" w:hAnsi="Calibri Light" w:cs="Calibri Light"/>
                      <w:sz w:val="16"/>
                      <w:szCs w:val="18"/>
                    </w:rPr>
                    <w:t>Maria Fernandez</w:t>
                  </w:r>
                  <w:r>
                    <w:rPr>
                      <w:rFonts w:ascii="Calibri Light" w:hAnsi="Calibri Light" w:cs="Calibri Light"/>
                      <w:sz w:val="16"/>
                      <w:szCs w:val="18"/>
                    </w:rPr>
                    <w:t xml:space="preserve"> PSM</w:t>
                  </w:r>
                </w:p>
              </w:txbxContent>
            </v:textbox>
            <w10:wrap type="tight"/>
          </v:shape>
        </w:pict>
      </w:r>
      <w:r w:rsidR="00D767D6">
        <w:rPr>
          <w:noProof/>
        </w:rPr>
        <w:drawing>
          <wp:anchor distT="0" distB="0" distL="114300" distR="114300" simplePos="0" relativeHeight="251666438" behindDoc="1" locked="0" layoutInCell="1" allowOverlap="1" wp14:anchorId="45B3A70E" wp14:editId="181C9217">
            <wp:simplePos x="0" y="0"/>
            <wp:positionH relativeFrom="column">
              <wp:posOffset>1016635</wp:posOffset>
            </wp:positionH>
            <wp:positionV relativeFrom="paragraph">
              <wp:posOffset>200025</wp:posOffset>
            </wp:positionV>
            <wp:extent cx="914400" cy="1370965"/>
            <wp:effectExtent l="0" t="0" r="0" b="635"/>
            <wp:wrapTight wrapText="bothSides">
              <wp:wrapPolygon edited="0">
                <wp:start x="0" y="0"/>
                <wp:lineTo x="0" y="21310"/>
                <wp:lineTo x="21150" y="21310"/>
                <wp:lineTo x="211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7D6" w:rsidRPr="00945235">
        <w:rPr>
          <w:rFonts w:ascii="Calibri Light" w:hAnsi="Calibri Light" w:cs="Calibri Light"/>
          <w:noProof/>
          <w:color w:val="424242"/>
          <w:sz w:val="22"/>
          <w:szCs w:val="28"/>
        </w:rPr>
        <w:drawing>
          <wp:anchor distT="0" distB="0" distL="114300" distR="114300" simplePos="0" relativeHeight="251664390" behindDoc="1" locked="0" layoutInCell="1" allowOverlap="1" wp14:anchorId="1B1D3335" wp14:editId="4A422A3B">
            <wp:simplePos x="0" y="0"/>
            <wp:positionH relativeFrom="column">
              <wp:posOffset>26035</wp:posOffset>
            </wp:positionH>
            <wp:positionV relativeFrom="paragraph">
              <wp:posOffset>214630</wp:posOffset>
            </wp:positionV>
            <wp:extent cx="898525" cy="1348740"/>
            <wp:effectExtent l="0" t="0" r="0" b="3810"/>
            <wp:wrapTight wrapText="bothSides">
              <wp:wrapPolygon edited="0">
                <wp:start x="0" y="0"/>
                <wp:lineTo x="0" y="21356"/>
                <wp:lineTo x="21066" y="21356"/>
                <wp:lineTo x="210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52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3C8">
        <w:rPr>
          <w:noProof/>
        </w:rPr>
        <w:pict w14:anchorId="15358A81">
          <v:shape id="Text Box 28" o:spid="_x0000_s1031" type="#_x0000_t202" style="position:absolute;margin-left:83.7pt;margin-top:127.1pt;width:66.4pt;height:13.2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243 0 -243 20400 21600 20400 21600 0 -2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" stroked="f">
            <v:textbox inset="0,0,0,0">
              <w:txbxContent>
                <w:p w14:paraId="40A6687C" w14:textId="77777777" w:rsidR="00D767D6" w:rsidRPr="00F22F32" w:rsidRDefault="00D767D6" w:rsidP="00D767D6">
                  <w:pPr>
                    <w:pStyle w:val="ContentsBox"/>
                    <w:jc w:val="center"/>
                    <w:rPr>
                      <w:rFonts w:ascii="Calibri Light" w:hAnsi="Calibri Light" w:cs="Calibri Light"/>
                      <w:color w:val="0A3167" w:themeColor="accent4"/>
                      <w:sz w:val="14"/>
                      <w:szCs w:val="18"/>
                      <w:lang w:val="en-GB"/>
                    </w:rPr>
                  </w:pPr>
                  <w:r>
                    <w:rPr>
                      <w:rFonts w:ascii="Calibri Light" w:hAnsi="Calibri Light" w:cs="Calibri Light"/>
                      <w:sz w:val="16"/>
                      <w:szCs w:val="18"/>
                    </w:rPr>
                    <w:t>Robin Low</w:t>
                  </w:r>
                </w:p>
              </w:txbxContent>
            </v:textbox>
            <w10:wrap type="tight"/>
          </v:shape>
        </w:pict>
      </w:r>
      <w:r w:rsidR="001173C8">
        <w:rPr>
          <w:noProof/>
        </w:rPr>
        <w:pict w14:anchorId="7BDF8681">
          <v:shape id="Text Box 26" o:spid="_x0000_s1030" type="#_x0000_t202" style="position:absolute;margin-left:11.65pt;margin-top:127.1pt;width:51.45pt;height:13.2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13 0 -313 20400 21600 20400 21600 0 -3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" stroked="f">
            <v:textbox inset="0,0,0,0">
              <w:txbxContent>
                <w:p w14:paraId="5571933B" w14:textId="77777777" w:rsidR="00D767D6" w:rsidRPr="00F22F32" w:rsidRDefault="00D767D6" w:rsidP="00D767D6">
                  <w:pPr>
                    <w:pStyle w:val="ContentsBox"/>
                    <w:jc w:val="center"/>
                    <w:rPr>
                      <w:rFonts w:ascii="Calibri Light" w:hAnsi="Calibri Light" w:cs="Calibri Light"/>
                      <w:color w:val="0A3167" w:themeColor="accent4"/>
                      <w:sz w:val="14"/>
                      <w:szCs w:val="18"/>
                      <w:lang w:val="en-GB"/>
                    </w:rPr>
                  </w:pPr>
                  <w:r>
                    <w:rPr>
                      <w:rFonts w:ascii="Calibri Light" w:hAnsi="Calibri Light" w:cs="Calibri Light"/>
                      <w:sz w:val="16"/>
                      <w:szCs w:val="18"/>
                    </w:rPr>
                    <w:t>Ian Carson AM</w:t>
                  </w:r>
                </w:p>
              </w:txbxContent>
            </v:textbox>
            <w10:wrap type="tight"/>
          </v:shape>
        </w:pict>
      </w:r>
      <w:r w:rsidR="00D767D6">
        <w:rPr>
          <w:lang w:val="en-GB"/>
        </w:rPr>
        <w:t xml:space="preserve">ARPC Board Appointments Update </w:t>
      </w:r>
    </w:p>
    <w:p w14:paraId="6D4F569B" w14:textId="3D19AFA2" w:rsidR="00D767D6" w:rsidRPr="00616FC0" w:rsidRDefault="00D767D6" w:rsidP="00D767D6">
      <w:pPr>
        <w:pStyle w:val="paragraph"/>
        <w:spacing w:before="0" w:beforeAutospacing="0" w:after="0" w:afterAutospacing="0" w:line="288" w:lineRule="auto"/>
        <w:textAlignment w:val="baseline"/>
        <w:rPr>
          <w:rFonts w:ascii="Segoe UI" w:hAnsi="Segoe UI" w:cs="Segoe UI"/>
          <w:color w:val="141313" w:themeColor="text1"/>
          <w:sz w:val="18"/>
          <w:szCs w:val="18"/>
        </w:rPr>
      </w:pPr>
      <w:r w:rsidRPr="00616FC0">
        <w:rPr>
          <w:rStyle w:val="normaltextrun"/>
          <w:rFonts w:ascii="Calibri Light" w:hAnsi="Calibri Light" w:cs="Calibri Light"/>
          <w:color w:val="141313" w:themeColor="text1"/>
          <w:sz w:val="20"/>
          <w:szCs w:val="20"/>
        </w:rPr>
        <w:t xml:space="preserve">ARPC has welcomed the reappointment of Ian Carson AM as ARPC Chair for a further three-year term. </w:t>
      </w:r>
      <w:r w:rsidR="00930447">
        <w:rPr>
          <w:rStyle w:val="normaltextrun"/>
          <w:rFonts w:ascii="Calibri Light" w:hAnsi="Calibri Light" w:cs="Calibri Light"/>
          <w:color w:val="141313" w:themeColor="text1"/>
          <w:sz w:val="20"/>
          <w:szCs w:val="20"/>
        </w:rPr>
        <w:t>Ian</w:t>
      </w:r>
      <w:r w:rsidRPr="00616FC0">
        <w:rPr>
          <w:rStyle w:val="normaltextrun"/>
          <w:rFonts w:ascii="Calibri Light" w:hAnsi="Calibri Light" w:cs="Calibri Light"/>
          <w:color w:val="141313" w:themeColor="text1"/>
          <w:sz w:val="20"/>
          <w:szCs w:val="20"/>
        </w:rPr>
        <w:t xml:space="preserve"> brings strong and continuing leadership for ARPC and our stakeholders. </w:t>
      </w:r>
      <w:r w:rsidRPr="00616FC0">
        <w:rPr>
          <w:rStyle w:val="eop"/>
          <w:rFonts w:ascii="Calibri Light" w:hAnsi="Calibri Light" w:cs="Calibri Light"/>
          <w:color w:val="141313" w:themeColor="text1"/>
          <w:sz w:val="20"/>
          <w:szCs w:val="20"/>
        </w:rPr>
        <w:t> </w:t>
      </w:r>
    </w:p>
    <w:p w14:paraId="17BA58F8" w14:textId="77777777" w:rsidR="00D767D6" w:rsidRPr="00616FC0" w:rsidRDefault="00D767D6" w:rsidP="00D767D6">
      <w:pPr>
        <w:pStyle w:val="paragraph"/>
        <w:spacing w:line="288" w:lineRule="auto"/>
        <w:rPr>
          <w:rFonts w:ascii="Calibri Light" w:hAnsi="Calibri Light" w:cs="Calibri Light"/>
          <w:color w:val="141313" w:themeColor="text1"/>
          <w:sz w:val="20"/>
          <w:lang w:val="en-GB"/>
        </w:rPr>
      </w:pPr>
      <w:r w:rsidRPr="00616FC0">
        <w:rPr>
          <w:rStyle w:val="normaltextrun"/>
          <w:rFonts w:ascii="Calibri Light" w:hAnsi="Calibri Light" w:cs="Calibri Light"/>
          <w:color w:val="141313" w:themeColor="text1"/>
          <w:sz w:val="20"/>
          <w:szCs w:val="20"/>
        </w:rPr>
        <w:t>The Government has also announced the reappointment of Robin Low for three years, and the appointment of Maria Fernandez PSM as a new Member. Maria is an eminent leader with a distinguished career in the public sector. Her experience also includes the cyber threat environment through an earlier role as Deputy Director Intelligence at the Australian Signals Directorate. </w:t>
      </w:r>
      <w:r w:rsidRPr="00616FC0">
        <w:rPr>
          <w:rStyle w:val="eop"/>
          <w:rFonts w:ascii="Calibri Light" w:hAnsi="Calibri Light" w:cs="Calibri Light"/>
          <w:color w:val="141313" w:themeColor="text1"/>
          <w:sz w:val="20"/>
          <w:szCs w:val="20"/>
        </w:rPr>
        <w:t> </w:t>
      </w:r>
    </w:p>
    <w:p w14:paraId="62F3E1DB" w14:textId="7906803E" w:rsidR="00D767D6" w:rsidRDefault="001173C8" w:rsidP="00D767D6">
      <w:pPr>
        <w:pStyle w:val="HeadingTwo"/>
        <w:rPr>
          <w:lang w:val="en-GB"/>
        </w:rPr>
      </w:pPr>
      <w:r>
        <w:rPr>
          <w:noProof/>
        </w:rPr>
        <w:pict w14:anchorId="1B0063EF">
          <v:shape id="Freeform: Shape 34" o:spid="_x0000_s1029" style="position:absolute;margin-left:54.4pt;margin-top:.75pt;width:225.75pt;height:.1pt;z-index:-2516490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" path="m,l4515,e" filled="f" strokecolor="#ba371b">
            <v:path arrowok="t" o:connecttype="custom" o:connectlocs="0,0;2867025,0" o:connectangles="0,0"/>
            <w10:wrap type="topAndBottom" anchorx="page"/>
          </v:shape>
        </w:pict>
      </w:r>
    </w:p>
    <w:p w14:paraId="412C7E80" w14:textId="77777777" w:rsidR="00D767D6" w:rsidRPr="00614DE4" w:rsidRDefault="00D767D6" w:rsidP="00D767D6">
      <w:pPr>
        <w:pStyle w:val="HeadingTwo"/>
        <w:rPr>
          <w:rFonts w:ascii="Calibri Light" w:hAnsi="Calibri Light" w:cs="Calibri Light"/>
          <w:color w:val="000000"/>
          <w:sz w:val="20"/>
          <w:szCs w:val="20"/>
          <w:lang w:val="en-GB"/>
        </w:rPr>
      </w:pPr>
      <w:r>
        <w:rPr>
          <w:lang w:val="en-GB"/>
        </w:rPr>
        <w:t xml:space="preserve">HB-188 Handbook Nearing Completion </w:t>
      </w:r>
      <w:r w:rsidRPr="00614DE4">
        <w:rPr>
          <w:lang w:val="en-GB"/>
        </w:rPr>
        <w:t xml:space="preserve"> </w:t>
      </w:r>
    </w:p>
    <w:p w14:paraId="62FDDC93" w14:textId="77777777" w:rsidR="00D767D6" w:rsidRDefault="00D767D6" w:rsidP="00D767D6">
      <w:pPr>
        <w:pStyle w:val="BodyCopy"/>
      </w:pPr>
      <w:r>
        <w:t>Work on the ‘</w:t>
      </w:r>
      <w:r>
        <w:rPr>
          <w:i/>
          <w:iCs/>
        </w:rPr>
        <w:t>HB 188: Physical Protective Security Controls for Buildings’</w:t>
      </w:r>
      <w:r>
        <w:t xml:space="preserve"> has gained momentum in recent months, with the draft Handbook receiving significant feedback from various stakeholders and other government bodies in</w:t>
      </w:r>
      <w:r>
        <w:rPr>
          <w:b/>
          <w:bCs/>
        </w:rPr>
        <w:t xml:space="preserve"> </w:t>
      </w:r>
      <w:r>
        <w:t xml:space="preserve">April and May.  </w:t>
      </w:r>
    </w:p>
    <w:p w14:paraId="4003D8B5" w14:textId="77777777" w:rsidR="00D767D6" w:rsidRDefault="00D767D6" w:rsidP="00D767D6">
      <w:pPr>
        <w:pStyle w:val="BodyCopy"/>
      </w:pPr>
      <w:r>
        <w:t xml:space="preserve">Standards Australia’s Drafting Committee is conducting meetings throughout June to consider feedback received during the Public Comment phase. </w:t>
      </w:r>
    </w:p>
    <w:p w14:paraId="6E9D6168" w14:textId="77777777" w:rsidR="00D767D6" w:rsidRDefault="00D767D6" w:rsidP="00D767D6">
      <w:pPr>
        <w:pStyle w:val="BodyCopy"/>
      </w:pPr>
      <w:r>
        <w:t xml:space="preserve">It is expected the Handbook will be published next year. Following publication, ARPC will contact key stakeholders to arrange meetings. There will also be general market presentations on the Handbook. </w:t>
      </w:r>
    </w:p>
    <w:p w14:paraId="26AEC1D4" w14:textId="77777777" w:rsidR="00D767D6" w:rsidRDefault="00D767D6" w:rsidP="00D767D6">
      <w:pPr>
        <w:pStyle w:val="BodyCopy"/>
      </w:pPr>
      <w:r>
        <w:t xml:space="preserve">The Handbook will provide guidance to owners and operators of commercial buildings to identify and assess sources of building risk associated with terrorism and other deliberate acts of violence (such as </w:t>
      </w:r>
      <w:r>
        <w:t xml:space="preserve">civil unrest and commotion), and implement suitable controls to mitigate such risk. </w:t>
      </w:r>
    </w:p>
    <w:p w14:paraId="194E9CFD" w14:textId="77777777" w:rsidR="00D767D6" w:rsidRDefault="00D767D6" w:rsidP="00D767D6">
      <w:pPr>
        <w:pStyle w:val="HeadingTwo"/>
        <w:rPr>
          <w:lang w:val="en-GB"/>
        </w:rPr>
      </w:pPr>
      <w:r>
        <w:rPr>
          <w:noProof/>
        </w:rPr>
        <w:drawing>
          <wp:anchor distT="0" distB="0" distL="114300" distR="114300" simplePos="0" relativeHeight="251668486" behindDoc="1" locked="0" layoutInCell="1" allowOverlap="1" wp14:anchorId="5022F648" wp14:editId="684F1912">
            <wp:simplePos x="0" y="0"/>
            <wp:positionH relativeFrom="page">
              <wp:posOffset>3796030</wp:posOffset>
            </wp:positionH>
            <wp:positionV relativeFrom="margin">
              <wp:posOffset>-198711</wp:posOffset>
            </wp:positionV>
            <wp:extent cx="3127375" cy="842356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375" cy="8423563"/>
                    </a:xfrm>
                    <a:prstGeom prst="rect">
                      <a:avLst/>
                    </a:prstGeom>
                  </pic:spPr>
                </pic:pic>
              </a:graphicData>
            </a:graphic>
            <wp14:sizeRelH relativeFrom="margin">
              <wp14:pctWidth>0</wp14:pctWidth>
            </wp14:sizeRelH>
            <wp14:sizeRelV relativeFrom="margin">
              <wp14:pctHeight>0</wp14:pctHeight>
            </wp14:sizeRelV>
          </wp:anchor>
        </w:drawing>
      </w:r>
      <w:r>
        <w:rPr>
          <w:lang w:val="en-GB"/>
        </w:rPr>
        <w:t>ARPC Commissions Paper on Insurance Gaps</w:t>
      </w:r>
    </w:p>
    <w:p w14:paraId="77E94782" w14:textId="77777777" w:rsidR="00D767D6" w:rsidRDefault="00D767D6" w:rsidP="00D767D6">
      <w:pPr>
        <w:pStyle w:val="HeadingTwo"/>
        <w:rPr>
          <w:rFonts w:ascii="Calibri Light" w:hAnsi="Calibri Light" w:cs="Calibri Light"/>
          <w:color w:val="auto"/>
          <w:sz w:val="20"/>
          <w:szCs w:val="20"/>
          <w:lang w:val="en-GB"/>
        </w:rPr>
      </w:pPr>
      <w:r>
        <w:rPr>
          <w:rFonts w:ascii="Calibri Light" w:hAnsi="Calibri Light" w:cs="Calibri Light"/>
          <w:noProof/>
          <w:color w:val="auto"/>
          <w:sz w:val="20"/>
          <w:szCs w:val="20"/>
          <w:lang w:val="en-GB"/>
        </w:rPr>
        <w:drawing>
          <wp:anchor distT="0" distB="0" distL="114300" distR="114300" simplePos="0" relativeHeight="251669510" behindDoc="1" locked="0" layoutInCell="1" allowOverlap="1" wp14:anchorId="3D81BD7A" wp14:editId="354EC76A">
            <wp:simplePos x="0" y="0"/>
            <wp:positionH relativeFrom="column">
              <wp:posOffset>1619250</wp:posOffset>
            </wp:positionH>
            <wp:positionV relativeFrom="paragraph">
              <wp:posOffset>35560</wp:posOffset>
            </wp:positionV>
            <wp:extent cx="1069340" cy="1344295"/>
            <wp:effectExtent l="0" t="0" r="0" b="8255"/>
            <wp:wrapTight wrapText="bothSides">
              <wp:wrapPolygon edited="0">
                <wp:start x="0" y="0"/>
                <wp:lineTo x="0" y="21427"/>
                <wp:lineTo x="21164" y="21427"/>
                <wp:lineTo x="21164" y="0"/>
                <wp:lineTo x="0" y="0"/>
              </wp:wrapPolygon>
            </wp:wrapTight>
            <wp:docPr id="16" name="Picture 16"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fessor Paula J (2).jpg"/>
                    <pic:cNvPicPr/>
                  </pic:nvPicPr>
                  <pic:blipFill>
                    <a:blip r:embed="rId18"/>
                    <a:stretch>
                      <a:fillRect/>
                    </a:stretch>
                  </pic:blipFill>
                  <pic:spPr>
                    <a:xfrm>
                      <a:off x="0" y="0"/>
                      <a:ext cx="1069340" cy="1344295"/>
                    </a:xfrm>
                    <a:prstGeom prst="rect">
                      <a:avLst/>
                    </a:prstGeom>
                  </pic:spPr>
                </pic:pic>
              </a:graphicData>
            </a:graphic>
            <wp14:sizeRelH relativeFrom="page">
              <wp14:pctWidth>0</wp14:pctWidth>
            </wp14:sizeRelH>
            <wp14:sizeRelV relativeFrom="page">
              <wp14:pctHeight>0</wp14:pctHeight>
            </wp14:sizeRelV>
          </wp:anchor>
        </w:drawing>
      </w:r>
      <w:r w:rsidRPr="004B657D">
        <w:rPr>
          <w:rFonts w:ascii="Calibri Light" w:hAnsi="Calibri Light" w:cs="Calibri Light"/>
          <w:color w:val="auto"/>
          <w:sz w:val="20"/>
          <w:szCs w:val="20"/>
          <w:lang w:val="en-GB"/>
        </w:rPr>
        <w:t>ARPC has initiated the development of a research paper with the University of Queensland on insurance market gaps in relation to</w:t>
      </w:r>
      <w:r>
        <w:rPr>
          <w:rFonts w:ascii="Calibri Light" w:hAnsi="Calibri Light" w:cs="Calibri Light"/>
          <w:color w:val="auto"/>
          <w:sz w:val="20"/>
          <w:szCs w:val="20"/>
          <w:lang w:val="en-GB"/>
        </w:rPr>
        <w:t xml:space="preserve"> </w:t>
      </w:r>
      <w:r w:rsidRPr="004B657D">
        <w:rPr>
          <w:rFonts w:ascii="Calibri Light" w:hAnsi="Calibri Light" w:cs="Calibri Light"/>
          <w:color w:val="auto"/>
          <w:sz w:val="20"/>
          <w:szCs w:val="20"/>
          <w:lang w:val="en-GB"/>
        </w:rPr>
        <w:t>terrorism.</w:t>
      </w:r>
    </w:p>
    <w:p w14:paraId="4B694FDF" w14:textId="77777777" w:rsidR="00D767D6" w:rsidRPr="004B657D" w:rsidRDefault="00D767D6" w:rsidP="00D767D6">
      <w:pPr>
        <w:pStyle w:val="HeadingTwo"/>
        <w:spacing w:line="276" w:lineRule="auto"/>
        <w:rPr>
          <w:rFonts w:ascii="Calibri Light" w:hAnsi="Calibri Light" w:cs="Calibri Light"/>
          <w:color w:val="auto"/>
          <w:sz w:val="20"/>
          <w:szCs w:val="20"/>
          <w:lang w:val="en-GB"/>
        </w:rPr>
      </w:pPr>
      <w:r w:rsidRPr="004B657D">
        <w:rPr>
          <w:rFonts w:ascii="Calibri Light" w:hAnsi="Calibri Light" w:cs="Calibri Light"/>
          <w:color w:val="auto"/>
          <w:sz w:val="20"/>
          <w:szCs w:val="20"/>
          <w:lang w:val="en-GB"/>
        </w:rPr>
        <w:t xml:space="preserve">The research paper will be developed by Paula </w:t>
      </w:r>
      <w:proofErr w:type="spellStart"/>
      <w:r w:rsidRPr="004B657D">
        <w:rPr>
          <w:rFonts w:ascii="Calibri Light" w:hAnsi="Calibri Light" w:cs="Calibri Light"/>
          <w:color w:val="auto"/>
          <w:sz w:val="20"/>
          <w:szCs w:val="20"/>
          <w:lang w:val="en-GB"/>
        </w:rPr>
        <w:t>Jarzab</w:t>
      </w:r>
      <w:r>
        <w:rPr>
          <w:rFonts w:ascii="Calibri Light" w:hAnsi="Calibri Light" w:cs="Calibri Light"/>
          <w:color w:val="auto"/>
          <w:sz w:val="20"/>
          <w:szCs w:val="20"/>
          <w:lang w:val="en-GB"/>
        </w:rPr>
        <w:t>k</w:t>
      </w:r>
      <w:r w:rsidRPr="004B657D">
        <w:rPr>
          <w:rFonts w:ascii="Calibri Light" w:hAnsi="Calibri Light" w:cs="Calibri Light"/>
          <w:color w:val="auto"/>
          <w:sz w:val="20"/>
          <w:szCs w:val="20"/>
          <w:lang w:val="en-GB"/>
        </w:rPr>
        <w:t>owski</w:t>
      </w:r>
      <w:proofErr w:type="spellEnd"/>
      <w:r w:rsidRPr="004B657D">
        <w:rPr>
          <w:rFonts w:ascii="Calibri Light" w:hAnsi="Calibri Light" w:cs="Calibri Light"/>
          <w:color w:val="auto"/>
          <w:sz w:val="20"/>
          <w:szCs w:val="20"/>
          <w:lang w:val="en-GB"/>
        </w:rPr>
        <w:t xml:space="preserve"> </w:t>
      </w:r>
      <w:r>
        <w:rPr>
          <w:rFonts w:ascii="Calibri Light" w:hAnsi="Calibri Light" w:cs="Calibri Light"/>
          <w:color w:val="auto"/>
          <w:sz w:val="20"/>
          <w:szCs w:val="20"/>
          <w:lang w:val="en-GB"/>
        </w:rPr>
        <w:t>(pictured), a Professor of Strategic Management</w:t>
      </w:r>
      <w:r w:rsidRPr="004B657D">
        <w:rPr>
          <w:rFonts w:ascii="Calibri Light" w:hAnsi="Calibri Light" w:cs="Calibri Light"/>
          <w:color w:val="auto"/>
          <w:sz w:val="20"/>
          <w:szCs w:val="20"/>
          <w:lang w:val="en-GB"/>
        </w:rPr>
        <w:t xml:space="preserve"> at the University of Queensland. </w:t>
      </w:r>
    </w:p>
    <w:p w14:paraId="2229EB6A" w14:textId="77777777" w:rsidR="00D767D6" w:rsidRPr="004B657D" w:rsidRDefault="00D767D6" w:rsidP="00D767D6">
      <w:pPr>
        <w:pStyle w:val="HeadingTwo"/>
        <w:spacing w:line="276" w:lineRule="auto"/>
        <w:rPr>
          <w:rFonts w:ascii="Calibri Light" w:hAnsi="Calibri Light" w:cs="Calibri Light"/>
          <w:color w:val="auto"/>
          <w:sz w:val="20"/>
          <w:szCs w:val="20"/>
          <w:lang w:val="en-GB"/>
        </w:rPr>
      </w:pPr>
      <w:r>
        <w:rPr>
          <w:rFonts w:ascii="Calibri Light" w:hAnsi="Calibri Light" w:cs="Calibri Light"/>
          <w:color w:val="auto"/>
          <w:sz w:val="20"/>
          <w:szCs w:val="20"/>
          <w:lang w:val="en-GB"/>
        </w:rPr>
        <w:t xml:space="preserve">Professor </w:t>
      </w:r>
      <w:proofErr w:type="spellStart"/>
      <w:r>
        <w:rPr>
          <w:rFonts w:ascii="Calibri Light" w:hAnsi="Calibri Light" w:cs="Calibri Light"/>
          <w:color w:val="auto"/>
          <w:sz w:val="20"/>
          <w:szCs w:val="20"/>
          <w:lang w:val="en-GB"/>
        </w:rPr>
        <w:t>Jarzabkowski</w:t>
      </w:r>
      <w:proofErr w:type="spellEnd"/>
      <w:r>
        <w:rPr>
          <w:rFonts w:ascii="Calibri Light" w:hAnsi="Calibri Light" w:cs="Calibri Light"/>
          <w:color w:val="auto"/>
          <w:sz w:val="20"/>
          <w:szCs w:val="20"/>
          <w:lang w:val="en-GB"/>
        </w:rPr>
        <w:t xml:space="preserve"> is an expert in insurance and reinsurance markets, having led international teams in studying different aspects of the global industry. She has published industry reports, academic </w:t>
      </w:r>
      <w:proofErr w:type="gramStart"/>
      <w:r>
        <w:rPr>
          <w:rFonts w:ascii="Calibri Light" w:hAnsi="Calibri Light" w:cs="Calibri Light"/>
          <w:color w:val="auto"/>
          <w:sz w:val="20"/>
          <w:szCs w:val="20"/>
          <w:lang w:val="en-GB"/>
        </w:rPr>
        <w:t>papers</w:t>
      </w:r>
      <w:proofErr w:type="gramEnd"/>
      <w:r>
        <w:rPr>
          <w:rFonts w:ascii="Calibri Light" w:hAnsi="Calibri Light" w:cs="Calibri Light"/>
          <w:color w:val="auto"/>
          <w:sz w:val="20"/>
          <w:szCs w:val="20"/>
          <w:lang w:val="en-GB"/>
        </w:rPr>
        <w:t xml:space="preserve"> and a book ‘Making a Market for Acts of God’ with Oxford University Press in 2015. Her current research (aside from the project with ARPC) examines how governments and markets are working to address natural and man-made disasters. </w:t>
      </w:r>
    </w:p>
    <w:p w14:paraId="3D390D56" w14:textId="77777777" w:rsidR="00D767D6" w:rsidRPr="004B657D" w:rsidRDefault="00D767D6" w:rsidP="00D767D6">
      <w:pPr>
        <w:pStyle w:val="HeadingTwo"/>
        <w:spacing w:line="276" w:lineRule="auto"/>
        <w:rPr>
          <w:rFonts w:ascii="Calibri Light" w:hAnsi="Calibri Light" w:cs="Calibri Light"/>
          <w:color w:val="auto"/>
          <w:sz w:val="20"/>
          <w:szCs w:val="20"/>
          <w:lang w:val="en-GB"/>
        </w:rPr>
      </w:pPr>
      <w:r w:rsidRPr="004B657D">
        <w:rPr>
          <w:rFonts w:ascii="Calibri Light" w:hAnsi="Calibri Light" w:cs="Calibri Light"/>
          <w:color w:val="auto"/>
          <w:sz w:val="20"/>
          <w:szCs w:val="20"/>
          <w:lang w:val="en-GB"/>
        </w:rPr>
        <w:t>The</w:t>
      </w:r>
      <w:r>
        <w:rPr>
          <w:rFonts w:ascii="Calibri Light" w:hAnsi="Calibri Light" w:cs="Calibri Light"/>
          <w:color w:val="auto"/>
          <w:sz w:val="20"/>
          <w:szCs w:val="20"/>
          <w:lang w:val="en-GB"/>
        </w:rPr>
        <w:t xml:space="preserve"> ARPC</w:t>
      </w:r>
      <w:r w:rsidRPr="004B657D">
        <w:rPr>
          <w:rFonts w:ascii="Calibri Light" w:hAnsi="Calibri Light" w:cs="Calibri Light"/>
          <w:color w:val="auto"/>
          <w:sz w:val="20"/>
          <w:szCs w:val="20"/>
          <w:lang w:val="en-GB"/>
        </w:rPr>
        <w:t xml:space="preserve"> paper, which is titled: ‘</w:t>
      </w:r>
      <w:r w:rsidRPr="004B657D">
        <w:rPr>
          <w:rFonts w:ascii="Calibri Light" w:hAnsi="Calibri Light" w:cs="Calibri Light"/>
          <w:i/>
          <w:color w:val="auto"/>
          <w:sz w:val="20"/>
          <w:szCs w:val="20"/>
          <w:lang w:val="en-GB"/>
        </w:rPr>
        <w:t>Analysis of identified gaps in Australia’s Terrorism Environment, Thought Leadership Paper</w:t>
      </w:r>
      <w:r w:rsidRPr="004B657D">
        <w:rPr>
          <w:rFonts w:ascii="Calibri Light" w:hAnsi="Calibri Light" w:cs="Calibri Light"/>
          <w:color w:val="auto"/>
          <w:sz w:val="20"/>
          <w:szCs w:val="20"/>
          <w:lang w:val="en-GB"/>
        </w:rPr>
        <w:t xml:space="preserve">’, will be published soon. </w:t>
      </w:r>
    </w:p>
    <w:p w14:paraId="50C16F30" w14:textId="77777777" w:rsidR="00D767D6" w:rsidRPr="004B657D" w:rsidRDefault="00D767D6" w:rsidP="00D767D6">
      <w:pPr>
        <w:pStyle w:val="HeadingTwo"/>
        <w:spacing w:line="276" w:lineRule="auto"/>
        <w:rPr>
          <w:rFonts w:ascii="Calibri Light" w:hAnsi="Calibri Light" w:cs="Calibri Light"/>
          <w:color w:val="auto"/>
          <w:sz w:val="20"/>
          <w:szCs w:val="20"/>
          <w:lang w:val="en-GB"/>
        </w:rPr>
      </w:pPr>
      <w:r>
        <w:rPr>
          <w:rFonts w:ascii="Calibri Light" w:hAnsi="Calibri Light" w:cs="Calibri Light"/>
          <w:color w:val="auto"/>
          <w:sz w:val="20"/>
          <w:szCs w:val="20"/>
          <w:lang w:val="en-GB"/>
        </w:rPr>
        <w:t xml:space="preserve">The project with Professor </w:t>
      </w:r>
      <w:proofErr w:type="spellStart"/>
      <w:r>
        <w:rPr>
          <w:rFonts w:ascii="Calibri Light" w:hAnsi="Calibri Light" w:cs="Calibri Light"/>
          <w:color w:val="auto"/>
          <w:sz w:val="20"/>
          <w:szCs w:val="20"/>
          <w:lang w:val="en-GB"/>
        </w:rPr>
        <w:t>Jarzabkowski</w:t>
      </w:r>
      <w:proofErr w:type="spellEnd"/>
      <w:r>
        <w:rPr>
          <w:rFonts w:ascii="Calibri Light" w:hAnsi="Calibri Light" w:cs="Calibri Light"/>
          <w:color w:val="auto"/>
          <w:sz w:val="20"/>
          <w:szCs w:val="20"/>
          <w:lang w:val="en-GB"/>
        </w:rPr>
        <w:t xml:space="preserve"> and the University of Queensland accords with ARPC’s strategic priorities which </w:t>
      </w:r>
      <w:proofErr w:type="gramStart"/>
      <w:r>
        <w:rPr>
          <w:rFonts w:ascii="Calibri Light" w:hAnsi="Calibri Light" w:cs="Calibri Light"/>
          <w:color w:val="auto"/>
          <w:sz w:val="20"/>
          <w:szCs w:val="20"/>
          <w:lang w:val="en-GB"/>
        </w:rPr>
        <w:t>include:</w:t>
      </w:r>
      <w:proofErr w:type="gramEnd"/>
      <w:r>
        <w:rPr>
          <w:rFonts w:ascii="Calibri Light" w:hAnsi="Calibri Light" w:cs="Calibri Light"/>
          <w:color w:val="auto"/>
          <w:sz w:val="20"/>
          <w:szCs w:val="20"/>
          <w:lang w:val="en-GB"/>
        </w:rPr>
        <w:t xml:space="preserve"> extend thought leadership and expertise, and provide a world class response to terrorism incidents.</w:t>
      </w:r>
    </w:p>
    <w:p w14:paraId="359696BD" w14:textId="77777777" w:rsidR="00E82543" w:rsidRDefault="00E82543" w:rsidP="000A361B">
      <w:pPr>
        <w:pStyle w:val="BodyCopy"/>
        <w:rPr>
          <w:szCs w:val="20"/>
        </w:rPr>
      </w:pPr>
    </w:p>
    <w:p w14:paraId="6D219E35" w14:textId="77777777" w:rsidR="00E82543" w:rsidRDefault="00E82543" w:rsidP="000A361B">
      <w:pPr>
        <w:pStyle w:val="BodyCopy"/>
        <w:rPr>
          <w:szCs w:val="20"/>
        </w:rPr>
      </w:pPr>
    </w:p>
    <w:p w14:paraId="3DBF5762" w14:textId="77777777" w:rsidR="00E82543" w:rsidRDefault="00E82543" w:rsidP="000A361B">
      <w:pPr>
        <w:pStyle w:val="BodyCopy"/>
        <w:rPr>
          <w:szCs w:val="20"/>
        </w:rPr>
      </w:pPr>
    </w:p>
    <w:p w14:paraId="70881574" w14:textId="77777777" w:rsidR="001F5792" w:rsidRDefault="001F5792" w:rsidP="000A361B">
      <w:pPr>
        <w:pStyle w:val="BodyCopy"/>
        <w:rPr>
          <w:szCs w:val="20"/>
        </w:rPr>
      </w:pPr>
    </w:p>
    <w:p w14:paraId="2FABEE97" w14:textId="77777777" w:rsidR="00E82543" w:rsidRDefault="00E82543" w:rsidP="000A361B">
      <w:pPr>
        <w:pStyle w:val="BodyCopy"/>
        <w:rPr>
          <w:szCs w:val="20"/>
        </w:rPr>
      </w:pPr>
    </w:p>
    <w:p w14:paraId="71ECDC9C" w14:textId="77777777" w:rsidR="00E82543" w:rsidRDefault="00E82543" w:rsidP="000A361B">
      <w:pPr>
        <w:pStyle w:val="BodyCopy"/>
        <w:rPr>
          <w:szCs w:val="20"/>
        </w:rPr>
      </w:pPr>
    </w:p>
    <w:p w14:paraId="26D850FF" w14:textId="77777777" w:rsidR="00E82543" w:rsidRDefault="00E82543" w:rsidP="000A361B">
      <w:pPr>
        <w:pStyle w:val="BodyCopy"/>
        <w:rPr>
          <w:szCs w:val="20"/>
        </w:rPr>
      </w:pPr>
    </w:p>
    <w:p w14:paraId="53A81815" w14:textId="77777777" w:rsidR="001F5792" w:rsidRDefault="001F5792">
      <w:pPr>
        <w:spacing w:after="200" w:line="276" w:lineRule="auto"/>
        <w:rPr>
          <w:rFonts w:ascii="Calibri Light" w:hAnsi="Calibri Light" w:cs="Times New Roman (Body CS)"/>
          <w:color w:val="000000"/>
          <w:sz w:val="20"/>
          <w:szCs w:val="20"/>
        </w:rPr>
      </w:pPr>
      <w:r>
        <w:rPr>
          <w:szCs w:val="20"/>
        </w:rPr>
        <w:br w:type="page"/>
      </w:r>
    </w:p>
    <w:p w14:paraId="4A430C50" w14:textId="77777777" w:rsidR="00356EDD" w:rsidRPr="00FA688D" w:rsidRDefault="00356EDD" w:rsidP="00356EDD">
      <w:pPr>
        <w:pStyle w:val="HeadingTwo"/>
      </w:pPr>
      <w:r w:rsidRPr="0061346D">
        <w:rPr>
          <w:szCs w:val="24"/>
        </w:rPr>
        <w:lastRenderedPageBreak/>
        <w:t>Website Re</w:t>
      </w:r>
      <w:r>
        <w:rPr>
          <w:szCs w:val="24"/>
        </w:rPr>
        <w:t>fresh</w:t>
      </w:r>
    </w:p>
    <w:p w14:paraId="093C4530" w14:textId="77777777" w:rsidR="00356EDD" w:rsidRDefault="00356EDD" w:rsidP="00356EDD">
      <w:pPr>
        <w:pStyle w:val="BodyCopy"/>
      </w:pPr>
      <w:r w:rsidRPr="000876FB">
        <w:rPr>
          <w:noProof/>
        </w:rPr>
        <w:drawing>
          <wp:anchor distT="0" distB="0" distL="114300" distR="114300" simplePos="0" relativeHeight="251673606" behindDoc="1" locked="0" layoutInCell="1" allowOverlap="1" wp14:anchorId="563865D4" wp14:editId="4CA74ECE">
            <wp:simplePos x="0" y="0"/>
            <wp:positionH relativeFrom="column">
              <wp:posOffset>10160</wp:posOffset>
            </wp:positionH>
            <wp:positionV relativeFrom="paragraph">
              <wp:posOffset>1324610</wp:posOffset>
            </wp:positionV>
            <wp:extent cx="2710180" cy="1547495"/>
            <wp:effectExtent l="95250" t="95250" r="90170" b="528955"/>
            <wp:wrapTight wrapText="bothSides">
              <wp:wrapPolygon edited="0">
                <wp:start x="-304" y="-1330"/>
                <wp:lineTo x="-759" y="-798"/>
                <wp:lineTo x="-607" y="28717"/>
                <wp:lineTo x="22015" y="28717"/>
                <wp:lineTo x="22167" y="3457"/>
                <wp:lineTo x="21711" y="-532"/>
                <wp:lineTo x="21711" y="-1330"/>
                <wp:lineTo x="-304" y="-13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180" cy="154749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EF0FF7">
        <w:t xml:space="preserve">ARPC </w:t>
      </w:r>
      <w:r>
        <w:t>has launched</w:t>
      </w:r>
      <w:r w:rsidRPr="00EF0FF7">
        <w:t xml:space="preserve"> the first </w:t>
      </w:r>
      <w:r>
        <w:t>in</w:t>
      </w:r>
      <w:r w:rsidRPr="00EF0FF7">
        <w:t xml:space="preserve"> a series of new website designs. The new look website is designed to </w:t>
      </w:r>
      <w:proofErr w:type="spellStart"/>
      <w:r w:rsidRPr="00EF0FF7">
        <w:t>optimise</w:t>
      </w:r>
      <w:proofErr w:type="spellEnd"/>
      <w:r w:rsidRPr="00EF0FF7">
        <w:t xml:space="preserve"> the user journeys of our insurer customers and Government stakeholders, providing easier access to postcodes, premium submission platform </w:t>
      </w:r>
      <w:proofErr w:type="spellStart"/>
      <w:r w:rsidRPr="00EF0FF7">
        <w:t>RISe</w:t>
      </w:r>
      <w:proofErr w:type="spellEnd"/>
      <w:r w:rsidRPr="00EF0FF7">
        <w:t xml:space="preserve">, </w:t>
      </w:r>
      <w:r>
        <w:t>as well as</w:t>
      </w:r>
      <w:r w:rsidRPr="00EF0FF7">
        <w:t xml:space="preserve"> news, regular </w:t>
      </w:r>
      <w:proofErr w:type="gramStart"/>
      <w:r w:rsidRPr="00EF0FF7">
        <w:t>publications</w:t>
      </w:r>
      <w:proofErr w:type="gramEnd"/>
      <w:r w:rsidRPr="00EF0FF7">
        <w:t xml:space="preserve"> and research reports.</w:t>
      </w:r>
    </w:p>
    <w:p w14:paraId="6836FA08" w14:textId="77777777" w:rsidR="00356EDD" w:rsidRPr="00EF0FF7" w:rsidRDefault="00356EDD" w:rsidP="00356EDD">
      <w:pPr>
        <w:pStyle w:val="BodyCopy"/>
      </w:pPr>
      <w:r>
        <w:rPr>
          <w:noProof/>
        </w:rPr>
        <w:drawing>
          <wp:anchor distT="0" distB="0" distL="114300" distR="114300" simplePos="0" relativeHeight="251675654" behindDoc="1" locked="0" layoutInCell="1" allowOverlap="1" wp14:anchorId="4987180A" wp14:editId="5EB2245A">
            <wp:simplePos x="0" y="0"/>
            <wp:positionH relativeFrom="column">
              <wp:posOffset>3350895</wp:posOffset>
            </wp:positionH>
            <wp:positionV relativeFrom="paragraph">
              <wp:posOffset>2216150</wp:posOffset>
            </wp:positionV>
            <wp:extent cx="2623820" cy="843915"/>
            <wp:effectExtent l="0" t="0" r="5080" b="0"/>
            <wp:wrapTight wrapText="bothSides">
              <wp:wrapPolygon edited="0">
                <wp:start x="0" y="0"/>
                <wp:lineTo x="0" y="20966"/>
                <wp:lineTo x="21485" y="20966"/>
                <wp:lineTo x="214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82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FF7">
        <w:t xml:space="preserve">Over the </w:t>
      </w:r>
      <w:r>
        <w:t>coming months</w:t>
      </w:r>
      <w:r w:rsidRPr="00EF0FF7">
        <w:t xml:space="preserve">, ARPC </w:t>
      </w:r>
      <w:r>
        <w:t xml:space="preserve">will embark on further enhancements </w:t>
      </w:r>
      <w:r w:rsidRPr="00EF0FF7">
        <w:t xml:space="preserve">to </w:t>
      </w:r>
      <w:r>
        <w:t>improve</w:t>
      </w:r>
      <w:r w:rsidRPr="00EF0FF7">
        <w:t xml:space="preserve"> archiving and backend functions.</w:t>
      </w:r>
      <w:r>
        <w:t xml:space="preserve"> We expect that a more</w:t>
      </w:r>
      <w:r w:rsidRPr="00EF0FF7">
        <w:t xml:space="preserve"> contemporary site </w:t>
      </w:r>
      <w:r>
        <w:t xml:space="preserve">will </w:t>
      </w:r>
      <w:r w:rsidRPr="00EF0FF7">
        <w:t xml:space="preserve">greatly enhance the </w:t>
      </w:r>
      <w:r>
        <w:t xml:space="preserve">experiences </w:t>
      </w:r>
      <w:r w:rsidRPr="00EF0FF7">
        <w:t xml:space="preserve">of our customers and stakeholders. </w:t>
      </w:r>
      <w:r>
        <w:t xml:space="preserve">A more refined layout will also give better visibility to project updates, any postcode changes and important event information. </w:t>
      </w:r>
    </w:p>
    <w:p w14:paraId="2022FC92" w14:textId="7019D0D5" w:rsidR="00356EDD" w:rsidRPr="00EF0FF7" w:rsidRDefault="001173C8" w:rsidP="00356EDD">
      <w:pPr>
        <w:pStyle w:val="BodyCopy"/>
        <w:rPr>
          <w:color w:val="141313" w:themeColor="text1"/>
        </w:rPr>
      </w:pPr>
      <w:r>
        <w:rPr>
          <w:noProof/>
        </w:rPr>
        <w:pict w14:anchorId="52E32BF2">
          <v:shape id="Freeform: Shape 14" o:spid="_x0000_s1028" style="position:absolute;margin-left:53.75pt;margin-top:27.85pt;width:225.75pt;height:.1pt;z-index:-2516438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wrapcoords="0 0 0 1 303 1 30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" path="m,l4515,e" filled="f" strokecolor="#ba371b">
            <v:path arrowok="t" o:connecttype="custom" o:connectlocs="0,0;2867025,0" o:connectangles="0,0"/>
            <w10:wrap type="tight" anchorx="page"/>
          </v:shape>
        </w:pict>
      </w:r>
      <w:proofErr w:type="gramStart"/>
      <w:r w:rsidR="00356EDD" w:rsidRPr="00EF0FF7">
        <w:rPr>
          <w:color w:val="141313" w:themeColor="text1"/>
        </w:rPr>
        <w:t>Take a look</w:t>
      </w:r>
      <w:proofErr w:type="gramEnd"/>
      <w:r w:rsidR="00356EDD" w:rsidRPr="00EF0FF7">
        <w:rPr>
          <w:color w:val="141313" w:themeColor="text1"/>
        </w:rPr>
        <w:t xml:space="preserve"> around: </w:t>
      </w:r>
      <w:hyperlink r:id="rId21" w:history="1">
        <w:r w:rsidR="00356EDD" w:rsidRPr="00EF0FF7">
          <w:rPr>
            <w:rStyle w:val="Hyperlink"/>
            <w:color w:val="141313" w:themeColor="text1"/>
          </w:rPr>
          <w:t>http://arpc.gov.au/</w:t>
        </w:r>
      </w:hyperlink>
    </w:p>
    <w:p w14:paraId="2146D531" w14:textId="77777777" w:rsidR="001173C8" w:rsidRDefault="001173C8" w:rsidP="00356EDD">
      <w:pPr>
        <w:pStyle w:val="HeadingOne"/>
        <w:rPr>
          <w:color w:val="0A3167" w:themeColor="accent4"/>
          <w:sz w:val="24"/>
          <w:szCs w:val="24"/>
        </w:rPr>
      </w:pPr>
    </w:p>
    <w:p w14:paraId="79402395" w14:textId="1A67F5A1" w:rsidR="00356EDD" w:rsidRPr="0061346D" w:rsidRDefault="00356EDD" w:rsidP="00356EDD">
      <w:pPr>
        <w:pStyle w:val="HeadingOne"/>
        <w:rPr>
          <w:color w:val="0A3167" w:themeColor="accent4"/>
          <w:sz w:val="24"/>
          <w:szCs w:val="24"/>
        </w:rPr>
      </w:pPr>
      <w:r w:rsidRPr="0061346D">
        <w:rPr>
          <w:color w:val="0A3167" w:themeColor="accent4"/>
          <w:sz w:val="24"/>
          <w:szCs w:val="24"/>
        </w:rPr>
        <w:t xml:space="preserve">A Smooth Transition to Desktop Reviews </w:t>
      </w:r>
    </w:p>
    <w:p w14:paraId="2CA21453" w14:textId="77777777" w:rsidR="00356EDD" w:rsidRPr="00237135" w:rsidRDefault="00356EDD" w:rsidP="00356EDD">
      <w:pPr>
        <w:pStyle w:val="ContentsBox"/>
        <w:spacing w:line="288" w:lineRule="auto"/>
        <w:rPr>
          <w:rFonts w:ascii="Calibri Light" w:hAnsi="Calibri Light" w:cs="Calibri Light"/>
          <w:sz w:val="20"/>
          <w:szCs w:val="24"/>
        </w:rPr>
      </w:pPr>
      <w:r w:rsidRPr="00237135">
        <w:rPr>
          <w:rFonts w:ascii="Calibri Light" w:hAnsi="Calibri Light" w:cs="Calibri Light"/>
          <w:sz w:val="20"/>
          <w:szCs w:val="24"/>
        </w:rPr>
        <w:t xml:space="preserve">ARPC has completed a number of virtual </w:t>
      </w:r>
      <w:proofErr w:type="gramStart"/>
      <w:r w:rsidRPr="00237135">
        <w:rPr>
          <w:rFonts w:ascii="Calibri Light" w:hAnsi="Calibri Light" w:cs="Calibri Light"/>
          <w:sz w:val="20"/>
          <w:szCs w:val="24"/>
        </w:rPr>
        <w:t>desktop</w:t>
      </w:r>
      <w:proofErr w:type="gramEnd"/>
      <w:r w:rsidRPr="00237135">
        <w:rPr>
          <w:rFonts w:ascii="Calibri Light" w:hAnsi="Calibri Light" w:cs="Calibri Light"/>
          <w:sz w:val="20"/>
          <w:szCs w:val="24"/>
        </w:rPr>
        <w:t xml:space="preserve"> </w:t>
      </w:r>
      <w:r>
        <w:rPr>
          <w:rFonts w:ascii="Calibri Light" w:hAnsi="Calibri Light" w:cs="Calibri Light"/>
          <w:sz w:val="20"/>
          <w:szCs w:val="24"/>
        </w:rPr>
        <w:t xml:space="preserve">cedant </w:t>
      </w:r>
      <w:r w:rsidRPr="00237135">
        <w:rPr>
          <w:rFonts w:ascii="Calibri Light" w:hAnsi="Calibri Light" w:cs="Calibri Light"/>
          <w:sz w:val="20"/>
          <w:szCs w:val="24"/>
        </w:rPr>
        <w:t xml:space="preserve">reviews </w:t>
      </w:r>
      <w:r>
        <w:rPr>
          <w:rFonts w:ascii="Calibri Light" w:hAnsi="Calibri Light" w:cs="Calibri Light"/>
          <w:sz w:val="20"/>
          <w:szCs w:val="24"/>
        </w:rPr>
        <w:t>over</w:t>
      </w:r>
      <w:r w:rsidRPr="00237135">
        <w:rPr>
          <w:rFonts w:ascii="Calibri Light" w:hAnsi="Calibri Light" w:cs="Calibri Light"/>
          <w:sz w:val="20"/>
          <w:szCs w:val="24"/>
        </w:rPr>
        <w:t xml:space="preserve"> the past few weeks, with our normal procedure slightly amended to give our customers more flexibility during this time. We understand COVID-19 has brought challenges for many businesses, </w:t>
      </w:r>
      <w:r>
        <w:rPr>
          <w:rFonts w:ascii="Calibri Light" w:hAnsi="Calibri Light" w:cs="Calibri Light"/>
          <w:sz w:val="20"/>
          <w:szCs w:val="24"/>
        </w:rPr>
        <w:t>and</w:t>
      </w:r>
      <w:r w:rsidRPr="00237135">
        <w:rPr>
          <w:rFonts w:ascii="Calibri Light" w:hAnsi="Calibri Light" w:cs="Calibri Light"/>
          <w:sz w:val="20"/>
          <w:szCs w:val="24"/>
        </w:rPr>
        <w:t xml:space="preserve"> our Insurance Audit team remain</w:t>
      </w:r>
      <w:r>
        <w:rPr>
          <w:rFonts w:ascii="Calibri Light" w:hAnsi="Calibri Light" w:cs="Calibri Light"/>
          <w:sz w:val="20"/>
          <w:szCs w:val="24"/>
        </w:rPr>
        <w:t xml:space="preserve"> </w:t>
      </w:r>
      <w:r w:rsidRPr="00237135">
        <w:rPr>
          <w:rFonts w:ascii="Calibri Light" w:hAnsi="Calibri Light" w:cs="Calibri Light"/>
          <w:sz w:val="20"/>
          <w:szCs w:val="24"/>
        </w:rPr>
        <w:t>dedicated to extending the review periods</w:t>
      </w:r>
      <w:r>
        <w:rPr>
          <w:rFonts w:ascii="Calibri Light" w:hAnsi="Calibri Light" w:cs="Calibri Light"/>
          <w:sz w:val="20"/>
          <w:szCs w:val="24"/>
        </w:rPr>
        <w:t xml:space="preserve"> wherever necessary. </w:t>
      </w:r>
    </w:p>
    <w:p w14:paraId="60F27E1B" w14:textId="77777777" w:rsidR="00356EDD" w:rsidRDefault="00356EDD" w:rsidP="00356EDD">
      <w:pPr>
        <w:pStyle w:val="ContentsBox"/>
        <w:spacing w:line="288" w:lineRule="auto"/>
        <w:rPr>
          <w:rFonts w:ascii="Calibri Light" w:hAnsi="Calibri Light" w:cs="Calibri Light"/>
          <w:sz w:val="20"/>
          <w:szCs w:val="24"/>
        </w:rPr>
      </w:pPr>
      <w:r w:rsidRPr="00237135">
        <w:rPr>
          <w:rFonts w:ascii="Calibri Light" w:hAnsi="Calibri Light" w:cs="Calibri Light"/>
          <w:sz w:val="20"/>
          <w:szCs w:val="24"/>
        </w:rPr>
        <w:t>ARPC will advise customers when face-to-face desktop reviews will again take place. In the meantime, we appreciate your responsiveness to this new ‘business as usual’</w:t>
      </w:r>
      <w:r>
        <w:rPr>
          <w:rFonts w:ascii="Calibri Light" w:hAnsi="Calibri Light" w:cs="Calibri Light"/>
          <w:sz w:val="20"/>
          <w:szCs w:val="24"/>
        </w:rPr>
        <w:t xml:space="preserve">. </w:t>
      </w:r>
    </w:p>
    <w:p w14:paraId="51DCB65D" w14:textId="77777777" w:rsidR="00356EDD" w:rsidRDefault="00356EDD" w:rsidP="00356EDD">
      <w:pPr>
        <w:pStyle w:val="ContentsBox"/>
        <w:spacing w:line="288" w:lineRule="auto"/>
        <w:rPr>
          <w:rFonts w:asciiTheme="minorHAnsi" w:hAnsiTheme="minorHAnsi" w:cstheme="minorHAnsi"/>
          <w:color w:val="0A3167" w:themeColor="accent4"/>
          <w:sz w:val="24"/>
          <w:szCs w:val="26"/>
          <w:lang w:val="en-GB"/>
        </w:rPr>
      </w:pPr>
    </w:p>
    <w:p w14:paraId="1B4CDE7C" w14:textId="77777777" w:rsidR="00356EDD" w:rsidRPr="00FA688D" w:rsidRDefault="00356EDD" w:rsidP="00356EDD">
      <w:pPr>
        <w:pStyle w:val="ContentsBox"/>
        <w:spacing w:line="288" w:lineRule="auto"/>
        <w:rPr>
          <w:rFonts w:ascii="Calibri Light" w:hAnsi="Calibri Light" w:cs="Calibri Light"/>
          <w:sz w:val="20"/>
          <w:szCs w:val="24"/>
        </w:rPr>
      </w:pPr>
      <w:r w:rsidRPr="00FC1690">
        <w:rPr>
          <w:rFonts w:asciiTheme="minorHAnsi" w:hAnsiTheme="minorHAnsi" w:cstheme="minorHAnsi"/>
          <w:color w:val="0A3167" w:themeColor="accent4"/>
          <w:sz w:val="24"/>
          <w:szCs w:val="26"/>
          <w:lang w:val="en-GB"/>
        </w:rPr>
        <w:t>IFTRIP</w:t>
      </w:r>
    </w:p>
    <w:p w14:paraId="6F000692" w14:textId="77777777" w:rsidR="00356EDD" w:rsidRDefault="00356EDD" w:rsidP="00356EDD">
      <w:pPr>
        <w:pStyle w:val="BodyCopy"/>
        <w:rPr>
          <w:color w:val="141313" w:themeColor="text1"/>
          <w:szCs w:val="20"/>
        </w:rPr>
      </w:pPr>
      <w:r>
        <w:rPr>
          <w:color w:val="141313" w:themeColor="text1"/>
          <w:szCs w:val="20"/>
        </w:rPr>
        <w:t xml:space="preserve">The International Forum of Terrorism Risk (Re)Insurance Pools (IFTRIP) annual conference has been rescheduled tentatively to 13-14 October in Washington DC. As you may be aware, the Conference was postponed due to the COVID-19 Pandemic. </w:t>
      </w:r>
    </w:p>
    <w:p w14:paraId="6F0912D6" w14:textId="77777777" w:rsidR="00356EDD" w:rsidRDefault="00356EDD" w:rsidP="00356EDD">
      <w:pPr>
        <w:pStyle w:val="BodyCopy"/>
        <w:rPr>
          <w:color w:val="141313" w:themeColor="text1"/>
          <w:szCs w:val="20"/>
        </w:rPr>
      </w:pPr>
      <w:r>
        <w:rPr>
          <w:color w:val="141313" w:themeColor="text1"/>
          <w:szCs w:val="20"/>
        </w:rPr>
        <w:t xml:space="preserve">IFTRIP 2020 is a two-day global event for those either working in, or advising on, terrorism (re) insurance and risk. The main Conference brings together sovereign-backed terrorism reinsurance pools, industry experts and the wider counter-terrorism community. </w:t>
      </w:r>
    </w:p>
    <w:p w14:paraId="4A248910" w14:textId="77777777" w:rsidR="00356EDD" w:rsidRDefault="00356EDD" w:rsidP="00356EDD">
      <w:pPr>
        <w:pStyle w:val="BodyCopy"/>
        <w:rPr>
          <w:color w:val="141313" w:themeColor="text1"/>
          <w:szCs w:val="20"/>
        </w:rPr>
      </w:pPr>
      <w:r>
        <w:rPr>
          <w:color w:val="141313" w:themeColor="text1"/>
          <w:szCs w:val="20"/>
        </w:rPr>
        <w:t xml:space="preserve">The Conference is designed to facilitate conversations around the ‘big questions’ in the terrorism risk industry. IFTRIP coordinates and contributes to international and cross-sectoral working groups on a variety of topical issues, from cyber terrorism to the definition of terrorism. </w:t>
      </w:r>
    </w:p>
    <w:p w14:paraId="76AB053F" w14:textId="77777777" w:rsidR="00356EDD" w:rsidRDefault="00356EDD" w:rsidP="00356EDD">
      <w:pPr>
        <w:pStyle w:val="BodyCopy"/>
        <w:rPr>
          <w:color w:val="141313" w:themeColor="text1"/>
          <w:szCs w:val="20"/>
        </w:rPr>
      </w:pPr>
    </w:p>
    <w:p w14:paraId="19F54B4F" w14:textId="77777777" w:rsidR="00356EDD" w:rsidRPr="00E433EF" w:rsidRDefault="00356EDD" w:rsidP="00356EDD">
      <w:pPr>
        <w:pStyle w:val="BodyCopy"/>
        <w:rPr>
          <w:color w:val="141313" w:themeColor="text1"/>
          <w:szCs w:val="20"/>
        </w:rPr>
      </w:pPr>
      <w:r>
        <w:rPr>
          <w:color w:val="141313" w:themeColor="text1"/>
          <w:szCs w:val="20"/>
        </w:rPr>
        <w:t xml:space="preserve">For more information, please go to: </w:t>
      </w:r>
      <w:hyperlink r:id="rId22" w:history="1">
        <w:r w:rsidRPr="00CD785B">
          <w:rPr>
            <w:rStyle w:val="Hyperlink"/>
            <w:color w:val="141313" w:themeColor="text1"/>
            <w:szCs w:val="20"/>
          </w:rPr>
          <w:t>https://iftrip.org/</w:t>
        </w:r>
      </w:hyperlink>
    </w:p>
    <w:p w14:paraId="7256CE44" w14:textId="2D522B75" w:rsidR="00356EDD" w:rsidRDefault="001173C8" w:rsidP="00356EDD">
      <w:pPr>
        <w:pStyle w:val="HeadingTwo"/>
        <w:rPr>
          <w:rFonts w:ascii="Calibri Light" w:hAnsi="Calibri Light" w:cs="Calibri Light"/>
          <w:color w:val="auto"/>
          <w:sz w:val="20"/>
          <w:szCs w:val="24"/>
        </w:rPr>
      </w:pPr>
      <w:r>
        <w:rPr>
          <w:noProof/>
        </w:rPr>
        <w:pict w14:anchorId="39091AB4">
          <v:shape id="Freeform: Shape 15" o:spid="_x0000_s1027" style="position:absolute;margin-left:315.35pt;margin-top:12.15pt;width:225.75pt;height:.1pt;z-index:-2516418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" path="m,l4515,e" filled="f" strokecolor="#ba371b">
            <v:path arrowok="t" o:connecttype="custom" o:connectlocs="0,0;2867025,0" o:connectangles="0,0"/>
            <w10:wrap type="topAndBottom" anchorx="page"/>
          </v:shape>
        </w:pict>
      </w:r>
    </w:p>
    <w:p w14:paraId="07340C3B" w14:textId="77777777" w:rsidR="00356EDD" w:rsidRDefault="00356EDD" w:rsidP="00356EDD">
      <w:pPr>
        <w:pStyle w:val="HeadingTwo"/>
        <w:rPr>
          <w:szCs w:val="24"/>
        </w:rPr>
      </w:pPr>
      <w:r>
        <w:rPr>
          <w:szCs w:val="24"/>
        </w:rPr>
        <w:t xml:space="preserve">Annual Report &amp; Corporate Plan </w:t>
      </w:r>
    </w:p>
    <w:p w14:paraId="72C5DAEB" w14:textId="77777777" w:rsidR="00356EDD" w:rsidRDefault="00356EDD" w:rsidP="00356EDD">
      <w:pPr>
        <w:pStyle w:val="HeadingTwo"/>
        <w:spacing w:line="288" w:lineRule="auto"/>
        <w:rPr>
          <w:rFonts w:ascii="Calibri Light" w:hAnsi="Calibri Light" w:cs="Calibri Light"/>
          <w:color w:val="auto"/>
          <w:sz w:val="20"/>
          <w:szCs w:val="24"/>
        </w:rPr>
      </w:pPr>
      <w:r w:rsidRPr="00053C75">
        <w:rPr>
          <w:rFonts w:ascii="Calibri Light" w:hAnsi="Calibri Light" w:cs="Calibri Light"/>
          <w:color w:val="auto"/>
          <w:sz w:val="20"/>
          <w:szCs w:val="24"/>
        </w:rPr>
        <w:t xml:space="preserve">Work has commenced on our Corporate Plan which is required under the Public Governance, Performance and Accountability Act 2013 (PGPA Act) and must be published </w:t>
      </w:r>
      <w:r>
        <w:rPr>
          <w:rFonts w:ascii="Calibri Light" w:hAnsi="Calibri Light" w:cs="Calibri Light"/>
          <w:color w:val="auto"/>
          <w:sz w:val="20"/>
          <w:szCs w:val="24"/>
        </w:rPr>
        <w:t xml:space="preserve">by 31 August each year. </w:t>
      </w:r>
    </w:p>
    <w:p w14:paraId="2B6C5F03" w14:textId="77777777" w:rsidR="00356EDD" w:rsidRPr="00053C75" w:rsidRDefault="00356EDD" w:rsidP="00356EDD">
      <w:pPr>
        <w:pStyle w:val="HeadingTwo"/>
        <w:spacing w:line="288" w:lineRule="auto"/>
        <w:rPr>
          <w:rFonts w:ascii="Calibri Light" w:hAnsi="Calibri Light" w:cs="Calibri Light"/>
          <w:color w:val="auto"/>
          <w:sz w:val="20"/>
          <w:szCs w:val="24"/>
        </w:rPr>
      </w:pPr>
      <w:r>
        <w:rPr>
          <w:rFonts w:ascii="Calibri Light" w:hAnsi="Calibri Light" w:cs="Calibri Light"/>
          <w:color w:val="auto"/>
          <w:sz w:val="20"/>
          <w:szCs w:val="24"/>
        </w:rPr>
        <w:t xml:space="preserve">Preparation has also begun on our 2019-20 Annual Report to be published at the end of </w:t>
      </w:r>
      <w:proofErr w:type="gramStart"/>
      <w:r>
        <w:rPr>
          <w:rFonts w:ascii="Calibri Light" w:hAnsi="Calibri Light" w:cs="Calibri Light"/>
          <w:color w:val="auto"/>
          <w:sz w:val="20"/>
          <w:szCs w:val="24"/>
        </w:rPr>
        <w:t>October,</w:t>
      </w:r>
      <w:proofErr w:type="gramEnd"/>
      <w:r>
        <w:rPr>
          <w:rFonts w:ascii="Calibri Light" w:hAnsi="Calibri Light" w:cs="Calibri Light"/>
          <w:color w:val="auto"/>
          <w:sz w:val="20"/>
          <w:szCs w:val="24"/>
        </w:rPr>
        <w:t xml:space="preserve"> 2020.</w:t>
      </w:r>
    </w:p>
    <w:p w14:paraId="7785B075" w14:textId="77777777" w:rsidR="00356EDD" w:rsidRDefault="00356EDD" w:rsidP="00356EDD">
      <w:pPr>
        <w:pStyle w:val="HeadingTwo"/>
        <w:rPr>
          <w:rFonts w:ascii="Calibri Light" w:hAnsi="Calibri Light" w:cs="Calibri Light"/>
          <w:color w:val="auto"/>
          <w:sz w:val="20"/>
          <w:szCs w:val="24"/>
        </w:rPr>
      </w:pPr>
    </w:p>
    <w:p w14:paraId="5ECF6573" w14:textId="77777777" w:rsidR="00356EDD" w:rsidRDefault="00356EDD" w:rsidP="00356EDD">
      <w:pPr>
        <w:pStyle w:val="HeadingTwo"/>
        <w:rPr>
          <w:rFonts w:ascii="Calibri Light" w:hAnsi="Calibri Light" w:cs="Calibri Light"/>
          <w:color w:val="auto"/>
          <w:sz w:val="20"/>
          <w:szCs w:val="24"/>
        </w:rPr>
      </w:pPr>
    </w:p>
    <w:p w14:paraId="5573CAD0" w14:textId="77777777" w:rsidR="00356EDD" w:rsidRDefault="00356EDD" w:rsidP="00356EDD">
      <w:pPr>
        <w:pStyle w:val="HeadingTwo"/>
        <w:rPr>
          <w:rFonts w:ascii="Calibri Light" w:hAnsi="Calibri Light" w:cs="Calibri Light"/>
          <w:color w:val="auto"/>
          <w:sz w:val="20"/>
          <w:szCs w:val="24"/>
        </w:rPr>
      </w:pPr>
    </w:p>
    <w:p w14:paraId="50996FA4" w14:textId="77777777" w:rsidR="001F5792" w:rsidRDefault="001F5792" w:rsidP="00582D81">
      <w:pPr>
        <w:rPr>
          <w:rFonts w:ascii="Calibri Light" w:hAnsi="Calibri Light" w:cs="Calibri Light"/>
          <w:sz w:val="20"/>
          <w:szCs w:val="20"/>
          <w:lang w:val="en-AU"/>
        </w:rPr>
      </w:pPr>
    </w:p>
    <w:p w14:paraId="23DEBA72" w14:textId="77777777" w:rsidR="00B54C27" w:rsidRDefault="001F5792" w:rsidP="00B54C27">
      <w:pPr>
        <w:pStyle w:val="HeadingTwo"/>
        <w:rPr>
          <w:szCs w:val="24"/>
        </w:rPr>
      </w:pPr>
      <w:r>
        <w:rPr>
          <w:rFonts w:ascii="Calibri Light" w:hAnsi="Calibri Light" w:cs="Calibri Light"/>
          <w:sz w:val="20"/>
          <w:szCs w:val="20"/>
          <w:lang w:val="en-AU"/>
        </w:rPr>
        <w:br w:type="page"/>
      </w:r>
      <w:r w:rsidR="00B54C27">
        <w:rPr>
          <w:szCs w:val="24"/>
        </w:rPr>
        <w:lastRenderedPageBreak/>
        <w:t xml:space="preserve">Cyber Terrorism Research and Insurance Seminar </w:t>
      </w:r>
    </w:p>
    <w:p w14:paraId="32A36CE0" w14:textId="77777777" w:rsidR="00B54C27" w:rsidRPr="00847A4E" w:rsidRDefault="00B54C27" w:rsidP="00B54C27">
      <w:pPr>
        <w:pStyle w:val="HeadingTwo"/>
        <w:spacing w:line="288" w:lineRule="auto"/>
        <w:rPr>
          <w:rFonts w:ascii="Calibri Light" w:hAnsi="Calibri Light" w:cs="Calibri Light"/>
          <w:color w:val="auto"/>
          <w:sz w:val="20"/>
          <w:szCs w:val="24"/>
        </w:rPr>
      </w:pPr>
      <w:r w:rsidRPr="00847A4E">
        <w:rPr>
          <w:rFonts w:ascii="Calibri Light" w:hAnsi="Calibri Light" w:cs="Calibri Light"/>
          <w:color w:val="auto"/>
          <w:sz w:val="20"/>
          <w:szCs w:val="24"/>
        </w:rPr>
        <w:t>As you may be aware, ARPC’s Cyber Terrorism Research &amp; Insurance Seminar has been rescheduled</w:t>
      </w:r>
      <w:r>
        <w:rPr>
          <w:rFonts w:ascii="Calibri Light" w:hAnsi="Calibri Light" w:cs="Calibri Light"/>
          <w:color w:val="auto"/>
          <w:sz w:val="20"/>
          <w:szCs w:val="24"/>
        </w:rPr>
        <w:t>, with a new date</w:t>
      </w:r>
      <w:r w:rsidRPr="00847A4E">
        <w:rPr>
          <w:rFonts w:ascii="Calibri Light" w:hAnsi="Calibri Light" w:cs="Calibri Light"/>
          <w:color w:val="auto"/>
          <w:sz w:val="20"/>
          <w:szCs w:val="24"/>
        </w:rPr>
        <w:t xml:space="preserve"> to </w:t>
      </w:r>
      <w:r>
        <w:rPr>
          <w:rFonts w:ascii="Calibri Light" w:hAnsi="Calibri Light" w:cs="Calibri Light"/>
          <w:color w:val="auto"/>
          <w:sz w:val="20"/>
          <w:szCs w:val="24"/>
        </w:rPr>
        <w:t>be announced soon</w:t>
      </w:r>
      <w:r w:rsidRPr="00847A4E">
        <w:rPr>
          <w:rFonts w:ascii="Calibri Light" w:hAnsi="Calibri Light" w:cs="Calibri Light"/>
          <w:color w:val="auto"/>
          <w:sz w:val="20"/>
          <w:szCs w:val="24"/>
        </w:rPr>
        <w:t>. At th</w:t>
      </w:r>
      <w:r>
        <w:rPr>
          <w:rFonts w:ascii="Calibri Light" w:hAnsi="Calibri Light" w:cs="Calibri Light"/>
          <w:color w:val="auto"/>
          <w:sz w:val="20"/>
          <w:szCs w:val="24"/>
        </w:rPr>
        <w:t>e</w:t>
      </w:r>
      <w:r w:rsidRPr="00847A4E">
        <w:rPr>
          <w:rFonts w:ascii="Calibri Light" w:hAnsi="Calibri Light" w:cs="Calibri Light"/>
          <w:color w:val="auto"/>
          <w:sz w:val="20"/>
          <w:szCs w:val="24"/>
        </w:rPr>
        <w:t xml:space="preserve"> Seminar</w:t>
      </w:r>
      <w:r>
        <w:rPr>
          <w:rFonts w:ascii="Calibri Light" w:hAnsi="Calibri Light" w:cs="Calibri Light"/>
          <w:color w:val="auto"/>
          <w:sz w:val="20"/>
          <w:szCs w:val="24"/>
        </w:rPr>
        <w:t>/Webinar</w:t>
      </w:r>
      <w:r w:rsidRPr="00847A4E">
        <w:rPr>
          <w:rFonts w:ascii="Calibri Light" w:hAnsi="Calibri Light" w:cs="Calibri Light"/>
          <w:color w:val="auto"/>
          <w:sz w:val="20"/>
          <w:szCs w:val="24"/>
        </w:rPr>
        <w:t xml:space="preserve">, ARPC plans to launch the completed cyber terrorism research project which ARPC undertook with the Organisation for Economic Cooperation and Development and Cambridge Centre for Risk Studies at the University of Cambridge’s Judge Business School. </w:t>
      </w:r>
    </w:p>
    <w:p w14:paraId="42948F76" w14:textId="77777777" w:rsidR="00B54C27" w:rsidRDefault="00B54C27" w:rsidP="00B54C27">
      <w:pPr>
        <w:pStyle w:val="HeadingTwo"/>
        <w:spacing w:line="288" w:lineRule="auto"/>
        <w:rPr>
          <w:rFonts w:ascii="Calibri Light" w:hAnsi="Calibri Light" w:cs="Calibri Light"/>
          <w:color w:val="auto"/>
          <w:sz w:val="20"/>
          <w:szCs w:val="24"/>
        </w:rPr>
      </w:pPr>
      <w:r>
        <w:rPr>
          <w:rFonts w:ascii="Calibri Light" w:hAnsi="Calibri Light" w:cs="Calibri Light"/>
          <w:color w:val="auto"/>
          <w:sz w:val="20"/>
          <w:szCs w:val="24"/>
        </w:rPr>
        <w:t xml:space="preserve">The research paper, </w:t>
      </w:r>
      <w:r w:rsidRPr="00847A4E">
        <w:rPr>
          <w:rFonts w:ascii="Calibri Light" w:hAnsi="Calibri Light" w:cs="Calibri Light"/>
          <w:color w:val="auto"/>
          <w:sz w:val="20"/>
          <w:szCs w:val="24"/>
        </w:rPr>
        <w:t xml:space="preserve">which </w:t>
      </w:r>
      <w:r>
        <w:rPr>
          <w:rFonts w:ascii="Calibri Light" w:hAnsi="Calibri Light" w:cs="Calibri Light"/>
          <w:color w:val="auto"/>
          <w:sz w:val="20"/>
          <w:szCs w:val="24"/>
        </w:rPr>
        <w:t>has</w:t>
      </w:r>
      <w:r w:rsidRPr="00847A4E">
        <w:rPr>
          <w:rFonts w:ascii="Calibri Light" w:hAnsi="Calibri Light" w:cs="Calibri Light"/>
          <w:color w:val="auto"/>
          <w:sz w:val="20"/>
          <w:szCs w:val="24"/>
        </w:rPr>
        <w:t xml:space="preserve"> been com</w:t>
      </w:r>
      <w:r>
        <w:rPr>
          <w:rFonts w:ascii="Calibri Light" w:hAnsi="Calibri Light" w:cs="Calibri Light"/>
          <w:color w:val="auto"/>
          <w:sz w:val="20"/>
          <w:szCs w:val="24"/>
        </w:rPr>
        <w:t>piled</w:t>
      </w:r>
      <w:r w:rsidRPr="00847A4E">
        <w:rPr>
          <w:rFonts w:ascii="Calibri Light" w:hAnsi="Calibri Light" w:cs="Calibri Light"/>
          <w:color w:val="auto"/>
          <w:sz w:val="20"/>
          <w:szCs w:val="24"/>
        </w:rPr>
        <w:t xml:space="preserve"> in an A4 Compendium, is available</w:t>
      </w:r>
      <w:r>
        <w:rPr>
          <w:rFonts w:ascii="Calibri Light" w:hAnsi="Calibri Light" w:cs="Calibri Light"/>
          <w:color w:val="auto"/>
          <w:sz w:val="20"/>
          <w:szCs w:val="24"/>
        </w:rPr>
        <w:t xml:space="preserve"> in the interim by filling in a digital form on our </w:t>
      </w:r>
      <w:hyperlink r:id="rId23" w:history="1">
        <w:r w:rsidRPr="00027542">
          <w:rPr>
            <w:rStyle w:val="Hyperlink"/>
            <w:rFonts w:ascii="Calibri Light" w:hAnsi="Calibri Light" w:cs="Calibri Light"/>
            <w:color w:val="0070C0"/>
            <w:sz w:val="20"/>
            <w:szCs w:val="24"/>
          </w:rPr>
          <w:t>website</w:t>
        </w:r>
      </w:hyperlink>
      <w:r w:rsidRPr="00027542">
        <w:rPr>
          <w:rFonts w:ascii="Calibri Light" w:hAnsi="Calibri Light" w:cs="Calibri Light"/>
          <w:color w:val="0070C0"/>
          <w:sz w:val="20"/>
          <w:szCs w:val="24"/>
        </w:rPr>
        <w:t>.</w:t>
      </w:r>
      <w:r w:rsidRPr="00AD7779">
        <w:rPr>
          <w:rFonts w:ascii="Calibri Light" w:hAnsi="Calibri Light" w:cs="Calibri Light"/>
          <w:color w:val="0070C0"/>
          <w:sz w:val="20"/>
          <w:szCs w:val="24"/>
        </w:rPr>
        <w:t xml:space="preserve"> </w:t>
      </w:r>
    </w:p>
    <w:p w14:paraId="585083A6" w14:textId="7D4F03C6" w:rsidR="00B54C27" w:rsidRDefault="001173C8" w:rsidP="00B54C27">
      <w:pPr>
        <w:pStyle w:val="HeadingTwo"/>
      </w:pPr>
      <w:r>
        <w:rPr>
          <w:noProof/>
        </w:rPr>
        <w:pict w14:anchorId="00C0BE3E">
          <v:shape id="Freeform: Shape 23" o:spid="_x0000_s1026" style="position:absolute;margin-left:56.7pt;margin-top:13.75pt;width:225.75pt;height:.1pt;z-index:-2516387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" path="m,l4515,e" filled="f" strokecolor="#ba371b">
            <v:path arrowok="t" o:connecttype="custom" o:connectlocs="0,0;2867025,0" o:connectangles="0,0"/>
            <w10:wrap type="topAndBottom" anchorx="page"/>
          </v:shape>
        </w:pict>
      </w:r>
    </w:p>
    <w:p w14:paraId="23D752B8" w14:textId="77777777" w:rsidR="00B54C27" w:rsidRDefault="00B54C27" w:rsidP="00B54C27">
      <w:pPr>
        <w:pStyle w:val="HeadingTwo"/>
        <w:rPr>
          <w:szCs w:val="24"/>
        </w:rPr>
      </w:pPr>
      <w:r>
        <w:rPr>
          <w:szCs w:val="24"/>
        </w:rPr>
        <w:t>Reports Due</w:t>
      </w:r>
    </w:p>
    <w:p w14:paraId="168D2766" w14:textId="6B3D094C" w:rsidR="00B54C27" w:rsidRDefault="00B54C27" w:rsidP="00B54C27">
      <w:pPr>
        <w:rPr>
          <w:rFonts w:ascii="Calibri Light" w:hAnsi="Calibri Light" w:cs="Calibri Light"/>
          <w:sz w:val="20"/>
          <w:szCs w:val="20"/>
        </w:rPr>
      </w:pPr>
      <w:r>
        <w:rPr>
          <w:rFonts w:ascii="Calibri Light" w:hAnsi="Calibri Light" w:cs="Calibri Light"/>
          <w:sz w:val="20"/>
          <w:szCs w:val="20"/>
        </w:rPr>
        <w:t>30</w:t>
      </w:r>
      <w:r w:rsidR="00486753">
        <w:rPr>
          <w:rFonts w:ascii="Calibri Light" w:hAnsi="Calibri Light" w:cs="Calibri Light"/>
          <w:sz w:val="20"/>
          <w:szCs w:val="20"/>
        </w:rPr>
        <w:t xml:space="preserve"> June</w:t>
      </w:r>
      <w:r>
        <w:rPr>
          <w:rFonts w:ascii="Calibri Light" w:hAnsi="Calibri Light" w:cs="Calibri Light"/>
          <w:sz w:val="20"/>
          <w:szCs w:val="20"/>
        </w:rPr>
        <w:t xml:space="preserve"> </w:t>
      </w:r>
      <w:r w:rsidR="00486753">
        <w:rPr>
          <w:rFonts w:ascii="Calibri Light" w:hAnsi="Calibri Light" w:cs="Calibri Light"/>
          <w:sz w:val="20"/>
          <w:szCs w:val="20"/>
        </w:rPr>
        <w:t>is</w:t>
      </w:r>
      <w:r>
        <w:rPr>
          <w:rFonts w:ascii="Calibri Light" w:hAnsi="Calibri Light" w:cs="Calibri Light"/>
          <w:sz w:val="20"/>
          <w:szCs w:val="20"/>
        </w:rPr>
        <w:t xml:space="preserve"> the end of the financial year, mea</w:t>
      </w:r>
      <w:r w:rsidR="00486753">
        <w:rPr>
          <w:rFonts w:ascii="Calibri Light" w:hAnsi="Calibri Light" w:cs="Calibri Light"/>
          <w:sz w:val="20"/>
          <w:szCs w:val="20"/>
        </w:rPr>
        <w:t>ning</w:t>
      </w:r>
      <w:r>
        <w:rPr>
          <w:rFonts w:ascii="Calibri Light" w:hAnsi="Calibri Light" w:cs="Calibri Light"/>
          <w:sz w:val="20"/>
          <w:szCs w:val="20"/>
        </w:rPr>
        <w:t xml:space="preserve"> various reports are due to be submitted to ARPC. The table below highlights the reports due in the next three months. </w:t>
      </w:r>
    </w:p>
    <w:tbl>
      <w:tblPr>
        <w:tblStyle w:val="ListTable4-Accent4"/>
        <w:tblW w:w="0" w:type="auto"/>
        <w:tblLook w:val="04A0" w:firstRow="1" w:lastRow="0" w:firstColumn="1" w:lastColumn="0" w:noHBand="0" w:noVBand="1"/>
      </w:tblPr>
      <w:tblGrid>
        <w:gridCol w:w="2227"/>
        <w:gridCol w:w="2228"/>
      </w:tblGrid>
      <w:tr w:rsidR="00B54C27" w14:paraId="3F151BA7" w14:textId="77777777" w:rsidTr="00941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hideMark/>
          </w:tcPr>
          <w:p w14:paraId="402D43A1" w14:textId="77777777" w:rsidR="00B54C27" w:rsidRPr="008E29DD" w:rsidRDefault="00B54C27" w:rsidP="00941C66">
            <w:pPr>
              <w:pStyle w:val="ContentsBox"/>
              <w:spacing w:after="180" w:line="288" w:lineRule="auto"/>
              <w:rPr>
                <w:color w:val="FFFFFF" w:themeColor="background1"/>
                <w:sz w:val="20"/>
                <w:szCs w:val="20"/>
              </w:rPr>
            </w:pPr>
            <w:r w:rsidRPr="008E29DD">
              <w:rPr>
                <w:color w:val="FFFFFF" w:themeColor="background1"/>
                <w:sz w:val="20"/>
                <w:szCs w:val="20"/>
              </w:rPr>
              <w:t>What’s Due</w:t>
            </w:r>
          </w:p>
        </w:tc>
        <w:tc>
          <w:tcPr>
            <w:tcW w:w="2228" w:type="dxa"/>
            <w:hideMark/>
          </w:tcPr>
          <w:p w14:paraId="23884D95" w14:textId="77777777" w:rsidR="00B54C27" w:rsidRPr="008E29DD" w:rsidRDefault="00B54C27" w:rsidP="00941C66">
            <w:pPr>
              <w:pStyle w:val="ContentsBox"/>
              <w:spacing w:after="180" w:line="288"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E29DD">
              <w:rPr>
                <w:color w:val="FFFFFF" w:themeColor="background1"/>
                <w:sz w:val="20"/>
                <w:szCs w:val="20"/>
              </w:rPr>
              <w:t>Due Date</w:t>
            </w:r>
          </w:p>
        </w:tc>
      </w:tr>
      <w:tr w:rsidR="00B54C27" w14:paraId="646D6FD3" w14:textId="77777777" w:rsidTr="0094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hideMark/>
          </w:tcPr>
          <w:p w14:paraId="27D2BD4C" w14:textId="77777777" w:rsidR="00B54C27" w:rsidRPr="008E29DD" w:rsidRDefault="00B54C27" w:rsidP="00941C66">
            <w:pPr>
              <w:pStyle w:val="ContentsBox"/>
              <w:spacing w:after="180" w:line="288" w:lineRule="auto"/>
              <w:rPr>
                <w:b w:val="0"/>
                <w:bCs w:val="0"/>
                <w:sz w:val="20"/>
                <w:szCs w:val="20"/>
              </w:rPr>
            </w:pPr>
            <w:r w:rsidRPr="008E29DD">
              <w:rPr>
                <w:b w:val="0"/>
                <w:bCs w:val="0"/>
                <w:sz w:val="20"/>
                <w:szCs w:val="20"/>
              </w:rPr>
              <w:t>Premium reports and payments for the period ending 30 June</w:t>
            </w:r>
          </w:p>
        </w:tc>
        <w:tc>
          <w:tcPr>
            <w:tcW w:w="2228" w:type="dxa"/>
            <w:hideMark/>
          </w:tcPr>
          <w:p w14:paraId="5AB4C81A" w14:textId="77777777" w:rsidR="00B54C27" w:rsidRDefault="00B54C27" w:rsidP="00941C66">
            <w:pPr>
              <w:pStyle w:val="ContentsBox"/>
              <w:spacing w:after="180" w:line="288" w:lineRule="auto"/>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30 July 2020</w:t>
            </w:r>
          </w:p>
        </w:tc>
      </w:tr>
      <w:tr w:rsidR="00B54C27" w14:paraId="4A27FF24" w14:textId="77777777" w:rsidTr="00941C66">
        <w:tc>
          <w:tcPr>
            <w:cnfStyle w:val="001000000000" w:firstRow="0" w:lastRow="0" w:firstColumn="1" w:lastColumn="0" w:oddVBand="0" w:evenVBand="0" w:oddHBand="0" w:evenHBand="0" w:firstRowFirstColumn="0" w:firstRowLastColumn="0" w:lastRowFirstColumn="0" w:lastRowLastColumn="0"/>
            <w:tcW w:w="2227" w:type="dxa"/>
            <w:hideMark/>
          </w:tcPr>
          <w:p w14:paraId="5567DE72" w14:textId="77777777" w:rsidR="00B54C27" w:rsidRPr="008E29DD" w:rsidRDefault="00B54C27" w:rsidP="00941C66">
            <w:pPr>
              <w:pStyle w:val="ContentsBox"/>
              <w:spacing w:after="180" w:line="288" w:lineRule="auto"/>
              <w:rPr>
                <w:b w:val="0"/>
                <w:bCs w:val="0"/>
                <w:sz w:val="20"/>
                <w:szCs w:val="20"/>
              </w:rPr>
            </w:pPr>
            <w:r w:rsidRPr="008E29DD">
              <w:rPr>
                <w:b w:val="0"/>
                <w:bCs w:val="0"/>
                <w:sz w:val="20"/>
                <w:szCs w:val="20"/>
              </w:rPr>
              <w:t>Annual aggregate reports as at 30 June</w:t>
            </w:r>
          </w:p>
        </w:tc>
        <w:tc>
          <w:tcPr>
            <w:tcW w:w="2228" w:type="dxa"/>
            <w:hideMark/>
          </w:tcPr>
          <w:p w14:paraId="0CCDB1BB" w14:textId="77777777" w:rsidR="00B54C27" w:rsidRDefault="00B54C27" w:rsidP="00941C66">
            <w:pPr>
              <w:pStyle w:val="ContentsBox"/>
              <w:spacing w:after="180"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30 August 2020</w:t>
            </w:r>
          </w:p>
        </w:tc>
      </w:tr>
      <w:tr w:rsidR="00B54C27" w14:paraId="0297FFFD" w14:textId="77777777" w:rsidTr="00941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hideMark/>
          </w:tcPr>
          <w:p w14:paraId="7B73E85C" w14:textId="77777777" w:rsidR="00B54C27" w:rsidRPr="008E29DD" w:rsidRDefault="00B54C27" w:rsidP="00941C66">
            <w:pPr>
              <w:pStyle w:val="ContentsBox"/>
              <w:spacing w:after="180" w:line="288" w:lineRule="auto"/>
              <w:rPr>
                <w:b w:val="0"/>
                <w:bCs w:val="0"/>
                <w:sz w:val="20"/>
                <w:szCs w:val="20"/>
              </w:rPr>
            </w:pPr>
            <w:r w:rsidRPr="008E29DD">
              <w:rPr>
                <w:b w:val="0"/>
                <w:bCs w:val="0"/>
                <w:sz w:val="20"/>
                <w:szCs w:val="20"/>
              </w:rPr>
              <w:t>Annual gross written premium declarations</w:t>
            </w:r>
          </w:p>
        </w:tc>
        <w:tc>
          <w:tcPr>
            <w:tcW w:w="2228" w:type="dxa"/>
            <w:hideMark/>
          </w:tcPr>
          <w:p w14:paraId="28A5FAEC" w14:textId="77777777" w:rsidR="00B54C27" w:rsidRDefault="00B54C27" w:rsidP="00941C66">
            <w:pPr>
              <w:pStyle w:val="ContentsBox"/>
              <w:spacing w:after="180" w:line="288" w:lineRule="auto"/>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30 September 2020</w:t>
            </w:r>
          </w:p>
        </w:tc>
      </w:tr>
    </w:tbl>
    <w:p w14:paraId="1C442EA1" w14:textId="77777777" w:rsidR="00B54C27" w:rsidRDefault="00B54C27" w:rsidP="00B54C27">
      <w:pPr>
        <w:tabs>
          <w:tab w:val="left" w:pos="567"/>
        </w:tabs>
        <w:spacing w:line="288" w:lineRule="auto"/>
        <w:rPr>
          <w:rFonts w:ascii="Calibri" w:eastAsia="Calibri" w:hAnsi="Calibri" w:cs="Times New Roman (Body CS)"/>
          <w:b/>
          <w:color w:val="BB3B20"/>
          <w:sz w:val="24"/>
          <w:szCs w:val="24"/>
        </w:rPr>
      </w:pPr>
    </w:p>
    <w:p w14:paraId="7EBDA649" w14:textId="77777777" w:rsidR="00B54C27" w:rsidRDefault="00B54C27" w:rsidP="00B54C27">
      <w:pPr>
        <w:pStyle w:val="HeadingTwo"/>
        <w:rPr>
          <w:szCs w:val="24"/>
        </w:rPr>
      </w:pPr>
      <w:r>
        <w:rPr>
          <w:szCs w:val="24"/>
        </w:rPr>
        <w:t xml:space="preserve">Annual Aggregate Exposure Reports </w:t>
      </w:r>
    </w:p>
    <w:p w14:paraId="4CA14085" w14:textId="77777777" w:rsidR="00B54C27" w:rsidRDefault="00B54C27" w:rsidP="00B54C27">
      <w:pPr>
        <w:rPr>
          <w:rFonts w:ascii="Calibri Light" w:hAnsi="Calibri Light" w:cs="Calibri Light"/>
          <w:sz w:val="20"/>
          <w:szCs w:val="20"/>
          <w:lang w:val="en-GB"/>
        </w:rPr>
      </w:pPr>
      <w:r>
        <w:rPr>
          <w:rFonts w:ascii="Calibri Light" w:hAnsi="Calibri Light" w:cs="Calibri Light"/>
          <w:sz w:val="20"/>
          <w:szCs w:val="20"/>
        </w:rPr>
        <w:t xml:space="preserve">The annual aggregate reports are a snapshot as at 30 June and are due by 30 August each year. When compiling these reports, please note: </w:t>
      </w:r>
    </w:p>
    <w:p w14:paraId="61350DD9" w14:textId="77777777" w:rsidR="00B54C27" w:rsidRDefault="00B54C27" w:rsidP="00B54C27">
      <w:pPr>
        <w:pStyle w:val="ListParagraph"/>
        <w:numPr>
          <w:ilvl w:val="0"/>
          <w:numId w:val="25"/>
        </w:numPr>
        <w:spacing w:line="273" w:lineRule="auto"/>
        <w:rPr>
          <w:rFonts w:ascii="Calibri Light" w:hAnsi="Calibri Light" w:cs="Calibri Light"/>
          <w:sz w:val="20"/>
          <w:szCs w:val="20"/>
          <w:lang w:val="en-GB"/>
        </w:rPr>
      </w:pPr>
      <w:r>
        <w:rPr>
          <w:rFonts w:ascii="Calibri Light" w:hAnsi="Calibri Light" w:cs="Calibri Light"/>
          <w:sz w:val="20"/>
          <w:szCs w:val="20"/>
          <w:lang w:val="en-GB"/>
        </w:rPr>
        <w:t>For ‘all risks ex construction works’, we require clients to split sums insured between the building and contents components. Clients should not be entering amounts in the combined building and contents column amounts without contacting ARPC.</w:t>
      </w:r>
    </w:p>
    <w:p w14:paraId="4B612E60" w14:textId="77777777" w:rsidR="00B54C27" w:rsidRDefault="00B54C27" w:rsidP="00B54C27">
      <w:pPr>
        <w:pStyle w:val="ListParagraph"/>
        <w:numPr>
          <w:ilvl w:val="0"/>
          <w:numId w:val="25"/>
        </w:numPr>
        <w:spacing w:line="273" w:lineRule="auto"/>
        <w:rPr>
          <w:rFonts w:ascii="Calibri Light" w:hAnsi="Calibri Light" w:cs="Calibri Light"/>
          <w:sz w:val="20"/>
          <w:szCs w:val="20"/>
          <w:lang w:val="en-GB"/>
        </w:rPr>
      </w:pPr>
      <w:r>
        <w:rPr>
          <w:rFonts w:ascii="Calibri Light" w:hAnsi="Calibri Light" w:cs="Calibri Light"/>
          <w:sz w:val="20"/>
          <w:szCs w:val="20"/>
          <w:lang w:val="en-GB"/>
        </w:rPr>
        <w:t>Policies without a building risk, i.e. contents and/or business interruption only policies, should not be included in the ‘all risks ex construction works’ worksheet but should be included in the ‘Street Address’ worksheet. Street address data is required for the following major postcodes within tier A locations:</w:t>
      </w:r>
    </w:p>
    <w:p w14:paraId="6A3CEBF8" w14:textId="77777777" w:rsidR="00B54C27" w:rsidRDefault="00B54C27" w:rsidP="00B54C27">
      <w:pPr>
        <w:pStyle w:val="ListParagraph"/>
        <w:numPr>
          <w:ilvl w:val="0"/>
          <w:numId w:val="28"/>
        </w:numPr>
        <w:spacing w:line="273" w:lineRule="auto"/>
        <w:rPr>
          <w:rFonts w:ascii="Calibri Light" w:hAnsi="Calibri Light" w:cs="Calibri Light"/>
          <w:sz w:val="20"/>
          <w:szCs w:val="20"/>
          <w:lang w:val="en-GB"/>
        </w:rPr>
      </w:pPr>
      <w:r>
        <w:rPr>
          <w:rFonts w:ascii="Calibri Light" w:hAnsi="Calibri Light" w:cs="Calibri Light"/>
          <w:sz w:val="20"/>
          <w:szCs w:val="20"/>
          <w:lang w:val="en-GB"/>
        </w:rPr>
        <w:t>2000 in Sydney</w:t>
      </w:r>
    </w:p>
    <w:p w14:paraId="3E3573CB" w14:textId="77777777" w:rsidR="00B54C27" w:rsidRDefault="00B54C27" w:rsidP="00B54C27">
      <w:pPr>
        <w:pStyle w:val="ListParagraph"/>
        <w:numPr>
          <w:ilvl w:val="0"/>
          <w:numId w:val="28"/>
        </w:numPr>
        <w:spacing w:line="273" w:lineRule="auto"/>
        <w:rPr>
          <w:rFonts w:ascii="Calibri Light" w:hAnsi="Calibri Light" w:cs="Calibri Light"/>
          <w:sz w:val="20"/>
          <w:szCs w:val="20"/>
          <w:lang w:val="en-GB"/>
        </w:rPr>
      </w:pPr>
      <w:r>
        <w:rPr>
          <w:rFonts w:ascii="Calibri Light" w:hAnsi="Calibri Light" w:cs="Calibri Light"/>
          <w:sz w:val="20"/>
          <w:szCs w:val="20"/>
          <w:lang w:val="en-GB"/>
        </w:rPr>
        <w:t>3000 in Melbourne</w:t>
      </w:r>
    </w:p>
    <w:p w14:paraId="23A7FF66" w14:textId="77777777" w:rsidR="00B54C27" w:rsidRDefault="00B54C27" w:rsidP="00B54C27">
      <w:pPr>
        <w:pStyle w:val="ListParagraph"/>
        <w:numPr>
          <w:ilvl w:val="0"/>
          <w:numId w:val="28"/>
        </w:numPr>
        <w:spacing w:line="273" w:lineRule="auto"/>
        <w:rPr>
          <w:rFonts w:ascii="Calibri Light" w:hAnsi="Calibri Light" w:cs="Calibri Light"/>
          <w:sz w:val="20"/>
          <w:szCs w:val="20"/>
          <w:lang w:val="en-GB"/>
        </w:rPr>
      </w:pPr>
      <w:r>
        <w:rPr>
          <w:rFonts w:ascii="Calibri Light" w:hAnsi="Calibri Light" w:cs="Calibri Light"/>
          <w:sz w:val="20"/>
          <w:szCs w:val="20"/>
          <w:lang w:val="en-GB"/>
        </w:rPr>
        <w:t>4000 in Brisbane</w:t>
      </w:r>
    </w:p>
    <w:p w14:paraId="7EFDBEEC" w14:textId="77777777" w:rsidR="00B54C27" w:rsidRDefault="00B54C27" w:rsidP="00B54C27">
      <w:pPr>
        <w:pStyle w:val="ListParagraph"/>
        <w:numPr>
          <w:ilvl w:val="0"/>
          <w:numId w:val="28"/>
        </w:numPr>
        <w:spacing w:line="273" w:lineRule="auto"/>
        <w:rPr>
          <w:rFonts w:ascii="Calibri Light" w:hAnsi="Calibri Light" w:cs="Calibri Light"/>
          <w:sz w:val="20"/>
          <w:szCs w:val="20"/>
          <w:lang w:val="en-GB"/>
        </w:rPr>
      </w:pPr>
      <w:r>
        <w:rPr>
          <w:rFonts w:ascii="Calibri Light" w:hAnsi="Calibri Light" w:cs="Calibri Light"/>
          <w:sz w:val="20"/>
          <w:szCs w:val="20"/>
          <w:lang w:val="en-GB"/>
        </w:rPr>
        <w:t>5000 in Adelaide</w:t>
      </w:r>
    </w:p>
    <w:p w14:paraId="67925FE3" w14:textId="77777777" w:rsidR="00B54C27" w:rsidRDefault="00B54C27" w:rsidP="00B54C27">
      <w:pPr>
        <w:pStyle w:val="ListParagraph"/>
        <w:numPr>
          <w:ilvl w:val="0"/>
          <w:numId w:val="28"/>
        </w:numPr>
        <w:spacing w:line="273" w:lineRule="auto"/>
        <w:rPr>
          <w:rFonts w:ascii="Calibri Light" w:hAnsi="Calibri Light" w:cs="Calibri Light"/>
          <w:sz w:val="20"/>
          <w:szCs w:val="20"/>
          <w:lang w:val="en-GB"/>
        </w:rPr>
      </w:pPr>
      <w:r>
        <w:rPr>
          <w:rFonts w:ascii="Calibri Light" w:hAnsi="Calibri Light" w:cs="Calibri Light"/>
          <w:sz w:val="20"/>
          <w:szCs w:val="20"/>
          <w:lang w:val="en-GB"/>
        </w:rPr>
        <w:t>6000 in Perth</w:t>
      </w:r>
    </w:p>
    <w:p w14:paraId="757586EA" w14:textId="77777777" w:rsidR="00B54C27" w:rsidRDefault="00B54C27" w:rsidP="00B54C27">
      <w:pPr>
        <w:rPr>
          <w:rFonts w:ascii="Calibri Light" w:hAnsi="Calibri Light" w:cs="Calibri Light"/>
          <w:sz w:val="20"/>
          <w:szCs w:val="20"/>
          <w:lang w:val="en-GB"/>
        </w:rPr>
      </w:pPr>
      <w:r>
        <w:rPr>
          <w:rFonts w:ascii="Calibri Light" w:hAnsi="Calibri Light" w:cs="Calibri Light"/>
          <w:sz w:val="20"/>
          <w:szCs w:val="20"/>
          <w:lang w:val="en-GB"/>
        </w:rPr>
        <w:t xml:space="preserve">Business interruption and contents risks (even if not linked to a building) are to be included in the ‘Street Address’ worksheet. </w:t>
      </w:r>
    </w:p>
    <w:p w14:paraId="38C5BE16" w14:textId="77777777" w:rsidR="00B54C27" w:rsidRDefault="00B54C27" w:rsidP="00B54C27">
      <w:pPr>
        <w:rPr>
          <w:rFonts w:ascii="Calibri Light" w:hAnsi="Calibri Light" w:cs="Calibri Light"/>
          <w:sz w:val="20"/>
          <w:szCs w:val="20"/>
          <w:lang w:val="en-GB"/>
        </w:rPr>
      </w:pPr>
      <w:r>
        <w:rPr>
          <w:rFonts w:ascii="Calibri Light" w:hAnsi="Calibri Light" w:cs="Calibri Light"/>
          <w:sz w:val="20"/>
          <w:szCs w:val="20"/>
          <w:lang w:val="en-GB"/>
        </w:rPr>
        <w:t xml:space="preserve">When submitting your annual aggregate return, </w:t>
      </w:r>
      <w:proofErr w:type="spellStart"/>
      <w:r>
        <w:rPr>
          <w:rFonts w:ascii="Calibri Light" w:hAnsi="Calibri Light" w:cs="Calibri Light"/>
          <w:sz w:val="20"/>
          <w:szCs w:val="20"/>
          <w:lang w:val="en-GB"/>
        </w:rPr>
        <w:t>RISe</w:t>
      </w:r>
      <w:proofErr w:type="spellEnd"/>
      <w:r>
        <w:rPr>
          <w:rFonts w:ascii="Calibri Light" w:hAnsi="Calibri Light" w:cs="Calibri Light"/>
          <w:sz w:val="20"/>
          <w:szCs w:val="20"/>
          <w:lang w:val="en-GB"/>
        </w:rPr>
        <w:t xml:space="preserve"> will compare this year’s submission with last year’s. If there is a variance greater than 10 per cent, you will be asked to review your submission or explain the reason for the change in exposure. </w:t>
      </w:r>
    </w:p>
    <w:p w14:paraId="151A2E3B" w14:textId="77777777" w:rsidR="00B54C27" w:rsidRDefault="00B54C27" w:rsidP="00B54C27">
      <w:pPr>
        <w:rPr>
          <w:rFonts w:ascii="Calibri Light" w:hAnsi="Calibri Light" w:cs="Calibri Light"/>
          <w:sz w:val="20"/>
          <w:szCs w:val="20"/>
          <w:lang w:val="en-GB"/>
        </w:rPr>
      </w:pPr>
      <w:r>
        <w:rPr>
          <w:rFonts w:ascii="Calibri Light" w:hAnsi="Calibri Light" w:cs="Calibri Light"/>
          <w:sz w:val="20"/>
          <w:szCs w:val="20"/>
          <w:lang w:val="en-GB"/>
        </w:rPr>
        <w:t>To submit your annual aggregate exposure report, please log into</w:t>
      </w:r>
      <w:r>
        <w:rPr>
          <w:rFonts w:ascii="Calibri Light" w:hAnsi="Calibri Light" w:cs="Calibri Light"/>
          <w:color w:val="0070C0"/>
          <w:sz w:val="20"/>
          <w:szCs w:val="20"/>
          <w:lang w:val="en-GB"/>
        </w:rPr>
        <w:t xml:space="preserve"> </w:t>
      </w:r>
      <w:hyperlink r:id="rId24" w:history="1">
        <w:r w:rsidRPr="000755DA">
          <w:rPr>
            <w:rStyle w:val="Hyperlink"/>
            <w:rFonts w:cs="Calibri Light"/>
            <w:color w:val="0070C0"/>
            <w:sz w:val="20"/>
            <w:szCs w:val="18"/>
            <w:lang w:val="en-GB"/>
          </w:rPr>
          <w:t>http://rise.arpc.gov.au</w:t>
        </w:r>
      </w:hyperlink>
      <w:r w:rsidRPr="00813C25">
        <w:rPr>
          <w:rFonts w:ascii="Calibri Light" w:hAnsi="Calibri Light" w:cs="Calibri Light"/>
          <w:sz w:val="18"/>
          <w:szCs w:val="18"/>
          <w:lang w:val="en-GB"/>
        </w:rPr>
        <w:t xml:space="preserve"> </w:t>
      </w:r>
      <w:r>
        <w:rPr>
          <w:rFonts w:ascii="Calibri Light" w:hAnsi="Calibri Light" w:cs="Calibri Light"/>
          <w:sz w:val="20"/>
          <w:szCs w:val="20"/>
          <w:lang w:val="en-GB"/>
        </w:rPr>
        <w:t xml:space="preserve">and click on ‘download templates’. </w:t>
      </w:r>
    </w:p>
    <w:p w14:paraId="286C57EA" w14:textId="77777777" w:rsidR="00B54C27" w:rsidRDefault="00B54C27" w:rsidP="00B54C27">
      <w:pPr>
        <w:rPr>
          <w:rFonts w:ascii="Calibri" w:eastAsia="Calibri" w:hAnsi="Calibri" w:cs="Times New Roman (Body CS)"/>
          <w:b/>
          <w:color w:val="BB3B20"/>
          <w:sz w:val="24"/>
          <w:szCs w:val="24"/>
        </w:rPr>
      </w:pPr>
      <w:r>
        <w:rPr>
          <w:rFonts w:ascii="Calibri Light" w:hAnsi="Calibri Light" w:cs="Calibri Light"/>
          <w:sz w:val="20"/>
          <w:szCs w:val="20"/>
          <w:lang w:val="en-GB"/>
        </w:rPr>
        <w:t xml:space="preserve">For further instructions please refer to page 29 of the </w:t>
      </w:r>
      <w:hyperlink r:id="rId25" w:history="1">
        <w:r w:rsidRPr="00027542">
          <w:rPr>
            <w:rStyle w:val="Hyperlink"/>
            <w:rFonts w:ascii="Calibri Light" w:hAnsi="Calibri Light" w:cs="Calibri Light"/>
            <w:color w:val="0070C0"/>
            <w:sz w:val="20"/>
            <w:szCs w:val="20"/>
            <w:lang w:val="en-GB"/>
          </w:rPr>
          <w:t>RISe User Manual</w:t>
        </w:r>
      </w:hyperlink>
      <w:r w:rsidRPr="00AF3437">
        <w:rPr>
          <w:rFonts w:ascii="Calibri Light" w:hAnsi="Calibri Light" w:cs="Calibri Light"/>
          <w:color w:val="0070C0"/>
          <w:sz w:val="20"/>
          <w:szCs w:val="20"/>
          <w:lang w:val="en-GB"/>
        </w:rPr>
        <w:t>.</w:t>
      </w:r>
      <w:r>
        <w:rPr>
          <w:rFonts w:ascii="Calibri Light" w:hAnsi="Calibri Light" w:cs="Calibri Light"/>
          <w:sz w:val="20"/>
          <w:szCs w:val="20"/>
          <w:lang w:val="en-GB"/>
        </w:rPr>
        <w:t xml:space="preserve"> If you have any questions please contact </w:t>
      </w:r>
      <w:hyperlink r:id="rId26" w:history="1">
        <w:r w:rsidRPr="000755DA">
          <w:rPr>
            <w:rStyle w:val="Hyperlink"/>
            <w:rFonts w:cs="Calibri Light"/>
            <w:color w:val="0070C0"/>
            <w:szCs w:val="20"/>
            <w:lang w:val="en-GB"/>
          </w:rPr>
          <w:t>enquiries@arpc.gov.au</w:t>
        </w:r>
      </w:hyperlink>
      <w:r>
        <w:rPr>
          <w:rFonts w:ascii="Calibri Light" w:hAnsi="Calibri Light" w:cs="Calibri Light"/>
          <w:sz w:val="20"/>
          <w:szCs w:val="20"/>
          <w:lang w:val="en-GB"/>
        </w:rPr>
        <w:t xml:space="preserve"> or call +61 2 8223 6777.</w:t>
      </w:r>
      <w:r>
        <w:rPr>
          <w:rFonts w:ascii="Calibri" w:eastAsia="Calibri" w:hAnsi="Calibri" w:cs="Times New Roman (Body CS)"/>
          <w:b/>
          <w:color w:val="BB3B20"/>
          <w:sz w:val="24"/>
          <w:szCs w:val="24"/>
        </w:rPr>
        <w:t xml:space="preserve"> </w:t>
      </w:r>
    </w:p>
    <w:p w14:paraId="5F75749D" w14:textId="77777777" w:rsidR="00B54C27" w:rsidRDefault="00B54C27" w:rsidP="00B54C27">
      <w:pPr>
        <w:rPr>
          <w:rFonts w:ascii="Calibri" w:eastAsia="Calibri" w:hAnsi="Calibri" w:cs="Times New Roman (Body CS)"/>
          <w:b/>
          <w:color w:val="BB3B20"/>
          <w:sz w:val="24"/>
          <w:szCs w:val="24"/>
        </w:rPr>
      </w:pPr>
    </w:p>
    <w:p w14:paraId="38078540" w14:textId="77777777" w:rsidR="00B54C27" w:rsidRDefault="00B54C27" w:rsidP="00B54C27">
      <w:pPr>
        <w:rPr>
          <w:rFonts w:ascii="Calibri" w:eastAsia="Calibri" w:hAnsi="Calibri" w:cs="Times New Roman (Body CS)"/>
          <w:b/>
          <w:color w:val="BB3B20"/>
          <w:sz w:val="24"/>
          <w:szCs w:val="24"/>
        </w:rPr>
      </w:pPr>
    </w:p>
    <w:p w14:paraId="138FB667" w14:textId="77777777" w:rsidR="00B54C27" w:rsidRDefault="00B54C27" w:rsidP="00B54C27">
      <w:pPr>
        <w:rPr>
          <w:rFonts w:ascii="Calibri" w:eastAsia="Calibri" w:hAnsi="Calibri" w:cs="Times New Roman (Body CS)"/>
          <w:b/>
          <w:color w:val="BB3B20"/>
          <w:sz w:val="24"/>
          <w:szCs w:val="24"/>
        </w:rPr>
      </w:pPr>
    </w:p>
    <w:p w14:paraId="295CC151" w14:textId="719A346D" w:rsidR="001F5792" w:rsidRDefault="001F5792">
      <w:pPr>
        <w:spacing w:after="200" w:line="276" w:lineRule="auto"/>
        <w:rPr>
          <w:rFonts w:ascii="Calibri Light" w:hAnsi="Calibri Light" w:cs="Calibri Light"/>
          <w:sz w:val="20"/>
          <w:szCs w:val="20"/>
          <w:lang w:val="en-AU"/>
        </w:rPr>
      </w:pPr>
    </w:p>
    <w:p w14:paraId="43DA27BE" w14:textId="23337E77" w:rsidR="00B54C27" w:rsidRDefault="00B54C27">
      <w:pPr>
        <w:spacing w:after="200" w:line="276" w:lineRule="auto"/>
        <w:rPr>
          <w:rFonts w:ascii="Calibri Light" w:hAnsi="Calibri Light" w:cs="Calibri Light"/>
          <w:sz w:val="20"/>
          <w:szCs w:val="20"/>
          <w:lang w:val="en-AU"/>
        </w:rPr>
      </w:pPr>
    </w:p>
    <w:p w14:paraId="098757ED" w14:textId="2844D785" w:rsidR="00B54C27" w:rsidRDefault="00B54C27">
      <w:pPr>
        <w:spacing w:after="200" w:line="276" w:lineRule="auto"/>
        <w:rPr>
          <w:rFonts w:ascii="Calibri Light" w:hAnsi="Calibri Light" w:cs="Calibri Light"/>
          <w:sz w:val="20"/>
          <w:szCs w:val="20"/>
          <w:lang w:val="en-AU"/>
        </w:rPr>
      </w:pPr>
    </w:p>
    <w:p w14:paraId="740CDA89" w14:textId="2C28B614" w:rsidR="00B54C27" w:rsidRDefault="00B54C27">
      <w:pPr>
        <w:spacing w:after="200" w:line="276" w:lineRule="auto"/>
        <w:rPr>
          <w:rFonts w:ascii="Calibri Light" w:hAnsi="Calibri Light" w:cs="Calibri Light"/>
          <w:sz w:val="20"/>
          <w:szCs w:val="20"/>
          <w:lang w:val="en-AU"/>
        </w:rPr>
      </w:pPr>
    </w:p>
    <w:p w14:paraId="30DDDDEE" w14:textId="4A97C3EF" w:rsidR="00B54C27" w:rsidRDefault="00B54C27">
      <w:pPr>
        <w:spacing w:after="200" w:line="276" w:lineRule="auto"/>
        <w:rPr>
          <w:rFonts w:ascii="Calibri Light" w:hAnsi="Calibri Light" w:cs="Calibri Light"/>
          <w:sz w:val="20"/>
          <w:szCs w:val="20"/>
          <w:lang w:val="en-AU"/>
        </w:rPr>
      </w:pPr>
    </w:p>
    <w:p w14:paraId="3B4484D0" w14:textId="4EA7E2FF" w:rsidR="00B54C27" w:rsidRDefault="00B54C27">
      <w:pPr>
        <w:spacing w:after="200" w:line="276" w:lineRule="auto"/>
        <w:rPr>
          <w:rFonts w:ascii="Calibri Light" w:hAnsi="Calibri Light" w:cs="Calibri Light"/>
          <w:sz w:val="20"/>
          <w:szCs w:val="20"/>
          <w:lang w:val="en-AU"/>
        </w:rPr>
      </w:pPr>
    </w:p>
    <w:p w14:paraId="19BC3CC3" w14:textId="6573BC6F" w:rsidR="00B54C27" w:rsidRDefault="00B54C27">
      <w:pPr>
        <w:spacing w:after="200" w:line="276" w:lineRule="auto"/>
        <w:rPr>
          <w:rFonts w:ascii="Calibri Light" w:hAnsi="Calibri Light" w:cs="Calibri Light"/>
          <w:sz w:val="20"/>
          <w:szCs w:val="20"/>
          <w:lang w:val="en-AU"/>
        </w:rPr>
      </w:pPr>
    </w:p>
    <w:p w14:paraId="12C7AB4D" w14:textId="77777777" w:rsidR="003331FE" w:rsidRDefault="003331FE" w:rsidP="003331FE">
      <w:r>
        <w:rPr>
          <w:rFonts w:asciiTheme="majorHAnsi" w:eastAsia="Calibri" w:hAnsiTheme="majorHAnsi" w:cstheme="majorHAnsi"/>
          <w:b/>
          <w:bCs/>
          <w:noProof/>
          <w:color w:val="D9541E"/>
          <w:sz w:val="28"/>
          <w:szCs w:val="28"/>
        </w:rPr>
        <w:lastRenderedPageBreak/>
        <w:drawing>
          <wp:anchor distT="0" distB="0" distL="114300" distR="114300" simplePos="0" relativeHeight="251679750" behindDoc="1" locked="0" layoutInCell="1" allowOverlap="1" wp14:anchorId="39FFE970" wp14:editId="29AB395E">
            <wp:simplePos x="0" y="0"/>
            <wp:positionH relativeFrom="column">
              <wp:posOffset>-81915</wp:posOffset>
            </wp:positionH>
            <wp:positionV relativeFrom="paragraph">
              <wp:posOffset>0</wp:posOffset>
            </wp:positionV>
            <wp:extent cx="1160145" cy="1160145"/>
            <wp:effectExtent l="0" t="0" r="1905" b="1905"/>
            <wp:wrapThrough wrapText="bothSides">
              <wp:wrapPolygon edited="0">
                <wp:start x="0" y="0"/>
                <wp:lineTo x="0" y="21281"/>
                <wp:lineTo x="21281" y="21281"/>
                <wp:lineTo x="21281" y="0"/>
                <wp:lineTo x="0" y="0"/>
              </wp:wrapPolygon>
            </wp:wrapThrough>
            <wp:docPr id="22" name="Picture 22"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p;.png"/>
                    <pic:cNvPicPr/>
                  </pic:nvPicPr>
                  <pic:blipFill>
                    <a:blip r:embed="rId27"/>
                    <a:stretch>
                      <a:fillRect/>
                    </a:stretch>
                  </pic:blipFill>
                  <pic:spPr>
                    <a:xfrm>
                      <a:off x="0" y="0"/>
                      <a:ext cx="1160145" cy="1160145"/>
                    </a:xfrm>
                    <a:prstGeom prst="rect">
                      <a:avLst/>
                    </a:prstGeom>
                  </pic:spPr>
                </pic:pic>
              </a:graphicData>
            </a:graphic>
            <wp14:sizeRelH relativeFrom="margin">
              <wp14:pctWidth>0</wp14:pctWidth>
            </wp14:sizeRelH>
            <wp14:sizeRelV relativeFrom="margin">
              <wp14:pctHeight>0</wp14:pctHeight>
            </wp14:sizeRelV>
          </wp:anchor>
        </w:drawing>
      </w:r>
    </w:p>
    <w:p w14:paraId="1103648B" w14:textId="77777777" w:rsidR="003331FE" w:rsidRPr="00F52692" w:rsidRDefault="003331FE" w:rsidP="003331FE">
      <w:pPr>
        <w:tabs>
          <w:tab w:val="left" w:pos="567"/>
        </w:tabs>
        <w:spacing w:line="288" w:lineRule="auto"/>
        <w:rPr>
          <w:rFonts w:ascii="Calibri Light" w:eastAsia="Calibri" w:hAnsi="Calibri Light" w:cs="Times New Roman (Body CS)"/>
          <w:b/>
          <w:bCs/>
          <w:sz w:val="20"/>
        </w:rPr>
      </w:pPr>
      <w:r w:rsidRPr="0094292B">
        <w:rPr>
          <w:rFonts w:ascii="Calibri Light" w:eastAsia="Calibri" w:hAnsi="Calibri Light" w:cs="Times New Roman (Body CS)"/>
          <w:b/>
          <w:bCs/>
          <w:sz w:val="20"/>
        </w:rPr>
        <w:t xml:space="preserve">Can ARPC provide advice on the interpretation or application of the Terrorism Insurance Act 2003 (i.e. advise if a policy is eligible or not)? </w:t>
      </w:r>
    </w:p>
    <w:p w14:paraId="4A34EB7B" w14:textId="77777777" w:rsidR="003331FE" w:rsidRDefault="003331FE" w:rsidP="003331FE">
      <w:pPr>
        <w:tabs>
          <w:tab w:val="left" w:pos="0"/>
        </w:tabs>
        <w:spacing w:line="288" w:lineRule="auto"/>
        <w:rPr>
          <w:rFonts w:ascii="Calibri Light" w:eastAsia="Calibri" w:hAnsi="Calibri Light" w:cs="Times New Roman (Body CS)"/>
          <w:sz w:val="20"/>
        </w:rPr>
      </w:pPr>
      <w:r w:rsidRPr="00E03841">
        <w:rPr>
          <w:rFonts w:ascii="Calibri Light" w:eastAsia="Calibri" w:hAnsi="Calibri Light" w:cs="Times New Roman (Body CS)"/>
          <w:sz w:val="20"/>
        </w:rPr>
        <w:t>ARPC does</w:t>
      </w:r>
      <w:r>
        <w:rPr>
          <w:rFonts w:ascii="Calibri Light" w:eastAsia="Calibri" w:hAnsi="Calibri Light" w:cs="Times New Roman (Body CS)"/>
          <w:sz w:val="20"/>
        </w:rPr>
        <w:t xml:space="preserve"> not</w:t>
      </w:r>
      <w:r w:rsidRPr="00E03841">
        <w:rPr>
          <w:rFonts w:ascii="Calibri Light" w:eastAsia="Calibri" w:hAnsi="Calibri Light" w:cs="Times New Roman (Body CS)"/>
          <w:sz w:val="20"/>
        </w:rPr>
        <w:t xml:space="preserve"> provide legal advice to insurers </w:t>
      </w:r>
      <w:r>
        <w:rPr>
          <w:rFonts w:ascii="Calibri Light" w:eastAsia="Calibri" w:hAnsi="Calibri Light" w:cs="Times New Roman (Body CS)"/>
          <w:sz w:val="20"/>
        </w:rPr>
        <w:t>(</w:t>
      </w:r>
      <w:r w:rsidRPr="00E03841">
        <w:rPr>
          <w:rFonts w:ascii="Calibri Light" w:eastAsia="Calibri" w:hAnsi="Calibri Light" w:cs="Times New Roman (Body CS)"/>
          <w:sz w:val="20"/>
        </w:rPr>
        <w:t>or the</w:t>
      </w:r>
      <w:r>
        <w:rPr>
          <w:rFonts w:ascii="Calibri Light" w:eastAsia="Calibri" w:hAnsi="Calibri Light" w:cs="Times New Roman (Body CS)"/>
          <w:sz w:val="20"/>
        </w:rPr>
        <w:t xml:space="preserve"> </w:t>
      </w:r>
      <w:r w:rsidRPr="00E03841">
        <w:rPr>
          <w:rFonts w:ascii="Calibri Light" w:eastAsia="Calibri" w:hAnsi="Calibri Light" w:cs="Times New Roman (Body CS)"/>
          <w:sz w:val="20"/>
        </w:rPr>
        <w:t>public</w:t>
      </w:r>
      <w:r>
        <w:rPr>
          <w:rFonts w:ascii="Calibri Light" w:eastAsia="Calibri" w:hAnsi="Calibri Light" w:cs="Times New Roman (Body CS)"/>
          <w:sz w:val="20"/>
        </w:rPr>
        <w:t>)</w:t>
      </w:r>
      <w:r w:rsidRPr="00E03841">
        <w:rPr>
          <w:rFonts w:ascii="Calibri Light" w:eastAsia="Calibri" w:hAnsi="Calibri Light" w:cs="Times New Roman (Body CS)"/>
          <w:sz w:val="20"/>
        </w:rPr>
        <w:t xml:space="preserve"> in relation to the interpretation, </w:t>
      </w:r>
      <w:proofErr w:type="gramStart"/>
      <w:r w:rsidRPr="00E03841">
        <w:rPr>
          <w:rFonts w:ascii="Calibri Light" w:eastAsia="Calibri" w:hAnsi="Calibri Light" w:cs="Times New Roman (Body CS)"/>
          <w:sz w:val="20"/>
        </w:rPr>
        <w:t>construction</w:t>
      </w:r>
      <w:proofErr w:type="gramEnd"/>
      <w:r w:rsidRPr="00E03841">
        <w:rPr>
          <w:rFonts w:ascii="Calibri Light" w:eastAsia="Calibri" w:hAnsi="Calibri Light" w:cs="Times New Roman (Body CS)"/>
          <w:sz w:val="20"/>
        </w:rPr>
        <w:t xml:space="preserve"> or application of the Act. ARPC provides general information on its website, in its publications and </w:t>
      </w:r>
      <w:r>
        <w:rPr>
          <w:rFonts w:ascii="Calibri Light" w:eastAsia="Calibri" w:hAnsi="Calibri Light" w:cs="Times New Roman (Body CS)"/>
          <w:sz w:val="20"/>
        </w:rPr>
        <w:t>through</w:t>
      </w:r>
      <w:r w:rsidRPr="00E03841">
        <w:rPr>
          <w:rFonts w:ascii="Calibri Light" w:eastAsia="Calibri" w:hAnsi="Calibri Light" w:cs="Times New Roman (Body CS)"/>
          <w:sz w:val="20"/>
        </w:rPr>
        <w:t xml:space="preserve"> its dealings with insurers about the Act, the regulations made pursuant to the Act, and ARPC’s Reinsurance Agreement for Terrorism Risks. </w:t>
      </w:r>
    </w:p>
    <w:p w14:paraId="6B3AB65B" w14:textId="77777777" w:rsidR="003331FE" w:rsidRDefault="003331FE" w:rsidP="003331FE">
      <w:pPr>
        <w:tabs>
          <w:tab w:val="left" w:pos="0"/>
        </w:tabs>
        <w:spacing w:line="288" w:lineRule="auto"/>
        <w:rPr>
          <w:rFonts w:ascii="Calibri Light" w:eastAsia="Calibri" w:hAnsi="Calibri Light" w:cs="Times New Roman (Body CS)"/>
          <w:sz w:val="20"/>
        </w:rPr>
      </w:pPr>
      <w:r w:rsidRPr="00E03841">
        <w:rPr>
          <w:rFonts w:ascii="Calibri Light" w:eastAsia="Calibri" w:hAnsi="Calibri Light" w:cs="Times New Roman (Body CS)"/>
          <w:sz w:val="20"/>
        </w:rPr>
        <w:t xml:space="preserve">That information does not constitute legal advice. </w:t>
      </w:r>
    </w:p>
    <w:p w14:paraId="4672B7BF" w14:textId="77777777" w:rsidR="003331FE" w:rsidRPr="0027310D" w:rsidRDefault="003331FE" w:rsidP="003331FE">
      <w:pPr>
        <w:tabs>
          <w:tab w:val="left" w:pos="0"/>
        </w:tabs>
        <w:spacing w:line="288" w:lineRule="auto"/>
        <w:rPr>
          <w:rFonts w:ascii="Calibri Light" w:eastAsia="Calibri" w:hAnsi="Calibri Light" w:cs="Times New Roman (Body CS)"/>
          <w:sz w:val="20"/>
        </w:rPr>
      </w:pPr>
      <w:r w:rsidRPr="00E03841">
        <w:rPr>
          <w:rFonts w:ascii="Calibri Light" w:eastAsia="Calibri" w:hAnsi="Calibri Light" w:cs="Times New Roman (Body CS)"/>
          <w:sz w:val="20"/>
        </w:rPr>
        <w:t xml:space="preserve">When in doubt, insurers dealing with or proposing to deal with ARPC should obtain their own legal advice, if that is considered necessary, for the purpose of making decisions. </w:t>
      </w:r>
    </w:p>
    <w:p w14:paraId="2410E5FD" w14:textId="77777777" w:rsidR="00B54C27" w:rsidRDefault="00B54C27">
      <w:pPr>
        <w:spacing w:after="200" w:line="276" w:lineRule="auto"/>
        <w:rPr>
          <w:rFonts w:ascii="Calibri Light" w:hAnsi="Calibri Light" w:cs="Calibri Light"/>
          <w:sz w:val="20"/>
          <w:szCs w:val="20"/>
          <w:lang w:val="en-AU"/>
        </w:rPr>
      </w:pPr>
    </w:p>
    <w:sectPr w:rsidR="00B54C27" w:rsidSect="00772251">
      <w:headerReference w:type="default" r:id="rId28"/>
      <w:footerReference w:type="default" r:id="rId29"/>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A0C20" w14:textId="77777777" w:rsidR="009B5E44" w:rsidRDefault="009B5E44" w:rsidP="00DF4E9A">
      <w:pPr>
        <w:spacing w:after="0"/>
      </w:pPr>
      <w:r>
        <w:separator/>
      </w:r>
    </w:p>
  </w:endnote>
  <w:endnote w:type="continuationSeparator" w:id="0">
    <w:p w14:paraId="66E09E57" w14:textId="77777777" w:rsidR="009B5E44" w:rsidRDefault="009B5E44" w:rsidP="00DF4E9A">
      <w:pPr>
        <w:spacing w:after="0"/>
      </w:pPr>
      <w:r>
        <w:continuationSeparator/>
      </w:r>
    </w:p>
  </w:endnote>
  <w:endnote w:type="continuationNotice" w:id="1">
    <w:p w14:paraId="4A58B3A5" w14:textId="77777777" w:rsidR="009B5E44" w:rsidRDefault="009B5E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2F27"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16CFDDE3"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80925" w14:textId="7E08C21F" w:rsidR="00065B2E" w:rsidRDefault="001D0E6D">
    <w:r>
      <w:rPr>
        <w:noProof/>
      </w:rPr>
      <w:drawing>
        <wp:anchor distT="0" distB="0" distL="114300" distR="114300" simplePos="0" relativeHeight="251659266" behindDoc="1" locked="0" layoutInCell="1" allowOverlap="1" wp14:anchorId="0A46C03F" wp14:editId="2166187D">
          <wp:simplePos x="0" y="0"/>
          <wp:positionH relativeFrom="page">
            <wp:posOffset>0</wp:posOffset>
          </wp:positionH>
          <wp:positionV relativeFrom="page">
            <wp:posOffset>9118147</wp:posOffset>
          </wp:positionV>
          <wp:extent cx="7578000" cy="156754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FP-Footer20.jpg"/>
                  <pic:cNvPicPr/>
                </pic:nvPicPr>
                <pic:blipFill>
                  <a:blip r:embed="rId1"/>
                  <a:stretch>
                    <a:fillRect/>
                  </a:stretch>
                </pic:blipFill>
                <pic:spPr>
                  <a:xfrm>
                    <a:off x="0" y="0"/>
                    <a:ext cx="7578000" cy="1567545"/>
                  </a:xfrm>
                  <a:prstGeom prst="rect">
                    <a:avLst/>
                  </a:prstGeom>
                </pic:spPr>
              </pic:pic>
            </a:graphicData>
          </a:graphic>
          <wp14:sizeRelH relativeFrom="margin">
            <wp14:pctWidth>0</wp14:pctWidth>
          </wp14:sizeRelH>
          <wp14:sizeRelV relativeFrom="margin">
            <wp14:pctHeight>0</wp14:pctHeight>
          </wp14:sizeRelV>
        </wp:anchor>
      </w:drawing>
    </w:r>
    <w:r w:rsidR="001173C8">
      <w:rPr>
        <w:noProof/>
      </w:rPr>
      <w:pict w14:anchorId="3720BD3E">
        <v:shapetype id="_x0000_t202" coordsize="21600,21600" o:spt="202" path="m,l,21600r21600,l21600,xe">
          <v:stroke joinstyle="miter"/>
          <v:path gradientshapeok="t" o:connecttype="rect"/>
        </v:shapetype>
        <v:shape id="_x0000_s4098" type="#_x0000_t202" style="position:absolute;margin-left:158.3pt;margin-top:-11.9pt;width:351pt;height:69.75pt;z-index:251663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" stroked="f">
          <v:textbox>
            <w:txbxContent>
              <w:p w14:paraId="5FBF23C3" w14:textId="42B78548" w:rsidR="001D0E6D" w:rsidRPr="001D0E6D" w:rsidRDefault="001D0E6D" w:rsidP="001D0E6D">
                <w:pPr>
                  <w:pStyle w:val="BodyCopy"/>
                  <w:spacing w:after="0" w:line="240" w:lineRule="auto"/>
                  <w:rPr>
                    <w:sz w:val="16"/>
                    <w:szCs w:val="16"/>
                  </w:rPr>
                </w:pPr>
                <w:r w:rsidRPr="001D0E6D">
                  <w:rPr>
                    <w:rFonts w:asciiTheme="minorHAnsi" w:hAnsiTheme="minorHAnsi"/>
                    <w:b/>
                    <w:bCs/>
                    <w:sz w:val="16"/>
                    <w:szCs w:val="16"/>
                  </w:rPr>
                  <w:t>Important notice and disclaimer:</w:t>
                </w:r>
                <w:r w:rsidRPr="001D0E6D">
                  <w:rPr>
                    <w:sz w:val="16"/>
                    <w:szCs w:val="16"/>
                  </w:rPr>
                  <w:t xml:space="preserve"> This newsletter </w:t>
                </w:r>
                <w:proofErr w:type="gramStart"/>
                <w:r w:rsidRPr="001D0E6D">
                  <w:rPr>
                    <w:sz w:val="16"/>
                    <w:szCs w:val="16"/>
                  </w:rPr>
                  <w:t>is</w:t>
                </w:r>
                <w:proofErr w:type="gramEnd"/>
                <w:r w:rsidRPr="001D0E6D">
                  <w:rPr>
                    <w:sz w:val="16"/>
                    <w:szCs w:val="16"/>
                  </w:rPr>
                  <w:t xml:space="preserve"> published for general information only and should not be taken as constituting advice. Whilst Australia Reinsurance Pool Corporation (ARPC) aims to keep the content of this newsletter accurate and current, it provides no warranties or representations as to the quality, accuracy, </w:t>
                </w:r>
                <w:proofErr w:type="gramStart"/>
                <w:r w:rsidRPr="001D0E6D">
                  <w:rPr>
                    <w:sz w:val="16"/>
                    <w:szCs w:val="16"/>
                  </w:rPr>
                  <w:t>completeness</w:t>
                </w:r>
                <w:proofErr w:type="gramEnd"/>
                <w:r w:rsidRPr="001D0E6D">
                  <w:rPr>
                    <w:sz w:val="16"/>
                    <w:szCs w:val="16"/>
                  </w:rPr>
                  <w:t xml:space="preserve"> or reliability of the information in this newsletter. Please refer to the website http://arpc.gov.au/disclaimer for more information on the disclaimer.</w:t>
                </w:r>
              </w:p>
              <w:p w14:paraId="0FDF7C93" w14:textId="658537B8" w:rsidR="001D0E6D" w:rsidRDefault="001D0E6D"/>
            </w:txbxContent>
          </v:textbox>
          <w10:wrap type="square"/>
        </v:shape>
      </w:pict>
    </w:r>
    <w:r w:rsidR="001173C8">
      <w:rPr>
        <w:noProof/>
      </w:rPr>
      <w:pict w14:anchorId="342FFFA2">
        <v:shape id="Text Box 2" o:spid="_x0000_s4097" type="#_x0000_t202" style="position:absolute;margin-left:-34.95pt;margin-top:-11.9pt;width:173.25pt;height:50.25pt;z-index:2516613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" stroked="f">
          <v:textbox>
            <w:txbxContent>
              <w:p w14:paraId="38F6123E" w14:textId="2C18446E" w:rsidR="005446FE" w:rsidRPr="005446FE" w:rsidRDefault="005446FE" w:rsidP="001D0E6D">
                <w:pPr>
                  <w:spacing w:line="240" w:lineRule="auto"/>
                  <w:rPr>
                    <w:sz w:val="16"/>
                    <w:szCs w:val="16"/>
                  </w:rPr>
                </w:pPr>
                <w:r w:rsidRPr="005446FE">
                  <w:rPr>
                    <w:sz w:val="16"/>
                    <w:szCs w:val="16"/>
                  </w:rPr>
                  <w:t>Copyright notice: © Australian Reinsurance Pool Corporation 2020. Material in this newsletter is copyright. For terms of use please refer to the website http://arpc.gov.au/copyright</w:t>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18B8" w14:textId="7E0FC363"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00E3F" w14:textId="77777777" w:rsidR="009B5E44" w:rsidRDefault="009B5E44" w:rsidP="00DF4E9A">
      <w:pPr>
        <w:spacing w:after="0"/>
      </w:pPr>
      <w:r>
        <w:separator/>
      </w:r>
    </w:p>
  </w:footnote>
  <w:footnote w:type="continuationSeparator" w:id="0">
    <w:p w14:paraId="24133905" w14:textId="77777777" w:rsidR="009B5E44" w:rsidRDefault="009B5E44" w:rsidP="00DF4E9A">
      <w:pPr>
        <w:spacing w:after="0"/>
      </w:pPr>
      <w:r>
        <w:continuationSeparator/>
      </w:r>
    </w:p>
  </w:footnote>
  <w:footnote w:type="continuationNotice" w:id="1">
    <w:p w14:paraId="7CB78EB2" w14:textId="77777777" w:rsidR="009B5E44" w:rsidRDefault="009B5E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C2D04" w14:textId="661E72A8" w:rsidR="00065B2E" w:rsidRDefault="00860418">
    <w:r>
      <w:rPr>
        <w:noProof/>
      </w:rPr>
      <w:drawing>
        <wp:anchor distT="0" distB="0" distL="114300" distR="114300" simplePos="0" relativeHeight="251658242" behindDoc="1" locked="0" layoutInCell="1" allowOverlap="1" wp14:anchorId="5A2DE47D" wp14:editId="48DD7884">
          <wp:simplePos x="0" y="0"/>
          <wp:positionH relativeFrom="page">
            <wp:posOffset>0</wp:posOffset>
          </wp:positionH>
          <wp:positionV relativeFrom="page">
            <wp:posOffset>0</wp:posOffset>
          </wp:positionV>
          <wp:extent cx="75204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C-Masthead2.jpg"/>
                  <pic:cNvPicPr/>
                </pic:nvPicPr>
                <pic:blipFill>
                  <a:blip r:embed="rId1"/>
                  <a:stretch>
                    <a:fillRect/>
                  </a:stretch>
                </pic:blipFill>
                <pic:spPr>
                  <a:xfrm>
                    <a:off x="0" y="0"/>
                    <a:ext cx="7520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F41D6" w14:textId="77777777" w:rsidR="008C5239" w:rsidRDefault="00FA1D40" w:rsidP="00FA1D40">
    <w:pPr>
      <w:tabs>
        <w:tab w:val="left" w:pos="1125"/>
      </w:tabs>
    </w:pPr>
    <w:r>
      <w:rPr>
        <w:noProof/>
      </w:rPr>
      <w:drawing>
        <wp:anchor distT="0" distB="0" distL="114300" distR="114300" simplePos="0" relativeHeight="251658240" behindDoc="1" locked="0" layoutInCell="1" allowOverlap="1" wp14:anchorId="3092E194" wp14:editId="0DE4B4F3">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98E4446"/>
    <w:multiLevelType w:val="hybridMultilevel"/>
    <w:tmpl w:val="8C0628E0"/>
    <w:lvl w:ilvl="0" w:tplc="E9F05782">
      <w:start w:val="30"/>
      <w:numFmt w:val="bullet"/>
      <w:lvlText w:val="-"/>
      <w:lvlJc w:val="left"/>
      <w:pPr>
        <w:ind w:left="1080" w:hanging="360"/>
      </w:pPr>
      <w:rPr>
        <w:rFonts w:ascii="Calibri Light" w:eastAsiaTheme="minorHAnsi" w:hAnsi="Calibri Light" w:cs="Calibri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3" w15:restartNumberingAfterBreak="0">
    <w:nsid w:val="59C06CA1"/>
    <w:multiLevelType w:val="hybridMultilevel"/>
    <w:tmpl w:val="3F32C952"/>
    <w:lvl w:ilvl="0" w:tplc="7084085A">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5"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abstractNum w:abstractNumId="27" w15:restartNumberingAfterBreak="0">
    <w:nsid w:val="661631BF"/>
    <w:multiLevelType w:val="hybridMultilevel"/>
    <w:tmpl w:val="E5CA2F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21"/>
  </w:num>
  <w:num w:numId="7">
    <w:abstractNumId w:val="22"/>
  </w:num>
  <w:num w:numId="8">
    <w:abstractNumId w:val="12"/>
  </w:num>
  <w:num w:numId="9">
    <w:abstractNumId w:val="17"/>
  </w:num>
  <w:num w:numId="10">
    <w:abstractNumId w:val="26"/>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4"/>
  </w:num>
  <w:num w:numId="19">
    <w:abstractNumId w:val="25"/>
  </w:num>
  <w:num w:numId="20">
    <w:abstractNumId w:val="15"/>
  </w:num>
  <w:num w:numId="21">
    <w:abstractNumId w:val="20"/>
  </w:num>
  <w:num w:numId="22">
    <w:abstractNumId w:val="11"/>
  </w:num>
  <w:num w:numId="23">
    <w:abstractNumId w:val="19"/>
  </w:num>
  <w:num w:numId="24">
    <w:abstractNumId w:val="16"/>
  </w:num>
  <w:num w:numId="25">
    <w:abstractNumId w:val="14"/>
  </w:num>
  <w:num w:numId="26">
    <w:abstractNumId w:val="27"/>
  </w:num>
  <w:num w:numId="27">
    <w:abstractNumId w:val="2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F5792"/>
    <w:rsid w:val="0001741F"/>
    <w:rsid w:val="00027F6B"/>
    <w:rsid w:val="00032C1F"/>
    <w:rsid w:val="00033A86"/>
    <w:rsid w:val="0003669E"/>
    <w:rsid w:val="00047197"/>
    <w:rsid w:val="00053601"/>
    <w:rsid w:val="00061E74"/>
    <w:rsid w:val="00065B2E"/>
    <w:rsid w:val="00066861"/>
    <w:rsid w:val="00076223"/>
    <w:rsid w:val="0008172C"/>
    <w:rsid w:val="00085C6D"/>
    <w:rsid w:val="00087C2C"/>
    <w:rsid w:val="000A361B"/>
    <w:rsid w:val="000B751D"/>
    <w:rsid w:val="000C64AA"/>
    <w:rsid w:val="000D4B9A"/>
    <w:rsid w:val="000D65C5"/>
    <w:rsid w:val="000E10AB"/>
    <w:rsid w:val="000E6E5A"/>
    <w:rsid w:val="000F5CA0"/>
    <w:rsid w:val="00100B21"/>
    <w:rsid w:val="001173C8"/>
    <w:rsid w:val="00122090"/>
    <w:rsid w:val="0012457B"/>
    <w:rsid w:val="001326A1"/>
    <w:rsid w:val="00150292"/>
    <w:rsid w:val="00150D87"/>
    <w:rsid w:val="0015224F"/>
    <w:rsid w:val="00161550"/>
    <w:rsid w:val="0016246A"/>
    <w:rsid w:val="00164689"/>
    <w:rsid w:val="00174BEB"/>
    <w:rsid w:val="00193C18"/>
    <w:rsid w:val="001944DE"/>
    <w:rsid w:val="001A0D72"/>
    <w:rsid w:val="001B4EFF"/>
    <w:rsid w:val="001B72E5"/>
    <w:rsid w:val="001B7635"/>
    <w:rsid w:val="001C582C"/>
    <w:rsid w:val="001D009A"/>
    <w:rsid w:val="001D0E6D"/>
    <w:rsid w:val="001D2A6C"/>
    <w:rsid w:val="001D2A91"/>
    <w:rsid w:val="001D39BE"/>
    <w:rsid w:val="001F4F32"/>
    <w:rsid w:val="001F5792"/>
    <w:rsid w:val="001F6E20"/>
    <w:rsid w:val="00220A44"/>
    <w:rsid w:val="00227C82"/>
    <w:rsid w:val="00233630"/>
    <w:rsid w:val="002547CD"/>
    <w:rsid w:val="00256ACC"/>
    <w:rsid w:val="00257C7D"/>
    <w:rsid w:val="00273F89"/>
    <w:rsid w:val="0028538D"/>
    <w:rsid w:val="00285D31"/>
    <w:rsid w:val="00294147"/>
    <w:rsid w:val="002A2915"/>
    <w:rsid w:val="002A4CEB"/>
    <w:rsid w:val="002A659B"/>
    <w:rsid w:val="002B2BE8"/>
    <w:rsid w:val="002F1A7B"/>
    <w:rsid w:val="00302A7D"/>
    <w:rsid w:val="00306314"/>
    <w:rsid w:val="0031401D"/>
    <w:rsid w:val="00321973"/>
    <w:rsid w:val="003255AF"/>
    <w:rsid w:val="00326995"/>
    <w:rsid w:val="003331FE"/>
    <w:rsid w:val="00336CA9"/>
    <w:rsid w:val="00341C60"/>
    <w:rsid w:val="00342923"/>
    <w:rsid w:val="003443B7"/>
    <w:rsid w:val="00346465"/>
    <w:rsid w:val="00352711"/>
    <w:rsid w:val="00356EDD"/>
    <w:rsid w:val="00367EA2"/>
    <w:rsid w:val="00386126"/>
    <w:rsid w:val="0039035A"/>
    <w:rsid w:val="00396827"/>
    <w:rsid w:val="003D60D1"/>
    <w:rsid w:val="003E229E"/>
    <w:rsid w:val="003F2E34"/>
    <w:rsid w:val="003F3B89"/>
    <w:rsid w:val="003F5170"/>
    <w:rsid w:val="003F78A8"/>
    <w:rsid w:val="004115EE"/>
    <w:rsid w:val="0041381D"/>
    <w:rsid w:val="00414A0F"/>
    <w:rsid w:val="00423D8C"/>
    <w:rsid w:val="00430B84"/>
    <w:rsid w:val="00433078"/>
    <w:rsid w:val="004361FD"/>
    <w:rsid w:val="0043743F"/>
    <w:rsid w:val="00446EC6"/>
    <w:rsid w:val="00450E8F"/>
    <w:rsid w:val="00465871"/>
    <w:rsid w:val="00486753"/>
    <w:rsid w:val="00491DD9"/>
    <w:rsid w:val="00491DE1"/>
    <w:rsid w:val="004943EA"/>
    <w:rsid w:val="004947DF"/>
    <w:rsid w:val="004A5CF0"/>
    <w:rsid w:val="004B2352"/>
    <w:rsid w:val="004C38B6"/>
    <w:rsid w:val="004E6F99"/>
    <w:rsid w:val="004F24F2"/>
    <w:rsid w:val="004F6E98"/>
    <w:rsid w:val="00517282"/>
    <w:rsid w:val="00517366"/>
    <w:rsid w:val="00526382"/>
    <w:rsid w:val="00527DEA"/>
    <w:rsid w:val="00534043"/>
    <w:rsid w:val="00534BDE"/>
    <w:rsid w:val="005446FE"/>
    <w:rsid w:val="00546957"/>
    <w:rsid w:val="00555B6F"/>
    <w:rsid w:val="00555C81"/>
    <w:rsid w:val="00562E9B"/>
    <w:rsid w:val="00563CB8"/>
    <w:rsid w:val="00565DAF"/>
    <w:rsid w:val="0056749E"/>
    <w:rsid w:val="0057570C"/>
    <w:rsid w:val="00577924"/>
    <w:rsid w:val="00582D81"/>
    <w:rsid w:val="005951F4"/>
    <w:rsid w:val="0059656B"/>
    <w:rsid w:val="005A11BC"/>
    <w:rsid w:val="005A2A76"/>
    <w:rsid w:val="005B1BD7"/>
    <w:rsid w:val="005C0E28"/>
    <w:rsid w:val="005D055B"/>
    <w:rsid w:val="005D2920"/>
    <w:rsid w:val="005F2D0B"/>
    <w:rsid w:val="005F6801"/>
    <w:rsid w:val="00600996"/>
    <w:rsid w:val="00603A07"/>
    <w:rsid w:val="00614DE4"/>
    <w:rsid w:val="00627F4D"/>
    <w:rsid w:val="00642ED0"/>
    <w:rsid w:val="00652C54"/>
    <w:rsid w:val="00654991"/>
    <w:rsid w:val="00657013"/>
    <w:rsid w:val="00671B35"/>
    <w:rsid w:val="00673A4D"/>
    <w:rsid w:val="00680776"/>
    <w:rsid w:val="00684156"/>
    <w:rsid w:val="00692429"/>
    <w:rsid w:val="00694E4C"/>
    <w:rsid w:val="006A175C"/>
    <w:rsid w:val="006A2613"/>
    <w:rsid w:val="006A393F"/>
    <w:rsid w:val="006A5076"/>
    <w:rsid w:val="006C0E16"/>
    <w:rsid w:val="006C2F08"/>
    <w:rsid w:val="006D7988"/>
    <w:rsid w:val="006F0AC8"/>
    <w:rsid w:val="006F2A7E"/>
    <w:rsid w:val="007018EA"/>
    <w:rsid w:val="00703E0A"/>
    <w:rsid w:val="0070699F"/>
    <w:rsid w:val="007112BA"/>
    <w:rsid w:val="00716617"/>
    <w:rsid w:val="0072253B"/>
    <w:rsid w:val="00730F60"/>
    <w:rsid w:val="0074345E"/>
    <w:rsid w:val="00744B6A"/>
    <w:rsid w:val="00750702"/>
    <w:rsid w:val="007515CA"/>
    <w:rsid w:val="007707DF"/>
    <w:rsid w:val="00772251"/>
    <w:rsid w:val="0078089E"/>
    <w:rsid w:val="00781931"/>
    <w:rsid w:val="007B2BF8"/>
    <w:rsid w:val="007B3C2E"/>
    <w:rsid w:val="007B5753"/>
    <w:rsid w:val="007D5D29"/>
    <w:rsid w:val="007D6FD1"/>
    <w:rsid w:val="007E4661"/>
    <w:rsid w:val="007F21CC"/>
    <w:rsid w:val="008033AC"/>
    <w:rsid w:val="00816709"/>
    <w:rsid w:val="008237FA"/>
    <w:rsid w:val="008264F6"/>
    <w:rsid w:val="00860418"/>
    <w:rsid w:val="00864A06"/>
    <w:rsid w:val="00864CF8"/>
    <w:rsid w:val="00874109"/>
    <w:rsid w:val="00880402"/>
    <w:rsid w:val="00890C58"/>
    <w:rsid w:val="00895849"/>
    <w:rsid w:val="00897872"/>
    <w:rsid w:val="008A671D"/>
    <w:rsid w:val="008C24FF"/>
    <w:rsid w:val="008C5239"/>
    <w:rsid w:val="008D0077"/>
    <w:rsid w:val="008D4E77"/>
    <w:rsid w:val="008E34F0"/>
    <w:rsid w:val="008F6B34"/>
    <w:rsid w:val="0090137A"/>
    <w:rsid w:val="00906F7E"/>
    <w:rsid w:val="00915722"/>
    <w:rsid w:val="00930447"/>
    <w:rsid w:val="0093168D"/>
    <w:rsid w:val="00933D5E"/>
    <w:rsid w:val="00945801"/>
    <w:rsid w:val="0094667B"/>
    <w:rsid w:val="0095036E"/>
    <w:rsid w:val="009503CD"/>
    <w:rsid w:val="009524A6"/>
    <w:rsid w:val="00972660"/>
    <w:rsid w:val="00974A44"/>
    <w:rsid w:val="00975139"/>
    <w:rsid w:val="00976DDF"/>
    <w:rsid w:val="00981566"/>
    <w:rsid w:val="009838C3"/>
    <w:rsid w:val="00983AC6"/>
    <w:rsid w:val="009877A1"/>
    <w:rsid w:val="009A54F6"/>
    <w:rsid w:val="009B0D25"/>
    <w:rsid w:val="009B5E44"/>
    <w:rsid w:val="009C0A5F"/>
    <w:rsid w:val="009C2186"/>
    <w:rsid w:val="009D3777"/>
    <w:rsid w:val="009E31C3"/>
    <w:rsid w:val="00A008EF"/>
    <w:rsid w:val="00A06149"/>
    <w:rsid w:val="00A3110F"/>
    <w:rsid w:val="00A31B12"/>
    <w:rsid w:val="00A37596"/>
    <w:rsid w:val="00A407EC"/>
    <w:rsid w:val="00A518C0"/>
    <w:rsid w:val="00A53E56"/>
    <w:rsid w:val="00A5501F"/>
    <w:rsid w:val="00A56DE9"/>
    <w:rsid w:val="00A56E0E"/>
    <w:rsid w:val="00A6461F"/>
    <w:rsid w:val="00A70019"/>
    <w:rsid w:val="00A7763C"/>
    <w:rsid w:val="00A80883"/>
    <w:rsid w:val="00A906BB"/>
    <w:rsid w:val="00A90AC0"/>
    <w:rsid w:val="00AC1F18"/>
    <w:rsid w:val="00AD1822"/>
    <w:rsid w:val="00AF501D"/>
    <w:rsid w:val="00B10AA1"/>
    <w:rsid w:val="00B2041E"/>
    <w:rsid w:val="00B232DC"/>
    <w:rsid w:val="00B24847"/>
    <w:rsid w:val="00B274E1"/>
    <w:rsid w:val="00B33709"/>
    <w:rsid w:val="00B41742"/>
    <w:rsid w:val="00B437C7"/>
    <w:rsid w:val="00B44888"/>
    <w:rsid w:val="00B50F24"/>
    <w:rsid w:val="00B54C27"/>
    <w:rsid w:val="00B567E6"/>
    <w:rsid w:val="00B602B2"/>
    <w:rsid w:val="00B64473"/>
    <w:rsid w:val="00B71BB8"/>
    <w:rsid w:val="00B7379E"/>
    <w:rsid w:val="00B73AE9"/>
    <w:rsid w:val="00B74ECD"/>
    <w:rsid w:val="00B82EA5"/>
    <w:rsid w:val="00B83C24"/>
    <w:rsid w:val="00B861E8"/>
    <w:rsid w:val="00B97B14"/>
    <w:rsid w:val="00BA204F"/>
    <w:rsid w:val="00BA50F7"/>
    <w:rsid w:val="00BC18AE"/>
    <w:rsid w:val="00BC1C1C"/>
    <w:rsid w:val="00BF06A8"/>
    <w:rsid w:val="00BF3F57"/>
    <w:rsid w:val="00BF4381"/>
    <w:rsid w:val="00C12CAD"/>
    <w:rsid w:val="00C2092C"/>
    <w:rsid w:val="00C23339"/>
    <w:rsid w:val="00C36BAB"/>
    <w:rsid w:val="00C40EDC"/>
    <w:rsid w:val="00C479E0"/>
    <w:rsid w:val="00C558F9"/>
    <w:rsid w:val="00C568E0"/>
    <w:rsid w:val="00C654A5"/>
    <w:rsid w:val="00C65CE2"/>
    <w:rsid w:val="00C73260"/>
    <w:rsid w:val="00C964B9"/>
    <w:rsid w:val="00CA4A0D"/>
    <w:rsid w:val="00CB7D5E"/>
    <w:rsid w:val="00CE02B9"/>
    <w:rsid w:val="00CE11F5"/>
    <w:rsid w:val="00CE14FD"/>
    <w:rsid w:val="00CE2FC6"/>
    <w:rsid w:val="00CE4722"/>
    <w:rsid w:val="00CF2322"/>
    <w:rsid w:val="00CF3979"/>
    <w:rsid w:val="00CF4250"/>
    <w:rsid w:val="00D03AE9"/>
    <w:rsid w:val="00D05379"/>
    <w:rsid w:val="00D16184"/>
    <w:rsid w:val="00D27C81"/>
    <w:rsid w:val="00D30098"/>
    <w:rsid w:val="00D35537"/>
    <w:rsid w:val="00D47DC0"/>
    <w:rsid w:val="00D55BF6"/>
    <w:rsid w:val="00D679B4"/>
    <w:rsid w:val="00D70067"/>
    <w:rsid w:val="00D7414B"/>
    <w:rsid w:val="00D767D6"/>
    <w:rsid w:val="00D80FDB"/>
    <w:rsid w:val="00D90D4C"/>
    <w:rsid w:val="00DB0B1A"/>
    <w:rsid w:val="00DC3EAC"/>
    <w:rsid w:val="00DD599D"/>
    <w:rsid w:val="00DE1A1E"/>
    <w:rsid w:val="00DE5234"/>
    <w:rsid w:val="00DF4E9A"/>
    <w:rsid w:val="00E03A3B"/>
    <w:rsid w:val="00E12D12"/>
    <w:rsid w:val="00E13A3A"/>
    <w:rsid w:val="00E166F5"/>
    <w:rsid w:val="00E24A73"/>
    <w:rsid w:val="00E30646"/>
    <w:rsid w:val="00E330DB"/>
    <w:rsid w:val="00E40C7A"/>
    <w:rsid w:val="00E40D91"/>
    <w:rsid w:val="00E43669"/>
    <w:rsid w:val="00E50E5C"/>
    <w:rsid w:val="00E52744"/>
    <w:rsid w:val="00E53188"/>
    <w:rsid w:val="00E72BC5"/>
    <w:rsid w:val="00E818BA"/>
    <w:rsid w:val="00E82543"/>
    <w:rsid w:val="00E86966"/>
    <w:rsid w:val="00EA5ECE"/>
    <w:rsid w:val="00EB3DE5"/>
    <w:rsid w:val="00EB7DBD"/>
    <w:rsid w:val="00ED2D61"/>
    <w:rsid w:val="00ED4712"/>
    <w:rsid w:val="00EE77A3"/>
    <w:rsid w:val="00EF39AB"/>
    <w:rsid w:val="00EF3B5F"/>
    <w:rsid w:val="00EF621B"/>
    <w:rsid w:val="00F00DE4"/>
    <w:rsid w:val="00F0167F"/>
    <w:rsid w:val="00F026E1"/>
    <w:rsid w:val="00F11CD9"/>
    <w:rsid w:val="00F15AB2"/>
    <w:rsid w:val="00F249DB"/>
    <w:rsid w:val="00F264C5"/>
    <w:rsid w:val="00F315D9"/>
    <w:rsid w:val="00F47614"/>
    <w:rsid w:val="00F5769A"/>
    <w:rsid w:val="00F6502D"/>
    <w:rsid w:val="00F83449"/>
    <w:rsid w:val="00F87905"/>
    <w:rsid w:val="00F914F0"/>
    <w:rsid w:val="00F91BE0"/>
    <w:rsid w:val="00FA1A16"/>
    <w:rsid w:val="00FA1D40"/>
    <w:rsid w:val="00FA540C"/>
    <w:rsid w:val="00FA60C2"/>
    <w:rsid w:val="00FA6DAC"/>
    <w:rsid w:val="00FB3EF0"/>
    <w:rsid w:val="00FC1991"/>
    <w:rsid w:val="00FC6A73"/>
    <w:rsid w:val="00FD144F"/>
    <w:rsid w:val="00FE663A"/>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3748154B"/>
  <w14:defaultImageDpi w14:val="300"/>
  <w15:docId w15:val="{A547ED0D-FAD1-4B4A-A39C-DCE755759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 w:type="character" w:customStyle="1" w:styleId="FooterHyperlink">
    <w:name w:val="Footer Hyperlink"/>
    <w:basedOn w:val="Hyperlink"/>
    <w:uiPriority w:val="1"/>
    <w:qFormat/>
    <w:rsid w:val="00B83C24"/>
    <w:rPr>
      <w:rFonts w:asciiTheme="minorHAnsi" w:hAnsiTheme="minorHAnsi" w:cs="Calibri Light"/>
      <w:color w:val="141313" w:themeColor="text1"/>
      <w:sz w:val="20"/>
      <w:szCs w:val="20"/>
      <w:u w:val="none"/>
    </w:rPr>
  </w:style>
  <w:style w:type="paragraph" w:customStyle="1" w:styleId="paragraph">
    <w:name w:val="paragraph"/>
    <w:basedOn w:val="Normal"/>
    <w:rsid w:val="00D767D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op">
    <w:name w:val="eop"/>
    <w:basedOn w:val="DefaultParagraphFont"/>
    <w:rsid w:val="00D767D6"/>
  </w:style>
  <w:style w:type="table" w:styleId="ListTable4-Accent4">
    <w:name w:val="List Table 4 Accent 4"/>
    <w:basedOn w:val="TableNormal"/>
    <w:uiPriority w:val="49"/>
    <w:rsid w:val="00B54C27"/>
    <w:pPr>
      <w:spacing w:after="0" w:line="240" w:lineRule="auto"/>
    </w:pPr>
    <w:tblPr>
      <w:tblStyleRowBandSize w:val="1"/>
      <w:tblStyleColBandSize w:val="1"/>
      <w:tblBorders>
        <w:top w:val="single" w:sz="4" w:space="0" w:color="2577EA" w:themeColor="accent4" w:themeTint="99"/>
        <w:left w:val="single" w:sz="4" w:space="0" w:color="2577EA" w:themeColor="accent4" w:themeTint="99"/>
        <w:bottom w:val="single" w:sz="4" w:space="0" w:color="2577EA" w:themeColor="accent4" w:themeTint="99"/>
        <w:right w:val="single" w:sz="4" w:space="0" w:color="2577EA" w:themeColor="accent4" w:themeTint="99"/>
        <w:insideH w:val="single" w:sz="4" w:space="0" w:color="2577EA" w:themeColor="accent4" w:themeTint="99"/>
      </w:tblBorders>
    </w:tblPr>
    <w:tblStylePr w:type="firstRow">
      <w:rPr>
        <w:b/>
        <w:bCs/>
        <w:color w:val="FFFFFF" w:themeColor="background1"/>
      </w:rPr>
      <w:tblPr/>
      <w:tcPr>
        <w:tcBorders>
          <w:top w:val="single" w:sz="4" w:space="0" w:color="0A3167" w:themeColor="accent4"/>
          <w:left w:val="single" w:sz="4" w:space="0" w:color="0A3167" w:themeColor="accent4"/>
          <w:bottom w:val="single" w:sz="4" w:space="0" w:color="0A3167" w:themeColor="accent4"/>
          <w:right w:val="single" w:sz="4" w:space="0" w:color="0A3167" w:themeColor="accent4"/>
          <w:insideH w:val="nil"/>
        </w:tcBorders>
        <w:shd w:val="clear" w:color="auto" w:fill="0A3167" w:themeFill="accent4"/>
      </w:tcPr>
    </w:tblStylePr>
    <w:tblStylePr w:type="lastRow">
      <w:rPr>
        <w:b/>
        <w:bCs/>
      </w:rPr>
      <w:tblPr/>
      <w:tcPr>
        <w:tcBorders>
          <w:top w:val="double" w:sz="4" w:space="0" w:color="2577EA" w:themeColor="accent4" w:themeTint="99"/>
        </w:tcBorders>
      </w:tcPr>
    </w:tblStylePr>
    <w:tblStylePr w:type="firstCol">
      <w:rPr>
        <w:b/>
        <w:bCs/>
      </w:rPr>
    </w:tblStylePr>
    <w:tblStylePr w:type="lastCol">
      <w:rPr>
        <w:b/>
        <w:bCs/>
      </w:rPr>
    </w:tblStylePr>
    <w:tblStylePr w:type="band1Vert">
      <w:tblPr/>
      <w:tcPr>
        <w:shd w:val="clear" w:color="auto" w:fill="B6D1F8" w:themeFill="accent4" w:themeFillTint="33"/>
      </w:tcPr>
    </w:tblStylePr>
    <w:tblStylePr w:type="band1Horz">
      <w:tblPr/>
      <w:tcPr>
        <w:shd w:val="clear" w:color="auto" w:fill="B6D1F8"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127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hyperlink" Target="mailto:enquiries@arpc.gov.au" TargetMode="External"/><Relationship Id="rId3" Type="http://schemas.openxmlformats.org/officeDocument/2006/relationships/customXml" Target="../customXml/item3.xml"/><Relationship Id="rId21" Type="http://schemas.openxmlformats.org/officeDocument/2006/relationships/hyperlink" Target="http://arp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yperlink" Target="https://arpc.gov.au/wp-content/blogs.dir/3/files/2012/09/RISe_Cedant_User_Manual_v3.2.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rise.arpc.gov.au"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arpc.gov.au/arpc-research-report-request-for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iftrip.org/" TargetMode="External"/><Relationship Id="rId27" Type="http://schemas.openxmlformats.org/officeDocument/2006/relationships/image" Target="media/image1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PW26LDZ5\Autumn-UTC-2019.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c2c820-405c-4015-aa56-40943476795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98AA9F7EC4FE4393546E25705C7CA2" ma:contentTypeVersion="12" ma:contentTypeDescription="Create a new document." ma:contentTypeScope="" ma:versionID="22eb3289553205b55a51f1991874ecad">
  <xsd:schema xmlns:xsd="http://www.w3.org/2001/XMLSchema" xmlns:xs="http://www.w3.org/2001/XMLSchema" xmlns:p="http://schemas.microsoft.com/office/2006/metadata/properties" xmlns:ns3="50d5d7b0-f0ed-43bb-8b6e-2d5a33565ae0" xmlns:ns4="b9c2c820-405c-4015-aa56-40943476795f" targetNamespace="http://schemas.microsoft.com/office/2006/metadata/properties" ma:root="true" ma:fieldsID="ce0ed0f4017cd3cdcb5b6a2491c1f010" ns3:_="" ns4:_="">
    <xsd:import namespace="50d5d7b0-f0ed-43bb-8b6e-2d5a33565ae0"/>
    <xsd:import namespace="b9c2c820-405c-4015-aa56-4094347679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5d7b0-f0ed-43bb-8b6e-2d5a33565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2c820-405c-4015-aa56-4094347679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669F0-85A6-4526-98D2-F684E2CE147E}">
  <ds:schemaRefs>
    <ds:schemaRef ds:uri="http://schemas.openxmlformats.org/package/2006/metadata/core-properties"/>
    <ds:schemaRef ds:uri="http://schemas.microsoft.com/office/2006/metadata/properties"/>
    <ds:schemaRef ds:uri="http://purl.org/dc/terms/"/>
    <ds:schemaRef ds:uri="http://purl.org/dc/dcmitype/"/>
    <ds:schemaRef ds:uri="50d5d7b0-f0ed-43bb-8b6e-2d5a33565ae0"/>
    <ds:schemaRef ds:uri="http://www.w3.org/XML/1998/namespace"/>
    <ds:schemaRef ds:uri="http://schemas.microsoft.com/office/2006/documentManagement/types"/>
    <ds:schemaRef ds:uri="http://purl.org/dc/elements/1.1/"/>
    <ds:schemaRef ds:uri="http://schemas.microsoft.com/office/infopath/2007/PartnerControls"/>
    <ds:schemaRef ds:uri="b9c2c820-405c-4015-aa56-40943476795f"/>
  </ds:schemaRefs>
</ds:datastoreItem>
</file>

<file path=customXml/itemProps2.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3.xml><?xml version="1.0" encoding="utf-8"?>
<ds:datastoreItem xmlns:ds="http://schemas.openxmlformats.org/officeDocument/2006/customXml" ds:itemID="{E65069B5-3349-4EB8-B91B-B89253770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5d7b0-f0ed-43bb-8b6e-2d5a33565ae0"/>
    <ds:schemaRef ds:uri="b9c2c820-405c-4015-aa56-409434767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80EE1B-C5EF-470A-978D-93AF9309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Autumn-UTC-2019</Template>
  <TotalTime>1</TotalTime>
  <Pages>5</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8653</CharactersWithSpaces>
  <SharedDoc>false</SharedDoc>
  <HyperlinkBase/>
  <HLinks>
    <vt:vector size="42" baseType="variant">
      <vt:variant>
        <vt:i4>917607</vt:i4>
      </vt:variant>
      <vt:variant>
        <vt:i4>18</vt:i4>
      </vt:variant>
      <vt:variant>
        <vt:i4>0</vt:i4>
      </vt:variant>
      <vt:variant>
        <vt:i4>5</vt:i4>
      </vt:variant>
      <vt:variant>
        <vt:lpwstr>mailto:enquiries@arpc.gov.au</vt:lpwstr>
      </vt:variant>
      <vt:variant>
        <vt:lpwstr/>
      </vt:variant>
      <vt:variant>
        <vt:i4>983118</vt:i4>
      </vt:variant>
      <vt:variant>
        <vt:i4>15</vt:i4>
      </vt:variant>
      <vt:variant>
        <vt:i4>0</vt:i4>
      </vt:variant>
      <vt:variant>
        <vt:i4>5</vt:i4>
      </vt:variant>
      <vt:variant>
        <vt:lpwstr>https://arpc.gov.au/wp-content/blogs.dir/3/files/2012/09/RISe_Cedant_User_Manual_v3.2.pdf</vt:lpwstr>
      </vt:variant>
      <vt:variant>
        <vt:lpwstr/>
      </vt:variant>
      <vt:variant>
        <vt:i4>4849678</vt:i4>
      </vt:variant>
      <vt:variant>
        <vt:i4>12</vt:i4>
      </vt:variant>
      <vt:variant>
        <vt:i4>0</vt:i4>
      </vt:variant>
      <vt:variant>
        <vt:i4>5</vt:i4>
      </vt:variant>
      <vt:variant>
        <vt:lpwstr>http://rise.arpc.gov.au/</vt:lpwstr>
      </vt:variant>
      <vt:variant>
        <vt:lpwstr/>
      </vt:variant>
      <vt:variant>
        <vt:i4>917607</vt:i4>
      </vt:variant>
      <vt:variant>
        <vt:i4>9</vt:i4>
      </vt:variant>
      <vt:variant>
        <vt:i4>0</vt:i4>
      </vt:variant>
      <vt:variant>
        <vt:i4>5</vt:i4>
      </vt:variant>
      <vt:variant>
        <vt:lpwstr>mailto:enquiries@arpc.gov.au</vt:lpwstr>
      </vt:variant>
      <vt:variant>
        <vt:lpwstr/>
      </vt:variant>
      <vt:variant>
        <vt:i4>7471224</vt:i4>
      </vt:variant>
      <vt:variant>
        <vt:i4>6</vt:i4>
      </vt:variant>
      <vt:variant>
        <vt:i4>0</vt:i4>
      </vt:variant>
      <vt:variant>
        <vt:i4>5</vt:i4>
      </vt:variant>
      <vt:variant>
        <vt:lpwstr>https://arpc.gov.au/what-we-do/the-act/</vt:lpwstr>
      </vt:variant>
      <vt:variant>
        <vt:lpwstr/>
      </vt:variant>
      <vt:variant>
        <vt:i4>524360</vt:i4>
      </vt:variant>
      <vt:variant>
        <vt:i4>3</vt:i4>
      </vt:variant>
      <vt:variant>
        <vt:i4>0</vt:i4>
      </vt:variant>
      <vt:variant>
        <vt:i4>5</vt:i4>
      </vt:variant>
      <vt:variant>
        <vt:lpwstr>https://arpc.gov.au/our-customers/postcodes/</vt:lpwstr>
      </vt:variant>
      <vt:variant>
        <vt:lpwstr/>
      </vt:variant>
      <vt:variant>
        <vt:i4>6357103</vt:i4>
      </vt:variant>
      <vt:variant>
        <vt:i4>0</vt:i4>
      </vt:variant>
      <vt:variant>
        <vt:i4>0</vt:i4>
      </vt:variant>
      <vt:variant>
        <vt:i4>5</vt:i4>
      </vt:variant>
      <vt:variant>
        <vt:lpwstr>https://arpc.gov.au/resources-2/media-releases/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Kiah Frankel</cp:lastModifiedBy>
  <cp:revision>3</cp:revision>
  <cp:lastPrinted>2020-06-09T01:01:00Z</cp:lastPrinted>
  <dcterms:created xsi:type="dcterms:W3CDTF">2020-06-09T01:04:00Z</dcterms:created>
  <dcterms:modified xsi:type="dcterms:W3CDTF">2020-06-09T01:16:00Z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0x0101008198AA9F7EC4FE4393546E25705C7CA2</vt:lpwstr>
  </property>
  <property fmtid="{D5CDD505-2E9C-101B-9397-08002B2CF9AE}" pid="3" name="_dlc_DocIdItemGuid">
    <vt:lpwstr>362652f5-fee7-49bd-87c2-02bf199799f1</vt:lpwstr>
  </property>
  <property fmtid="{D5CDD505-2E9C-101B-9397-08002B2CF9AE}" pid="4" name="AuthorIds_UIVersion_1024">
    <vt:lpwstr>91,625</vt:lpwstr>
  </property>
</Properties>
</file>