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BFA1D3" w14:textId="5C964123" w:rsidR="00DF4E9A" w:rsidRPr="002A2915" w:rsidRDefault="0053606D" w:rsidP="00326995">
      <w:pPr>
        <w:pStyle w:val="PulloutText"/>
        <w:rPr>
          <w:color w:val="FFFFFF" w:themeColor="background1"/>
          <w:sz w:val="36"/>
          <w:szCs w:val="36"/>
        </w:rPr>
        <w:sectPr w:rsidR="00DF4E9A" w:rsidRPr="002A2915" w:rsidSect="007707DF">
          <w:headerReference w:type="default" r:id="rId12"/>
          <w:footerReference w:type="even" r:id="rId13"/>
          <w:pgSz w:w="11900" w:h="16840"/>
          <w:pgMar w:top="6379" w:right="1134" w:bottom="1134" w:left="1134" w:header="709" w:footer="709" w:gutter="0"/>
          <w:cols w:space="708"/>
          <w:docGrid w:linePitch="360"/>
        </w:sectPr>
      </w:pPr>
      <w:r>
        <w:rPr>
          <w:noProof/>
        </w:rPr>
        <mc:AlternateContent>
          <mc:Choice Requires="wps">
            <w:drawing>
              <wp:anchor distT="0" distB="0" distL="114300" distR="114300" simplePos="0" relativeHeight="251658241" behindDoc="0" locked="0" layoutInCell="1" allowOverlap="1" wp14:anchorId="64679B18" wp14:editId="7A84B523">
                <wp:simplePos x="0" y="0"/>
                <wp:positionH relativeFrom="column">
                  <wp:posOffset>2051955</wp:posOffset>
                </wp:positionH>
                <wp:positionV relativeFrom="paragraph">
                  <wp:posOffset>293456</wp:posOffset>
                </wp:positionV>
                <wp:extent cx="4549140" cy="4834494"/>
                <wp:effectExtent l="0" t="0" r="0" b="4445"/>
                <wp:wrapNone/>
                <wp:docPr id="10" name="Text Box 10"/>
                <wp:cNvGraphicFramePr/>
                <a:graphic xmlns:a="http://schemas.openxmlformats.org/drawingml/2006/main">
                  <a:graphicData uri="http://schemas.microsoft.com/office/word/2010/wordprocessingShape">
                    <wps:wsp>
                      <wps:cNvSpPr txBox="1"/>
                      <wps:spPr>
                        <a:xfrm>
                          <a:off x="0" y="0"/>
                          <a:ext cx="4549140" cy="4834494"/>
                        </a:xfrm>
                        <a:prstGeom prst="rect">
                          <a:avLst/>
                        </a:prstGeom>
                        <a:noFill/>
                        <a:ln w="6350">
                          <a:noFill/>
                        </a:ln>
                      </wps:spPr>
                      <wps:txbx>
                        <w:txbxContent>
                          <w:p w14:paraId="2F2A6321" w14:textId="0E811664" w:rsidR="00EF1960" w:rsidRDefault="00B76C1E" w:rsidP="00C1306E">
                            <w:pPr>
                              <w:pStyle w:val="BodyCopy"/>
                              <w:rPr>
                                <w:sz w:val="18"/>
                                <w:szCs w:val="20"/>
                              </w:rPr>
                            </w:pPr>
                            <w:r w:rsidRPr="007D415E">
                              <w:rPr>
                                <w:sz w:val="18"/>
                                <w:szCs w:val="20"/>
                              </w:rPr>
                              <w:t xml:space="preserve">I would first like to extend my condolences to </w:t>
                            </w:r>
                            <w:r w:rsidR="0007681F" w:rsidRPr="007D415E">
                              <w:rPr>
                                <w:sz w:val="18"/>
                                <w:szCs w:val="20"/>
                              </w:rPr>
                              <w:t>all those</w:t>
                            </w:r>
                            <w:r w:rsidRPr="007D415E">
                              <w:rPr>
                                <w:sz w:val="18"/>
                                <w:szCs w:val="20"/>
                              </w:rPr>
                              <w:t xml:space="preserve"> </w:t>
                            </w:r>
                            <w:r w:rsidR="00994462">
                              <w:rPr>
                                <w:sz w:val="18"/>
                                <w:szCs w:val="20"/>
                              </w:rPr>
                              <w:t>impacted</w:t>
                            </w:r>
                            <w:r w:rsidRPr="007D415E">
                              <w:rPr>
                                <w:sz w:val="18"/>
                                <w:szCs w:val="20"/>
                              </w:rPr>
                              <w:t xml:space="preserve"> by the</w:t>
                            </w:r>
                            <w:r w:rsidR="0007681F" w:rsidRPr="007D415E">
                              <w:rPr>
                                <w:sz w:val="18"/>
                                <w:szCs w:val="20"/>
                              </w:rPr>
                              <w:t xml:space="preserve"> floods </w:t>
                            </w:r>
                            <w:r w:rsidR="002C1844">
                              <w:rPr>
                                <w:sz w:val="18"/>
                                <w:szCs w:val="20"/>
                              </w:rPr>
                              <w:t xml:space="preserve">which </w:t>
                            </w:r>
                            <w:r w:rsidR="00BE479F">
                              <w:rPr>
                                <w:sz w:val="18"/>
                                <w:szCs w:val="20"/>
                              </w:rPr>
                              <w:t>devastated parts of</w:t>
                            </w:r>
                            <w:r w:rsidR="00EF1960">
                              <w:rPr>
                                <w:sz w:val="18"/>
                                <w:szCs w:val="20"/>
                              </w:rPr>
                              <w:t xml:space="preserve"> </w:t>
                            </w:r>
                            <w:r w:rsidR="00602CC3">
                              <w:rPr>
                                <w:sz w:val="18"/>
                                <w:szCs w:val="20"/>
                              </w:rPr>
                              <w:t>eastern Australia</w:t>
                            </w:r>
                            <w:r w:rsidR="00EF1960">
                              <w:rPr>
                                <w:sz w:val="18"/>
                                <w:szCs w:val="20"/>
                              </w:rPr>
                              <w:t xml:space="preserve"> this</w:t>
                            </w:r>
                            <w:r w:rsidR="0007681F" w:rsidRPr="007D415E">
                              <w:rPr>
                                <w:sz w:val="18"/>
                                <w:szCs w:val="20"/>
                              </w:rPr>
                              <w:t xml:space="preserve"> week. </w:t>
                            </w:r>
                            <w:r w:rsidR="00BE479F">
                              <w:rPr>
                                <w:sz w:val="18"/>
                                <w:szCs w:val="20"/>
                              </w:rPr>
                              <w:t>This past year has certainly posed many challenges</w:t>
                            </w:r>
                            <w:r w:rsidR="00424580">
                              <w:rPr>
                                <w:sz w:val="18"/>
                                <w:szCs w:val="20"/>
                              </w:rPr>
                              <w:t xml:space="preserve"> and I</w:t>
                            </w:r>
                            <w:r w:rsidR="007D180B">
                              <w:rPr>
                                <w:sz w:val="18"/>
                                <w:szCs w:val="20"/>
                              </w:rPr>
                              <w:t xml:space="preserve"> </w:t>
                            </w:r>
                            <w:r w:rsidR="00BE479F">
                              <w:rPr>
                                <w:sz w:val="18"/>
                                <w:szCs w:val="20"/>
                              </w:rPr>
                              <w:t xml:space="preserve">sincerely </w:t>
                            </w:r>
                            <w:r w:rsidR="00287F9A">
                              <w:rPr>
                                <w:sz w:val="18"/>
                                <w:szCs w:val="20"/>
                              </w:rPr>
                              <w:t>wish a swift recovery for all those affected.</w:t>
                            </w:r>
                            <w:r w:rsidR="00F014AE">
                              <w:rPr>
                                <w:sz w:val="18"/>
                                <w:szCs w:val="20"/>
                              </w:rPr>
                              <w:t xml:space="preserve"> </w:t>
                            </w:r>
                          </w:p>
                          <w:p w14:paraId="39312DBE" w14:textId="6143A2ED" w:rsidR="00C1306E" w:rsidRPr="007D415E" w:rsidRDefault="00C1306E" w:rsidP="00C1306E">
                            <w:pPr>
                              <w:pStyle w:val="BodyCopy"/>
                              <w:rPr>
                                <w:sz w:val="18"/>
                                <w:szCs w:val="20"/>
                              </w:rPr>
                            </w:pPr>
                            <w:r w:rsidRPr="007D415E">
                              <w:rPr>
                                <w:sz w:val="18"/>
                                <w:szCs w:val="20"/>
                              </w:rPr>
                              <w:t xml:space="preserve">ARPC has renewed its retrocession reinsurance program </w:t>
                            </w:r>
                            <w:r w:rsidR="00F77610" w:rsidRPr="007D415E">
                              <w:rPr>
                                <w:sz w:val="18"/>
                                <w:szCs w:val="20"/>
                              </w:rPr>
                              <w:t>from 1 January</w:t>
                            </w:r>
                            <w:r w:rsidRPr="007D415E">
                              <w:rPr>
                                <w:sz w:val="18"/>
                                <w:szCs w:val="20"/>
                              </w:rPr>
                              <w:t xml:space="preserve"> 2021. ARPC purchased $3.475 billion in retrocession capacity, including a new layer of $25m which reduced ARPC’s deductible from $250m to $225m. </w:t>
                            </w:r>
                          </w:p>
                          <w:p w14:paraId="2EB4B0E2" w14:textId="77777777" w:rsidR="00C1306E" w:rsidRPr="007D415E" w:rsidRDefault="00C1306E" w:rsidP="00C1306E">
                            <w:pPr>
                              <w:pStyle w:val="BodyCopy"/>
                              <w:spacing w:line="276" w:lineRule="auto"/>
                              <w:rPr>
                                <w:sz w:val="18"/>
                                <w:szCs w:val="20"/>
                              </w:rPr>
                            </w:pPr>
                            <w:r w:rsidRPr="007D415E">
                              <w:rPr>
                                <w:sz w:val="18"/>
                                <w:szCs w:val="20"/>
                              </w:rPr>
                              <w:t xml:space="preserve">I am pleased to welcome the appointment of Samantha Lawrence as General Manager, Governance and Compliance. Samantha brings deep experience in Board Secretary roles, including Government Boards, and will be a valuable addition to our team. </w:t>
                            </w:r>
                          </w:p>
                          <w:p w14:paraId="4BE25D11" w14:textId="4BCF3440" w:rsidR="00C1306E" w:rsidRDefault="00C1306E" w:rsidP="00C1306E">
                            <w:pPr>
                              <w:pStyle w:val="BodyCopy"/>
                              <w:rPr>
                                <w:sz w:val="18"/>
                                <w:szCs w:val="20"/>
                              </w:rPr>
                            </w:pPr>
                            <w:r w:rsidRPr="007D415E">
                              <w:rPr>
                                <w:sz w:val="18"/>
                                <w:szCs w:val="20"/>
                              </w:rPr>
                              <w:t xml:space="preserve">ARPC is pleased to have published the first in a series of thought leadership papers on terrorism in partnership with The University of Queensland. Titled: </w:t>
                            </w:r>
                            <w:r w:rsidRPr="007D415E">
                              <w:rPr>
                                <w:i/>
                                <w:sz w:val="18"/>
                                <w:szCs w:val="20"/>
                              </w:rPr>
                              <w:t xml:space="preserve">‘Analysis of identified gaps in Australia’s terrorism insurance environment’, </w:t>
                            </w:r>
                            <w:r w:rsidRPr="007D415E">
                              <w:rPr>
                                <w:sz w:val="18"/>
                                <w:szCs w:val="20"/>
                              </w:rPr>
                              <w:t>the paper concluded</w:t>
                            </w:r>
                            <w:r w:rsidRPr="007D415E">
                              <w:rPr>
                                <w:i/>
                                <w:sz w:val="18"/>
                                <w:szCs w:val="20"/>
                              </w:rPr>
                              <w:t xml:space="preserve"> </w:t>
                            </w:r>
                            <w:r w:rsidRPr="007D415E">
                              <w:rPr>
                                <w:sz w:val="18"/>
                                <w:szCs w:val="20"/>
                              </w:rPr>
                              <w:t>that some losses from terrorism are not covered by existing arrangements or are not covered fully or consistently.</w:t>
                            </w:r>
                            <w:r w:rsidR="00F67FFC">
                              <w:rPr>
                                <w:sz w:val="18"/>
                                <w:szCs w:val="20"/>
                              </w:rPr>
                              <w:t xml:space="preserve"> </w:t>
                            </w:r>
                          </w:p>
                          <w:p w14:paraId="066B3E0A" w14:textId="7EAA1FB8" w:rsidR="00700A31" w:rsidRPr="007D415E" w:rsidRDefault="00700A31" w:rsidP="00700A31">
                            <w:pPr>
                              <w:pStyle w:val="BodyCopy"/>
                              <w:spacing w:line="276" w:lineRule="auto"/>
                              <w:rPr>
                                <w:sz w:val="18"/>
                                <w:szCs w:val="20"/>
                              </w:rPr>
                            </w:pPr>
                            <w:r w:rsidRPr="007D415E">
                              <w:rPr>
                                <w:sz w:val="18"/>
                                <w:szCs w:val="20"/>
                              </w:rPr>
                              <w:t xml:space="preserve">In February, I was </w:t>
                            </w:r>
                            <w:proofErr w:type="spellStart"/>
                            <w:r w:rsidRPr="007D415E">
                              <w:rPr>
                                <w:sz w:val="18"/>
                                <w:szCs w:val="20"/>
                              </w:rPr>
                              <w:t>honoured</w:t>
                            </w:r>
                            <w:proofErr w:type="spellEnd"/>
                            <w:r w:rsidRPr="007D415E">
                              <w:rPr>
                                <w:sz w:val="18"/>
                                <w:szCs w:val="20"/>
                              </w:rPr>
                              <w:t xml:space="preserve"> to attend the </w:t>
                            </w:r>
                            <w:proofErr w:type="spellStart"/>
                            <w:r w:rsidRPr="007D415E">
                              <w:rPr>
                                <w:sz w:val="18"/>
                                <w:szCs w:val="20"/>
                              </w:rPr>
                              <w:t>CareerTrackers</w:t>
                            </w:r>
                            <w:proofErr w:type="spellEnd"/>
                            <w:r w:rsidRPr="007D415E">
                              <w:rPr>
                                <w:sz w:val="18"/>
                                <w:szCs w:val="20"/>
                              </w:rPr>
                              <w:t xml:space="preserve"> Gala Awards, a virtual event which celebrated the achievement of Indigenous university students gaining meaningful work experience.</w:t>
                            </w:r>
                            <w:r w:rsidR="008401C8" w:rsidRPr="007D415E">
                              <w:rPr>
                                <w:sz w:val="18"/>
                                <w:szCs w:val="20"/>
                              </w:rPr>
                              <w:t xml:space="preserve"> ARPC supports one intern through the </w:t>
                            </w:r>
                            <w:proofErr w:type="spellStart"/>
                            <w:r w:rsidR="008401C8" w:rsidRPr="007D415E">
                              <w:rPr>
                                <w:sz w:val="18"/>
                                <w:szCs w:val="20"/>
                              </w:rPr>
                              <w:t>CareerTrackers</w:t>
                            </w:r>
                            <w:proofErr w:type="spellEnd"/>
                            <w:r w:rsidR="008401C8" w:rsidRPr="007D415E">
                              <w:rPr>
                                <w:sz w:val="18"/>
                                <w:szCs w:val="20"/>
                              </w:rPr>
                              <w:t xml:space="preserve"> program.</w:t>
                            </w:r>
                          </w:p>
                          <w:p w14:paraId="7AC24DB7" w14:textId="7374F324" w:rsidR="006815A6" w:rsidRDefault="00C1306E" w:rsidP="00C1306E">
                            <w:pPr>
                              <w:pStyle w:val="BodyCopy"/>
                              <w:rPr>
                                <w:sz w:val="18"/>
                                <w:szCs w:val="20"/>
                              </w:rPr>
                            </w:pPr>
                            <w:r w:rsidRPr="007D415E">
                              <w:rPr>
                                <w:sz w:val="18"/>
                                <w:szCs w:val="20"/>
                              </w:rPr>
                              <w:t xml:space="preserve">Finally, </w:t>
                            </w:r>
                            <w:r w:rsidR="00EC5652" w:rsidRPr="007D415E">
                              <w:rPr>
                                <w:sz w:val="18"/>
                                <w:szCs w:val="20"/>
                              </w:rPr>
                              <w:t xml:space="preserve">I </w:t>
                            </w:r>
                            <w:r w:rsidR="00700A31" w:rsidRPr="007D415E">
                              <w:rPr>
                                <w:sz w:val="18"/>
                                <w:szCs w:val="20"/>
                              </w:rPr>
                              <w:t>would like to</w:t>
                            </w:r>
                            <w:r w:rsidRPr="007D415E">
                              <w:rPr>
                                <w:sz w:val="18"/>
                                <w:szCs w:val="20"/>
                              </w:rPr>
                              <w:t xml:space="preserve"> thank </w:t>
                            </w:r>
                            <w:r w:rsidR="00EC0A9B" w:rsidRPr="007D415E">
                              <w:rPr>
                                <w:sz w:val="18"/>
                                <w:szCs w:val="20"/>
                              </w:rPr>
                              <w:t xml:space="preserve">our </w:t>
                            </w:r>
                            <w:r w:rsidRPr="007D415E">
                              <w:rPr>
                                <w:sz w:val="18"/>
                                <w:szCs w:val="20"/>
                              </w:rPr>
                              <w:t xml:space="preserve">insurer customers for contributing to ARPC’s first </w:t>
                            </w:r>
                            <w:r w:rsidR="00EC5652" w:rsidRPr="007D415E">
                              <w:rPr>
                                <w:sz w:val="18"/>
                                <w:szCs w:val="20"/>
                              </w:rPr>
                              <w:t>customer</w:t>
                            </w:r>
                            <w:r w:rsidRPr="007D415E">
                              <w:rPr>
                                <w:sz w:val="18"/>
                                <w:szCs w:val="20"/>
                              </w:rPr>
                              <w:t xml:space="preserve"> feedback survey. The results will be made available on the ARPC website </w:t>
                            </w:r>
                            <w:r w:rsidR="00B2381A" w:rsidRPr="007D415E">
                              <w:rPr>
                                <w:sz w:val="18"/>
                                <w:szCs w:val="20"/>
                              </w:rPr>
                              <w:t>soon</w:t>
                            </w:r>
                            <w:r w:rsidRPr="007D415E">
                              <w:rPr>
                                <w:sz w:val="18"/>
                                <w:szCs w:val="20"/>
                              </w:rPr>
                              <w:t xml:space="preserve">. </w:t>
                            </w:r>
                          </w:p>
                          <w:p w14:paraId="289F881F" w14:textId="3F27E32D" w:rsidR="003750AC" w:rsidRDefault="00424580" w:rsidP="00C1306E">
                            <w:pPr>
                              <w:pStyle w:val="BodyCopy"/>
                              <w:rPr>
                                <w:sz w:val="18"/>
                                <w:szCs w:val="20"/>
                              </w:rPr>
                            </w:pPr>
                            <w:r>
                              <w:rPr>
                                <w:sz w:val="18"/>
                                <w:szCs w:val="20"/>
                              </w:rPr>
                              <w:t>As always, please do not hesitate to contact ARPC for any enquiries on insurance premium submissions or due dates.</w:t>
                            </w:r>
                          </w:p>
                          <w:p w14:paraId="2A99E887" w14:textId="77777777" w:rsidR="003750AC" w:rsidRDefault="003750AC" w:rsidP="00C1306E">
                            <w:pPr>
                              <w:pStyle w:val="BodyCopy"/>
                              <w:rPr>
                                <w:sz w:val="18"/>
                                <w:szCs w:val="20"/>
                              </w:rPr>
                            </w:pPr>
                          </w:p>
                          <w:p w14:paraId="09CBB1A6" w14:textId="5F54DBEE" w:rsidR="0053606D" w:rsidRPr="007D415E" w:rsidRDefault="0053606D" w:rsidP="00C1306E">
                            <w:pPr>
                              <w:pStyle w:val="BodyCopy"/>
                              <w:rPr>
                                <w:sz w:val="18"/>
                                <w:szCs w:val="20"/>
                              </w:rPr>
                            </w:pPr>
                            <w:r w:rsidRPr="007D415E">
                              <w:rPr>
                                <w:sz w:val="18"/>
                                <w:szCs w:val="20"/>
                              </w:rPr>
                              <w:t xml:space="preserve">Sincerely, </w:t>
                            </w:r>
                          </w:p>
                          <w:p w14:paraId="55862761" w14:textId="77777777" w:rsidR="0053606D" w:rsidRPr="007D415E" w:rsidRDefault="0053606D" w:rsidP="00C1306E">
                            <w:pPr>
                              <w:pStyle w:val="BodyCopy"/>
                              <w:rPr>
                                <w:sz w:val="18"/>
                                <w:szCs w:val="20"/>
                              </w:rPr>
                            </w:pPr>
                          </w:p>
                          <w:p w14:paraId="0FF8D944" w14:textId="58B3C9F6" w:rsidR="0053606D" w:rsidRPr="007D415E" w:rsidRDefault="0053606D" w:rsidP="00C1306E">
                            <w:pPr>
                              <w:pStyle w:val="BodyCopy"/>
                              <w:rPr>
                                <w:sz w:val="18"/>
                                <w:szCs w:val="20"/>
                              </w:rPr>
                            </w:pPr>
                          </w:p>
                          <w:p w14:paraId="0457CE6B" w14:textId="77777777" w:rsidR="0053606D" w:rsidRPr="007D415E" w:rsidRDefault="0053606D" w:rsidP="00C1306E">
                            <w:pPr>
                              <w:pStyle w:val="BodyCopy"/>
                              <w:rPr>
                                <w:sz w:val="18"/>
                                <w:szCs w:val="20"/>
                              </w:rPr>
                            </w:pPr>
                          </w:p>
                          <w:p w14:paraId="5132E6D8" w14:textId="5EF1AE75" w:rsidR="00C1306E" w:rsidRPr="007D415E" w:rsidRDefault="00C1306E" w:rsidP="00C1306E">
                            <w:pPr>
                              <w:pStyle w:val="BodyCopy"/>
                              <w:rPr>
                                <w:sz w:val="18"/>
                                <w:szCs w:val="20"/>
                              </w:rPr>
                            </w:pPr>
                          </w:p>
                          <w:p w14:paraId="40E5B1DB" w14:textId="77777777" w:rsidR="00352711" w:rsidRPr="007D415E" w:rsidRDefault="00352711" w:rsidP="00433078">
                            <w:pPr>
                              <w:pStyle w:val="BodyCopy"/>
                              <w:rPr>
                                <w:sz w:val="18"/>
                                <w:szCs w:val="20"/>
                              </w:rPr>
                            </w:pP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679B18" id="_x0000_t202" coordsize="21600,21600" o:spt="202" path="m,l,21600r21600,l21600,xe">
                <v:stroke joinstyle="miter"/>
                <v:path gradientshapeok="t" o:connecttype="rect"/>
              </v:shapetype>
              <v:shape id="Text Box 10" o:spid="_x0000_s1026" type="#_x0000_t202" style="position:absolute;margin-left:161.55pt;margin-top:23.1pt;width:358.2pt;height:380.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" filled="f" stroked="f" strokeweight=".5pt">
                <v:textbox inset="0,0">
                  <w:txbxContent>
                    <w:p w14:paraId="2F2A6321" w14:textId="0E811664" w:rsidR="00EF1960" w:rsidRDefault="00B76C1E" w:rsidP="00C1306E">
                      <w:pPr>
                        <w:pStyle w:val="BodyCopy"/>
                        <w:rPr>
                          <w:sz w:val="18"/>
                          <w:szCs w:val="20"/>
                        </w:rPr>
                      </w:pPr>
                      <w:r w:rsidRPr="007D415E">
                        <w:rPr>
                          <w:sz w:val="18"/>
                          <w:szCs w:val="20"/>
                        </w:rPr>
                        <w:t xml:space="preserve">I would first like to extend my condolences to </w:t>
                      </w:r>
                      <w:r w:rsidR="0007681F" w:rsidRPr="007D415E">
                        <w:rPr>
                          <w:sz w:val="18"/>
                          <w:szCs w:val="20"/>
                        </w:rPr>
                        <w:t>all those</w:t>
                      </w:r>
                      <w:r w:rsidRPr="007D415E">
                        <w:rPr>
                          <w:sz w:val="18"/>
                          <w:szCs w:val="20"/>
                        </w:rPr>
                        <w:t xml:space="preserve"> </w:t>
                      </w:r>
                      <w:r w:rsidR="00994462">
                        <w:rPr>
                          <w:sz w:val="18"/>
                          <w:szCs w:val="20"/>
                        </w:rPr>
                        <w:t>impacted</w:t>
                      </w:r>
                      <w:r w:rsidRPr="007D415E">
                        <w:rPr>
                          <w:sz w:val="18"/>
                          <w:szCs w:val="20"/>
                        </w:rPr>
                        <w:t xml:space="preserve"> by the</w:t>
                      </w:r>
                      <w:r w:rsidR="0007681F" w:rsidRPr="007D415E">
                        <w:rPr>
                          <w:sz w:val="18"/>
                          <w:szCs w:val="20"/>
                        </w:rPr>
                        <w:t xml:space="preserve"> floods </w:t>
                      </w:r>
                      <w:r w:rsidR="002C1844">
                        <w:rPr>
                          <w:sz w:val="18"/>
                          <w:szCs w:val="20"/>
                        </w:rPr>
                        <w:t xml:space="preserve">which </w:t>
                      </w:r>
                      <w:r w:rsidR="00BE479F">
                        <w:rPr>
                          <w:sz w:val="18"/>
                          <w:szCs w:val="20"/>
                        </w:rPr>
                        <w:t>devastated parts of</w:t>
                      </w:r>
                      <w:r w:rsidR="00EF1960">
                        <w:rPr>
                          <w:sz w:val="18"/>
                          <w:szCs w:val="20"/>
                        </w:rPr>
                        <w:t xml:space="preserve"> </w:t>
                      </w:r>
                      <w:r w:rsidR="00602CC3">
                        <w:rPr>
                          <w:sz w:val="18"/>
                          <w:szCs w:val="20"/>
                        </w:rPr>
                        <w:t>eastern Australia</w:t>
                      </w:r>
                      <w:r w:rsidR="00EF1960">
                        <w:rPr>
                          <w:sz w:val="18"/>
                          <w:szCs w:val="20"/>
                        </w:rPr>
                        <w:t xml:space="preserve"> this</w:t>
                      </w:r>
                      <w:r w:rsidR="0007681F" w:rsidRPr="007D415E">
                        <w:rPr>
                          <w:sz w:val="18"/>
                          <w:szCs w:val="20"/>
                        </w:rPr>
                        <w:t xml:space="preserve"> week. </w:t>
                      </w:r>
                      <w:r w:rsidR="00BE479F">
                        <w:rPr>
                          <w:sz w:val="18"/>
                          <w:szCs w:val="20"/>
                        </w:rPr>
                        <w:t>This past year has certainly posed many challenges</w:t>
                      </w:r>
                      <w:r w:rsidR="00424580">
                        <w:rPr>
                          <w:sz w:val="18"/>
                          <w:szCs w:val="20"/>
                        </w:rPr>
                        <w:t xml:space="preserve"> and I</w:t>
                      </w:r>
                      <w:r w:rsidR="007D180B">
                        <w:rPr>
                          <w:sz w:val="18"/>
                          <w:szCs w:val="20"/>
                        </w:rPr>
                        <w:t xml:space="preserve"> </w:t>
                      </w:r>
                      <w:r w:rsidR="00BE479F">
                        <w:rPr>
                          <w:sz w:val="18"/>
                          <w:szCs w:val="20"/>
                        </w:rPr>
                        <w:t xml:space="preserve">sincerely </w:t>
                      </w:r>
                      <w:r w:rsidR="00287F9A">
                        <w:rPr>
                          <w:sz w:val="18"/>
                          <w:szCs w:val="20"/>
                        </w:rPr>
                        <w:t>wish a swift recovery for all those affected.</w:t>
                      </w:r>
                      <w:r w:rsidR="00F014AE">
                        <w:rPr>
                          <w:sz w:val="18"/>
                          <w:szCs w:val="20"/>
                        </w:rPr>
                        <w:t xml:space="preserve"> </w:t>
                      </w:r>
                    </w:p>
                    <w:p w14:paraId="39312DBE" w14:textId="6143A2ED" w:rsidR="00C1306E" w:rsidRPr="007D415E" w:rsidRDefault="00C1306E" w:rsidP="00C1306E">
                      <w:pPr>
                        <w:pStyle w:val="BodyCopy"/>
                        <w:rPr>
                          <w:sz w:val="18"/>
                          <w:szCs w:val="20"/>
                        </w:rPr>
                      </w:pPr>
                      <w:r w:rsidRPr="007D415E">
                        <w:rPr>
                          <w:sz w:val="18"/>
                          <w:szCs w:val="20"/>
                        </w:rPr>
                        <w:t xml:space="preserve">ARPC has renewed its retrocession reinsurance program </w:t>
                      </w:r>
                      <w:r w:rsidR="00F77610" w:rsidRPr="007D415E">
                        <w:rPr>
                          <w:sz w:val="18"/>
                          <w:szCs w:val="20"/>
                        </w:rPr>
                        <w:t>from 1 January</w:t>
                      </w:r>
                      <w:r w:rsidRPr="007D415E">
                        <w:rPr>
                          <w:sz w:val="18"/>
                          <w:szCs w:val="20"/>
                        </w:rPr>
                        <w:t xml:space="preserve"> 2021. ARPC purchased $3.475 billion in retrocession capacity, including a new layer of $25m which reduced ARPC’s deductible from $250m to $225m. </w:t>
                      </w:r>
                    </w:p>
                    <w:p w14:paraId="2EB4B0E2" w14:textId="77777777" w:rsidR="00C1306E" w:rsidRPr="007D415E" w:rsidRDefault="00C1306E" w:rsidP="00C1306E">
                      <w:pPr>
                        <w:pStyle w:val="BodyCopy"/>
                        <w:spacing w:line="276" w:lineRule="auto"/>
                        <w:rPr>
                          <w:sz w:val="18"/>
                          <w:szCs w:val="20"/>
                        </w:rPr>
                      </w:pPr>
                      <w:r w:rsidRPr="007D415E">
                        <w:rPr>
                          <w:sz w:val="18"/>
                          <w:szCs w:val="20"/>
                        </w:rPr>
                        <w:t xml:space="preserve">I am pleased to welcome the appointment of Samantha Lawrence as General Manager, Governance and Compliance. Samantha brings deep experience in Board Secretary roles, including Government Boards, and will be a valuable addition to our team. </w:t>
                      </w:r>
                    </w:p>
                    <w:p w14:paraId="4BE25D11" w14:textId="4BCF3440" w:rsidR="00C1306E" w:rsidRDefault="00C1306E" w:rsidP="00C1306E">
                      <w:pPr>
                        <w:pStyle w:val="BodyCopy"/>
                        <w:rPr>
                          <w:sz w:val="18"/>
                          <w:szCs w:val="20"/>
                        </w:rPr>
                      </w:pPr>
                      <w:r w:rsidRPr="007D415E">
                        <w:rPr>
                          <w:sz w:val="18"/>
                          <w:szCs w:val="20"/>
                        </w:rPr>
                        <w:t xml:space="preserve">ARPC is pleased to have published the first in a series of thought leadership papers on terrorism in partnership with The University of Queensland. Titled: </w:t>
                      </w:r>
                      <w:r w:rsidRPr="007D415E">
                        <w:rPr>
                          <w:i/>
                          <w:sz w:val="18"/>
                          <w:szCs w:val="20"/>
                        </w:rPr>
                        <w:t xml:space="preserve">‘Analysis of identified gaps in Australia’s terrorism insurance environment’, </w:t>
                      </w:r>
                      <w:r w:rsidRPr="007D415E">
                        <w:rPr>
                          <w:sz w:val="18"/>
                          <w:szCs w:val="20"/>
                        </w:rPr>
                        <w:t>the paper concluded</w:t>
                      </w:r>
                      <w:r w:rsidRPr="007D415E">
                        <w:rPr>
                          <w:i/>
                          <w:sz w:val="18"/>
                          <w:szCs w:val="20"/>
                        </w:rPr>
                        <w:t xml:space="preserve"> </w:t>
                      </w:r>
                      <w:r w:rsidRPr="007D415E">
                        <w:rPr>
                          <w:sz w:val="18"/>
                          <w:szCs w:val="20"/>
                        </w:rPr>
                        <w:t>that some losses from terrorism are not covered by existing arrangements or are not covered fully or consistently.</w:t>
                      </w:r>
                      <w:r w:rsidR="00F67FFC">
                        <w:rPr>
                          <w:sz w:val="18"/>
                          <w:szCs w:val="20"/>
                        </w:rPr>
                        <w:t xml:space="preserve"> </w:t>
                      </w:r>
                    </w:p>
                    <w:p w14:paraId="066B3E0A" w14:textId="7EAA1FB8" w:rsidR="00700A31" w:rsidRPr="007D415E" w:rsidRDefault="00700A31" w:rsidP="00700A31">
                      <w:pPr>
                        <w:pStyle w:val="BodyCopy"/>
                        <w:spacing w:line="276" w:lineRule="auto"/>
                        <w:rPr>
                          <w:sz w:val="18"/>
                          <w:szCs w:val="20"/>
                        </w:rPr>
                      </w:pPr>
                      <w:r w:rsidRPr="007D415E">
                        <w:rPr>
                          <w:sz w:val="18"/>
                          <w:szCs w:val="20"/>
                        </w:rPr>
                        <w:t xml:space="preserve">In February, I was </w:t>
                      </w:r>
                      <w:proofErr w:type="spellStart"/>
                      <w:r w:rsidRPr="007D415E">
                        <w:rPr>
                          <w:sz w:val="18"/>
                          <w:szCs w:val="20"/>
                        </w:rPr>
                        <w:t>honoured</w:t>
                      </w:r>
                      <w:proofErr w:type="spellEnd"/>
                      <w:r w:rsidRPr="007D415E">
                        <w:rPr>
                          <w:sz w:val="18"/>
                          <w:szCs w:val="20"/>
                        </w:rPr>
                        <w:t xml:space="preserve"> to attend the </w:t>
                      </w:r>
                      <w:proofErr w:type="spellStart"/>
                      <w:r w:rsidRPr="007D415E">
                        <w:rPr>
                          <w:sz w:val="18"/>
                          <w:szCs w:val="20"/>
                        </w:rPr>
                        <w:t>CareerTrackers</w:t>
                      </w:r>
                      <w:proofErr w:type="spellEnd"/>
                      <w:r w:rsidRPr="007D415E">
                        <w:rPr>
                          <w:sz w:val="18"/>
                          <w:szCs w:val="20"/>
                        </w:rPr>
                        <w:t xml:space="preserve"> Gala Awards, a virtual event which celebrated the achievement of Indigenous university students gaining meaningful work experience.</w:t>
                      </w:r>
                      <w:r w:rsidR="008401C8" w:rsidRPr="007D415E">
                        <w:rPr>
                          <w:sz w:val="18"/>
                          <w:szCs w:val="20"/>
                        </w:rPr>
                        <w:t xml:space="preserve"> ARPC supports one intern through the </w:t>
                      </w:r>
                      <w:proofErr w:type="spellStart"/>
                      <w:r w:rsidR="008401C8" w:rsidRPr="007D415E">
                        <w:rPr>
                          <w:sz w:val="18"/>
                          <w:szCs w:val="20"/>
                        </w:rPr>
                        <w:t>CareerTrackers</w:t>
                      </w:r>
                      <w:proofErr w:type="spellEnd"/>
                      <w:r w:rsidR="008401C8" w:rsidRPr="007D415E">
                        <w:rPr>
                          <w:sz w:val="18"/>
                          <w:szCs w:val="20"/>
                        </w:rPr>
                        <w:t xml:space="preserve"> program.</w:t>
                      </w:r>
                    </w:p>
                    <w:p w14:paraId="7AC24DB7" w14:textId="7374F324" w:rsidR="006815A6" w:rsidRDefault="00C1306E" w:rsidP="00C1306E">
                      <w:pPr>
                        <w:pStyle w:val="BodyCopy"/>
                        <w:rPr>
                          <w:sz w:val="18"/>
                          <w:szCs w:val="20"/>
                        </w:rPr>
                      </w:pPr>
                      <w:r w:rsidRPr="007D415E">
                        <w:rPr>
                          <w:sz w:val="18"/>
                          <w:szCs w:val="20"/>
                        </w:rPr>
                        <w:t xml:space="preserve">Finally, </w:t>
                      </w:r>
                      <w:r w:rsidR="00EC5652" w:rsidRPr="007D415E">
                        <w:rPr>
                          <w:sz w:val="18"/>
                          <w:szCs w:val="20"/>
                        </w:rPr>
                        <w:t xml:space="preserve">I </w:t>
                      </w:r>
                      <w:r w:rsidR="00700A31" w:rsidRPr="007D415E">
                        <w:rPr>
                          <w:sz w:val="18"/>
                          <w:szCs w:val="20"/>
                        </w:rPr>
                        <w:t>would like to</w:t>
                      </w:r>
                      <w:r w:rsidRPr="007D415E">
                        <w:rPr>
                          <w:sz w:val="18"/>
                          <w:szCs w:val="20"/>
                        </w:rPr>
                        <w:t xml:space="preserve"> thank </w:t>
                      </w:r>
                      <w:r w:rsidR="00EC0A9B" w:rsidRPr="007D415E">
                        <w:rPr>
                          <w:sz w:val="18"/>
                          <w:szCs w:val="20"/>
                        </w:rPr>
                        <w:t xml:space="preserve">our </w:t>
                      </w:r>
                      <w:r w:rsidRPr="007D415E">
                        <w:rPr>
                          <w:sz w:val="18"/>
                          <w:szCs w:val="20"/>
                        </w:rPr>
                        <w:t xml:space="preserve">insurer customers for contributing to ARPC’s first </w:t>
                      </w:r>
                      <w:r w:rsidR="00EC5652" w:rsidRPr="007D415E">
                        <w:rPr>
                          <w:sz w:val="18"/>
                          <w:szCs w:val="20"/>
                        </w:rPr>
                        <w:t>customer</w:t>
                      </w:r>
                      <w:r w:rsidRPr="007D415E">
                        <w:rPr>
                          <w:sz w:val="18"/>
                          <w:szCs w:val="20"/>
                        </w:rPr>
                        <w:t xml:space="preserve"> feedback survey. The results will be made available on the ARPC website </w:t>
                      </w:r>
                      <w:r w:rsidR="00B2381A" w:rsidRPr="007D415E">
                        <w:rPr>
                          <w:sz w:val="18"/>
                          <w:szCs w:val="20"/>
                        </w:rPr>
                        <w:t>soon</w:t>
                      </w:r>
                      <w:r w:rsidRPr="007D415E">
                        <w:rPr>
                          <w:sz w:val="18"/>
                          <w:szCs w:val="20"/>
                        </w:rPr>
                        <w:t xml:space="preserve">. </w:t>
                      </w:r>
                    </w:p>
                    <w:p w14:paraId="289F881F" w14:textId="3F27E32D" w:rsidR="003750AC" w:rsidRDefault="00424580" w:rsidP="00C1306E">
                      <w:pPr>
                        <w:pStyle w:val="BodyCopy"/>
                        <w:rPr>
                          <w:sz w:val="18"/>
                          <w:szCs w:val="20"/>
                        </w:rPr>
                      </w:pPr>
                      <w:r>
                        <w:rPr>
                          <w:sz w:val="18"/>
                          <w:szCs w:val="20"/>
                        </w:rPr>
                        <w:t>As always, please do not hesitate to contact ARPC for any enquiries on insurance premium submissions or due dates.</w:t>
                      </w:r>
                    </w:p>
                    <w:p w14:paraId="2A99E887" w14:textId="77777777" w:rsidR="003750AC" w:rsidRDefault="003750AC" w:rsidP="00C1306E">
                      <w:pPr>
                        <w:pStyle w:val="BodyCopy"/>
                        <w:rPr>
                          <w:sz w:val="18"/>
                          <w:szCs w:val="20"/>
                        </w:rPr>
                      </w:pPr>
                    </w:p>
                    <w:p w14:paraId="09CBB1A6" w14:textId="5F54DBEE" w:rsidR="0053606D" w:rsidRPr="007D415E" w:rsidRDefault="0053606D" w:rsidP="00C1306E">
                      <w:pPr>
                        <w:pStyle w:val="BodyCopy"/>
                        <w:rPr>
                          <w:sz w:val="18"/>
                          <w:szCs w:val="20"/>
                        </w:rPr>
                      </w:pPr>
                      <w:r w:rsidRPr="007D415E">
                        <w:rPr>
                          <w:sz w:val="18"/>
                          <w:szCs w:val="20"/>
                        </w:rPr>
                        <w:t xml:space="preserve">Sincerely, </w:t>
                      </w:r>
                    </w:p>
                    <w:p w14:paraId="55862761" w14:textId="77777777" w:rsidR="0053606D" w:rsidRPr="007D415E" w:rsidRDefault="0053606D" w:rsidP="00C1306E">
                      <w:pPr>
                        <w:pStyle w:val="BodyCopy"/>
                        <w:rPr>
                          <w:sz w:val="18"/>
                          <w:szCs w:val="20"/>
                        </w:rPr>
                      </w:pPr>
                    </w:p>
                    <w:p w14:paraId="0FF8D944" w14:textId="58B3C9F6" w:rsidR="0053606D" w:rsidRPr="007D415E" w:rsidRDefault="0053606D" w:rsidP="00C1306E">
                      <w:pPr>
                        <w:pStyle w:val="BodyCopy"/>
                        <w:rPr>
                          <w:sz w:val="18"/>
                          <w:szCs w:val="20"/>
                        </w:rPr>
                      </w:pPr>
                    </w:p>
                    <w:p w14:paraId="0457CE6B" w14:textId="77777777" w:rsidR="0053606D" w:rsidRPr="007D415E" w:rsidRDefault="0053606D" w:rsidP="00C1306E">
                      <w:pPr>
                        <w:pStyle w:val="BodyCopy"/>
                        <w:rPr>
                          <w:sz w:val="18"/>
                          <w:szCs w:val="20"/>
                        </w:rPr>
                      </w:pPr>
                    </w:p>
                    <w:p w14:paraId="5132E6D8" w14:textId="5EF1AE75" w:rsidR="00C1306E" w:rsidRPr="007D415E" w:rsidRDefault="00C1306E" w:rsidP="00C1306E">
                      <w:pPr>
                        <w:pStyle w:val="BodyCopy"/>
                        <w:rPr>
                          <w:sz w:val="18"/>
                          <w:szCs w:val="20"/>
                        </w:rPr>
                      </w:pPr>
                    </w:p>
                    <w:p w14:paraId="40E5B1DB" w14:textId="77777777" w:rsidR="00352711" w:rsidRPr="007D415E" w:rsidRDefault="00352711" w:rsidP="00433078">
                      <w:pPr>
                        <w:pStyle w:val="BodyCopy"/>
                        <w:rPr>
                          <w:sz w:val="18"/>
                          <w:szCs w:val="20"/>
                        </w:rPr>
                      </w:pPr>
                    </w:p>
                  </w:txbxContent>
                </v:textbox>
              </v:shape>
            </w:pict>
          </mc:Fallback>
        </mc:AlternateContent>
      </w:r>
      <w:r w:rsidR="00F024FF">
        <w:rPr>
          <w:noProof/>
        </w:rPr>
        <mc:AlternateContent>
          <mc:Choice Requires="wps">
            <w:drawing>
              <wp:anchor distT="0" distB="0" distL="114300" distR="114300" simplePos="0" relativeHeight="251658244" behindDoc="0" locked="0" layoutInCell="1" allowOverlap="1" wp14:anchorId="1B854731" wp14:editId="447B4811">
                <wp:simplePos x="0" y="0"/>
                <wp:positionH relativeFrom="column">
                  <wp:posOffset>4808509</wp:posOffset>
                </wp:positionH>
                <wp:positionV relativeFrom="paragraph">
                  <wp:posOffset>-1176655</wp:posOffset>
                </wp:positionV>
                <wp:extent cx="1818640" cy="30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18640" cy="304800"/>
                        </a:xfrm>
                        <a:prstGeom prst="rect">
                          <a:avLst/>
                        </a:prstGeom>
                        <a:solidFill>
                          <a:schemeClr val="lt1"/>
                        </a:solidFill>
                        <a:ln w="6350">
                          <a:noFill/>
                        </a:ln>
                      </wps:spPr>
                      <wps:txbx>
                        <w:txbxContent>
                          <w:p w14:paraId="7EEBAF01" w14:textId="77777777" w:rsidR="00326995" w:rsidRPr="00895849" w:rsidRDefault="00F024FF" w:rsidP="00895849">
                            <w:pPr>
                              <w:pStyle w:val="ContentsBox"/>
                              <w:jc w:val="right"/>
                            </w:pPr>
                            <w:r>
                              <w:t>March</w:t>
                            </w:r>
                            <w:r w:rsidR="00864A06">
                              <w:t xml:space="preserve"> </w:t>
                            </w:r>
                            <w:r w:rsidR="000905FA">
                              <w:t>202</w:t>
                            </w: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854731" id="Text Box 2" o:spid="_x0000_s1027" type="#_x0000_t202" style="position:absolute;margin-left:378.6pt;margin-top:-92.65pt;width:143.2pt;height:24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" fillcolor="white [3201]" stroked="f" strokeweight=".5pt">
                <v:textbox>
                  <w:txbxContent>
                    <w:p w14:paraId="7EEBAF01" w14:textId="77777777" w:rsidR="00326995" w:rsidRPr="00895849" w:rsidRDefault="00F024FF" w:rsidP="00895849">
                      <w:pPr>
                        <w:pStyle w:val="ContentsBox"/>
                        <w:jc w:val="right"/>
                      </w:pPr>
                      <w:r>
                        <w:t>March</w:t>
                      </w:r>
                      <w:r w:rsidR="00864A06">
                        <w:t xml:space="preserve"> </w:t>
                      </w:r>
                      <w:r w:rsidR="000905FA">
                        <w:t>202</w:t>
                      </w:r>
                      <w:r>
                        <w:t>1</w:t>
                      </w:r>
                    </w:p>
                  </w:txbxContent>
                </v:textbox>
              </v:shape>
            </w:pict>
          </mc:Fallback>
        </mc:AlternateContent>
      </w:r>
      <w:r w:rsidR="00326995">
        <w:rPr>
          <w:noProof/>
        </w:rPr>
        <mc:AlternateContent>
          <mc:Choice Requires="wps">
            <w:drawing>
              <wp:anchor distT="0" distB="0" distL="114300" distR="114300" simplePos="0" relativeHeight="251658240" behindDoc="0" locked="0" layoutInCell="1" allowOverlap="1" wp14:anchorId="5AAF6706" wp14:editId="16102CF8">
                <wp:simplePos x="0" y="0"/>
                <wp:positionH relativeFrom="column">
                  <wp:posOffset>-138199</wp:posOffset>
                </wp:positionH>
                <wp:positionV relativeFrom="paragraph">
                  <wp:posOffset>-365357</wp:posOffset>
                </wp:positionV>
                <wp:extent cx="1785620" cy="5153891"/>
                <wp:effectExtent l="0" t="0" r="0" b="0"/>
                <wp:wrapNone/>
                <wp:docPr id="9" name="Text Box 9"/>
                <wp:cNvGraphicFramePr/>
                <a:graphic xmlns:a="http://schemas.openxmlformats.org/drawingml/2006/main">
                  <a:graphicData uri="http://schemas.microsoft.com/office/word/2010/wordprocessingShape">
                    <wps:wsp>
                      <wps:cNvSpPr txBox="1"/>
                      <wps:spPr>
                        <a:xfrm>
                          <a:off x="0" y="0"/>
                          <a:ext cx="1785620" cy="5153891"/>
                        </a:xfrm>
                        <a:prstGeom prst="rect">
                          <a:avLst/>
                        </a:prstGeom>
                        <a:noFill/>
                        <a:ln w="6350">
                          <a:noFill/>
                        </a:ln>
                      </wps:spPr>
                      <wps:txbx>
                        <w:txbxContent>
                          <w:p w14:paraId="59BB2B7C" w14:textId="6B3E183D" w:rsidR="007707DF" w:rsidRPr="00BE3132" w:rsidRDefault="00C1306E" w:rsidP="00352711">
                            <w:pPr>
                              <w:pStyle w:val="ContentsBox"/>
                              <w:rPr>
                                <w:b/>
                                <w:bCs/>
                              </w:rPr>
                            </w:pPr>
                            <w:r w:rsidRPr="00BE3132">
                              <w:rPr>
                                <w:b/>
                                <w:bCs/>
                              </w:rPr>
                              <w:t>New executive appointment</w:t>
                            </w:r>
                          </w:p>
                          <w:p w14:paraId="7C800CD5" w14:textId="74E56EBF" w:rsidR="007707DF" w:rsidRPr="00BE3132" w:rsidRDefault="006A4A32" w:rsidP="00352711">
                            <w:pPr>
                              <w:pStyle w:val="ContentsBox"/>
                              <w:rPr>
                                <w:b/>
                                <w:bCs/>
                              </w:rPr>
                            </w:pPr>
                            <w:r>
                              <w:rPr>
                                <w:b/>
                                <w:bCs/>
                              </w:rPr>
                              <w:t xml:space="preserve">New ARPC reinsurance broker </w:t>
                            </w:r>
                          </w:p>
                          <w:p w14:paraId="577950F2" w14:textId="207B2756" w:rsidR="001A0D72" w:rsidRPr="00BE3132" w:rsidRDefault="00C1306E" w:rsidP="00352711">
                            <w:pPr>
                              <w:pStyle w:val="ContentsBox"/>
                              <w:rPr>
                                <w:b/>
                                <w:bCs/>
                              </w:rPr>
                            </w:pPr>
                            <w:r w:rsidRPr="00BE3132">
                              <w:rPr>
                                <w:b/>
                                <w:bCs/>
                              </w:rPr>
                              <w:t>GAPS paper published</w:t>
                            </w:r>
                          </w:p>
                          <w:p w14:paraId="6F81527D" w14:textId="60A802F2" w:rsidR="00242815" w:rsidRDefault="00242815" w:rsidP="00352711">
                            <w:pPr>
                              <w:pStyle w:val="ContentsBox"/>
                              <w:rPr>
                                <w:b/>
                                <w:bCs/>
                              </w:rPr>
                            </w:pPr>
                            <w:r w:rsidRPr="00BE3132">
                              <w:rPr>
                                <w:b/>
                                <w:bCs/>
                              </w:rPr>
                              <w:t xml:space="preserve">Retrocession renewal </w:t>
                            </w:r>
                            <w:r w:rsidR="00923E60">
                              <w:rPr>
                                <w:b/>
                                <w:bCs/>
                              </w:rPr>
                              <w:t>2021</w:t>
                            </w:r>
                          </w:p>
                          <w:p w14:paraId="2885D821" w14:textId="212C4F1D" w:rsidR="00032F2A" w:rsidRPr="00BE3132" w:rsidRDefault="00032F2A" w:rsidP="00352711">
                            <w:pPr>
                              <w:pStyle w:val="ContentsBox"/>
                              <w:rPr>
                                <w:b/>
                                <w:bCs/>
                              </w:rPr>
                            </w:pPr>
                            <w:r w:rsidRPr="00BE3132">
                              <w:rPr>
                                <w:b/>
                                <w:bCs/>
                              </w:rPr>
                              <w:t>Exclusion zones</w:t>
                            </w:r>
                            <w:r>
                              <w:rPr>
                                <w:b/>
                                <w:bCs/>
                              </w:rPr>
                              <w:t xml:space="preserve"> and impacts</w:t>
                            </w:r>
                          </w:p>
                          <w:p w14:paraId="37737632" w14:textId="0E184627" w:rsidR="007707DF" w:rsidRPr="00BE3132" w:rsidRDefault="00242815" w:rsidP="00352711">
                            <w:pPr>
                              <w:pStyle w:val="ContentsBox"/>
                              <w:rPr>
                                <w:b/>
                                <w:bCs/>
                              </w:rPr>
                            </w:pPr>
                            <w:r w:rsidRPr="00BE3132">
                              <w:rPr>
                                <w:b/>
                                <w:bCs/>
                              </w:rPr>
                              <w:t xml:space="preserve">COVID-19 and systemic risk </w:t>
                            </w:r>
                          </w:p>
                          <w:p w14:paraId="155E10C0" w14:textId="77777777" w:rsidR="00BD6BB5" w:rsidRDefault="008267C5" w:rsidP="00352711">
                            <w:pPr>
                              <w:pStyle w:val="ContentsBox"/>
                              <w:rPr>
                                <w:b/>
                                <w:bCs/>
                              </w:rPr>
                            </w:pPr>
                            <w:r>
                              <w:rPr>
                                <w:b/>
                                <w:bCs/>
                              </w:rPr>
                              <w:t>Career</w:t>
                            </w:r>
                            <w:r w:rsidR="00C1306E" w:rsidRPr="00BE3132">
                              <w:rPr>
                                <w:b/>
                                <w:bCs/>
                              </w:rPr>
                              <w:t xml:space="preserve"> </w:t>
                            </w:r>
                            <w:r>
                              <w:rPr>
                                <w:b/>
                                <w:bCs/>
                              </w:rPr>
                              <w:t>T</w:t>
                            </w:r>
                            <w:r w:rsidR="00C1306E" w:rsidRPr="00BE3132">
                              <w:rPr>
                                <w:b/>
                                <w:bCs/>
                              </w:rPr>
                              <w:t>rackers</w:t>
                            </w:r>
                            <w:r>
                              <w:rPr>
                                <w:b/>
                                <w:bCs/>
                              </w:rPr>
                              <w:t xml:space="preserve"> Awards</w:t>
                            </w:r>
                          </w:p>
                          <w:p w14:paraId="638A32DB" w14:textId="2E984F7E" w:rsidR="0008172C" w:rsidRPr="00BE3132" w:rsidRDefault="00BD6BB5" w:rsidP="00352711">
                            <w:pPr>
                              <w:pStyle w:val="ContentsBox"/>
                              <w:rPr>
                                <w:b/>
                                <w:bCs/>
                              </w:rPr>
                            </w:pPr>
                            <w:r>
                              <w:rPr>
                                <w:b/>
                                <w:bCs/>
                              </w:rPr>
                              <w:t>Premium submissions</w:t>
                            </w:r>
                            <w:r w:rsidR="008267C5">
                              <w:rPr>
                                <w:b/>
                                <w:bCs/>
                              </w:rPr>
                              <w:t xml:space="preserve"> </w:t>
                            </w:r>
                          </w:p>
                          <w:p w14:paraId="3A9930AF" w14:textId="0456F6D5" w:rsidR="00BE3132" w:rsidRPr="00BE3132" w:rsidRDefault="00BE3132" w:rsidP="00352711">
                            <w:pPr>
                              <w:pStyle w:val="ContentsBox"/>
                              <w:rPr>
                                <w:b/>
                                <w:bCs/>
                              </w:rPr>
                            </w:pPr>
                            <w:r w:rsidRPr="00BE3132">
                              <w:rPr>
                                <w:b/>
                                <w:bCs/>
                              </w:rPr>
                              <w:t>Q</w:t>
                            </w:r>
                            <w:r w:rsidR="008267C5">
                              <w:rPr>
                                <w:b/>
                                <w:bCs/>
                              </w:rPr>
                              <w:t xml:space="preserve"> </w:t>
                            </w:r>
                            <w:r w:rsidRPr="00BE3132">
                              <w:rPr>
                                <w:b/>
                                <w:bCs/>
                              </w:rPr>
                              <w:t>&amp;</w:t>
                            </w:r>
                            <w:r w:rsidR="008267C5">
                              <w:rPr>
                                <w:b/>
                                <w:bCs/>
                              </w:rPr>
                              <w:t xml:space="preserve"> </w:t>
                            </w:r>
                            <w:r w:rsidRPr="00BE3132">
                              <w:rPr>
                                <w:b/>
                                <w:bCs/>
                              </w:rPr>
                              <w:t>A</w:t>
                            </w:r>
                          </w:p>
                          <w:p w14:paraId="3F695140" w14:textId="77777777" w:rsidR="007707DF" w:rsidRPr="00352711" w:rsidRDefault="007707DF" w:rsidP="00352711">
                            <w:pPr>
                              <w:pStyle w:val="ContentsBox"/>
                            </w:pPr>
                          </w:p>
                          <w:p w14:paraId="465EE91A" w14:textId="77777777" w:rsidR="00352711" w:rsidRDefault="00352711" w:rsidP="00352711">
                            <w:pPr>
                              <w:pStyle w:val="ContentsBox"/>
                            </w:pP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F6706" id="Text Box 9" o:spid="_x0000_s1028" type="#_x0000_t202" style="position:absolute;margin-left:-10.9pt;margin-top:-28.75pt;width:140.6pt;height:40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" filled="f" stroked="f" strokeweight=".5pt">
                <v:textbox inset="0,0">
                  <w:txbxContent>
                    <w:p w14:paraId="59BB2B7C" w14:textId="6B3E183D" w:rsidR="007707DF" w:rsidRPr="00BE3132" w:rsidRDefault="00C1306E" w:rsidP="00352711">
                      <w:pPr>
                        <w:pStyle w:val="ContentsBox"/>
                        <w:rPr>
                          <w:b/>
                          <w:bCs/>
                        </w:rPr>
                      </w:pPr>
                      <w:r w:rsidRPr="00BE3132">
                        <w:rPr>
                          <w:b/>
                          <w:bCs/>
                        </w:rPr>
                        <w:t>New executive appointment</w:t>
                      </w:r>
                    </w:p>
                    <w:p w14:paraId="7C800CD5" w14:textId="74E56EBF" w:rsidR="007707DF" w:rsidRPr="00BE3132" w:rsidRDefault="006A4A32" w:rsidP="00352711">
                      <w:pPr>
                        <w:pStyle w:val="ContentsBox"/>
                        <w:rPr>
                          <w:b/>
                          <w:bCs/>
                        </w:rPr>
                      </w:pPr>
                      <w:r>
                        <w:rPr>
                          <w:b/>
                          <w:bCs/>
                        </w:rPr>
                        <w:t xml:space="preserve">New ARPC reinsurance broker </w:t>
                      </w:r>
                    </w:p>
                    <w:p w14:paraId="577950F2" w14:textId="207B2756" w:rsidR="001A0D72" w:rsidRPr="00BE3132" w:rsidRDefault="00C1306E" w:rsidP="00352711">
                      <w:pPr>
                        <w:pStyle w:val="ContentsBox"/>
                        <w:rPr>
                          <w:b/>
                          <w:bCs/>
                        </w:rPr>
                      </w:pPr>
                      <w:r w:rsidRPr="00BE3132">
                        <w:rPr>
                          <w:b/>
                          <w:bCs/>
                        </w:rPr>
                        <w:t>GAPS paper published</w:t>
                      </w:r>
                    </w:p>
                    <w:p w14:paraId="6F81527D" w14:textId="60A802F2" w:rsidR="00242815" w:rsidRDefault="00242815" w:rsidP="00352711">
                      <w:pPr>
                        <w:pStyle w:val="ContentsBox"/>
                        <w:rPr>
                          <w:b/>
                          <w:bCs/>
                        </w:rPr>
                      </w:pPr>
                      <w:r w:rsidRPr="00BE3132">
                        <w:rPr>
                          <w:b/>
                          <w:bCs/>
                        </w:rPr>
                        <w:t xml:space="preserve">Retrocession renewal </w:t>
                      </w:r>
                      <w:r w:rsidR="00923E60">
                        <w:rPr>
                          <w:b/>
                          <w:bCs/>
                        </w:rPr>
                        <w:t>2021</w:t>
                      </w:r>
                    </w:p>
                    <w:p w14:paraId="2885D821" w14:textId="212C4F1D" w:rsidR="00032F2A" w:rsidRPr="00BE3132" w:rsidRDefault="00032F2A" w:rsidP="00352711">
                      <w:pPr>
                        <w:pStyle w:val="ContentsBox"/>
                        <w:rPr>
                          <w:b/>
                          <w:bCs/>
                        </w:rPr>
                      </w:pPr>
                      <w:r w:rsidRPr="00BE3132">
                        <w:rPr>
                          <w:b/>
                          <w:bCs/>
                        </w:rPr>
                        <w:t>Exclusion zones</w:t>
                      </w:r>
                      <w:r>
                        <w:rPr>
                          <w:b/>
                          <w:bCs/>
                        </w:rPr>
                        <w:t xml:space="preserve"> and impacts</w:t>
                      </w:r>
                    </w:p>
                    <w:p w14:paraId="37737632" w14:textId="0E184627" w:rsidR="007707DF" w:rsidRPr="00BE3132" w:rsidRDefault="00242815" w:rsidP="00352711">
                      <w:pPr>
                        <w:pStyle w:val="ContentsBox"/>
                        <w:rPr>
                          <w:b/>
                          <w:bCs/>
                        </w:rPr>
                      </w:pPr>
                      <w:r w:rsidRPr="00BE3132">
                        <w:rPr>
                          <w:b/>
                          <w:bCs/>
                        </w:rPr>
                        <w:t xml:space="preserve">COVID-19 and systemic risk </w:t>
                      </w:r>
                    </w:p>
                    <w:p w14:paraId="155E10C0" w14:textId="77777777" w:rsidR="00BD6BB5" w:rsidRDefault="008267C5" w:rsidP="00352711">
                      <w:pPr>
                        <w:pStyle w:val="ContentsBox"/>
                        <w:rPr>
                          <w:b/>
                          <w:bCs/>
                        </w:rPr>
                      </w:pPr>
                      <w:r>
                        <w:rPr>
                          <w:b/>
                          <w:bCs/>
                        </w:rPr>
                        <w:t>Career</w:t>
                      </w:r>
                      <w:r w:rsidR="00C1306E" w:rsidRPr="00BE3132">
                        <w:rPr>
                          <w:b/>
                          <w:bCs/>
                        </w:rPr>
                        <w:t xml:space="preserve"> </w:t>
                      </w:r>
                      <w:r>
                        <w:rPr>
                          <w:b/>
                          <w:bCs/>
                        </w:rPr>
                        <w:t>T</w:t>
                      </w:r>
                      <w:r w:rsidR="00C1306E" w:rsidRPr="00BE3132">
                        <w:rPr>
                          <w:b/>
                          <w:bCs/>
                        </w:rPr>
                        <w:t>rackers</w:t>
                      </w:r>
                      <w:r>
                        <w:rPr>
                          <w:b/>
                          <w:bCs/>
                        </w:rPr>
                        <w:t xml:space="preserve"> Awards</w:t>
                      </w:r>
                    </w:p>
                    <w:p w14:paraId="638A32DB" w14:textId="2E984F7E" w:rsidR="0008172C" w:rsidRPr="00BE3132" w:rsidRDefault="00BD6BB5" w:rsidP="00352711">
                      <w:pPr>
                        <w:pStyle w:val="ContentsBox"/>
                        <w:rPr>
                          <w:b/>
                          <w:bCs/>
                        </w:rPr>
                      </w:pPr>
                      <w:r>
                        <w:rPr>
                          <w:b/>
                          <w:bCs/>
                        </w:rPr>
                        <w:t>Premium submissions</w:t>
                      </w:r>
                      <w:r w:rsidR="008267C5">
                        <w:rPr>
                          <w:b/>
                          <w:bCs/>
                        </w:rPr>
                        <w:t xml:space="preserve"> </w:t>
                      </w:r>
                    </w:p>
                    <w:p w14:paraId="3A9930AF" w14:textId="0456F6D5" w:rsidR="00BE3132" w:rsidRPr="00BE3132" w:rsidRDefault="00BE3132" w:rsidP="00352711">
                      <w:pPr>
                        <w:pStyle w:val="ContentsBox"/>
                        <w:rPr>
                          <w:b/>
                          <w:bCs/>
                        </w:rPr>
                      </w:pPr>
                      <w:r w:rsidRPr="00BE3132">
                        <w:rPr>
                          <w:b/>
                          <w:bCs/>
                        </w:rPr>
                        <w:t>Q</w:t>
                      </w:r>
                      <w:r w:rsidR="008267C5">
                        <w:rPr>
                          <w:b/>
                          <w:bCs/>
                        </w:rPr>
                        <w:t xml:space="preserve"> </w:t>
                      </w:r>
                      <w:r w:rsidRPr="00BE3132">
                        <w:rPr>
                          <w:b/>
                          <w:bCs/>
                        </w:rPr>
                        <w:t>&amp;</w:t>
                      </w:r>
                      <w:r w:rsidR="008267C5">
                        <w:rPr>
                          <w:b/>
                          <w:bCs/>
                        </w:rPr>
                        <w:t xml:space="preserve"> </w:t>
                      </w:r>
                      <w:r w:rsidRPr="00BE3132">
                        <w:rPr>
                          <w:b/>
                          <w:bCs/>
                        </w:rPr>
                        <w:t>A</w:t>
                      </w:r>
                    </w:p>
                    <w:p w14:paraId="3F695140" w14:textId="77777777" w:rsidR="007707DF" w:rsidRPr="00352711" w:rsidRDefault="007707DF" w:rsidP="00352711">
                      <w:pPr>
                        <w:pStyle w:val="ContentsBox"/>
                      </w:pPr>
                    </w:p>
                    <w:p w14:paraId="465EE91A" w14:textId="77777777" w:rsidR="00352711" w:rsidRDefault="00352711" w:rsidP="00352711">
                      <w:pPr>
                        <w:pStyle w:val="ContentsBox"/>
                      </w:pPr>
                    </w:p>
                  </w:txbxContent>
                </v:textbox>
              </v:shape>
            </w:pict>
          </mc:Fallback>
        </mc:AlternateContent>
      </w:r>
      <w:r w:rsidR="00B861E8">
        <w:rPr>
          <w:noProof/>
        </w:rPr>
        <mc:AlternateContent>
          <mc:Choice Requires="wps">
            <w:drawing>
              <wp:anchor distT="0" distB="0" distL="114300" distR="114300" simplePos="0" relativeHeight="251658242" behindDoc="0" locked="0" layoutInCell="1" allowOverlap="1" wp14:anchorId="0599ED21" wp14:editId="7D2AC5F4">
                <wp:simplePos x="0" y="0"/>
                <wp:positionH relativeFrom="column">
                  <wp:posOffset>3088640</wp:posOffset>
                </wp:positionH>
                <wp:positionV relativeFrom="paragraph">
                  <wp:posOffset>-35348</wp:posOffset>
                </wp:positionV>
                <wp:extent cx="3378200" cy="2286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378200" cy="228600"/>
                        </a:xfrm>
                        <a:prstGeom prst="rect">
                          <a:avLst/>
                        </a:prstGeom>
                        <a:noFill/>
                        <a:ln w="6350">
                          <a:noFill/>
                        </a:ln>
                      </wps:spPr>
                      <wps:txbx>
                        <w:txbxContent>
                          <w:p w14:paraId="18DFB5DD" w14:textId="77777777" w:rsidR="00433078" w:rsidRPr="00433078" w:rsidRDefault="00433078" w:rsidP="00433078">
                            <w:pPr>
                              <w:pStyle w:val="HeadingOne"/>
                            </w:pPr>
                            <w:r w:rsidRPr="00433078">
                              <w:t xml:space="preserve">Welcome to the </w:t>
                            </w:r>
                            <w:r w:rsidR="00A56E0E">
                              <w:t>Autumn</w:t>
                            </w:r>
                            <w:r w:rsidRPr="00433078">
                              <w:t xml:space="preserve"> edition of our newsletter.</w:t>
                            </w:r>
                          </w:p>
                          <w:p w14:paraId="595097DB" w14:textId="77777777" w:rsidR="00433078" w:rsidRDefault="00433078"/>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anchor>
            </w:drawing>
          </mc:Choice>
          <mc:Fallback>
            <w:pict>
              <v:shape w14:anchorId="0599ED21" id="Text Box 12" o:spid="_x0000_s1029" type="#_x0000_t202" style="position:absolute;margin-left:243.2pt;margin-top:-2.8pt;width:266pt;height:18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" filled="f" stroked="f" strokeweight=".5pt">
                <v:textbox inset="0,0,,0">
                  <w:txbxContent>
                    <w:p w14:paraId="18DFB5DD" w14:textId="77777777" w:rsidR="00433078" w:rsidRPr="00433078" w:rsidRDefault="00433078" w:rsidP="00433078">
                      <w:pPr>
                        <w:pStyle w:val="HeadingOne"/>
                      </w:pPr>
                      <w:r w:rsidRPr="00433078">
                        <w:t xml:space="preserve">Welcome to the </w:t>
                      </w:r>
                      <w:r w:rsidR="00A56E0E">
                        <w:t>Autumn</w:t>
                      </w:r>
                      <w:r w:rsidRPr="00433078">
                        <w:t xml:space="preserve"> edition of our newsletter.</w:t>
                      </w:r>
                    </w:p>
                    <w:p w14:paraId="595097DB" w14:textId="77777777" w:rsidR="00433078" w:rsidRDefault="00433078"/>
                  </w:txbxContent>
                </v:textbox>
              </v:shape>
            </w:pict>
          </mc:Fallback>
        </mc:AlternateContent>
      </w:r>
      <w:r w:rsidR="0012161E">
        <w:rPr>
          <w:color w:val="FFFFFF" w:themeColor="background1"/>
          <w:sz w:val="36"/>
          <w:szCs w:val="36"/>
        </w:rPr>
        <w:t xml:space="preserve"> </w:t>
      </w:r>
    </w:p>
    <w:p w14:paraId="4115032B" w14:textId="611C07F5" w:rsidR="00E644B3" w:rsidRPr="006B6DC7" w:rsidRDefault="00065B2E" w:rsidP="006B6DC7">
      <w:pPr>
        <w:pStyle w:val="HeadingTwo"/>
        <w:rPr>
          <w:rFonts w:asciiTheme="majorHAnsi" w:hAnsiTheme="majorHAnsi" w:cstheme="majorHAnsi"/>
          <w:color w:val="000000"/>
          <w:sz w:val="20"/>
          <w:szCs w:val="20"/>
          <w:lang w:val="en-GB"/>
        </w:rPr>
      </w:pPr>
      <w:r>
        <w:rPr>
          <w:noProof/>
        </w:rPr>
        <w:drawing>
          <wp:anchor distT="0" distB="0" distL="114300" distR="114300" simplePos="0" relativeHeight="251658243" behindDoc="1" locked="0" layoutInCell="1" allowOverlap="1" wp14:anchorId="6CF91FF8" wp14:editId="6545AC83">
            <wp:simplePos x="0" y="0"/>
            <wp:positionH relativeFrom="page">
              <wp:posOffset>3790214</wp:posOffset>
            </wp:positionH>
            <wp:positionV relativeFrom="page">
              <wp:posOffset>1109980</wp:posOffset>
            </wp:positionV>
            <wp:extent cx="3127799" cy="7327384"/>
            <wp:effectExtent l="0" t="0" r="0"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TC-ShadedBox.jpg"/>
                    <pic:cNvPicPr/>
                  </pic:nvPicPr>
                  <pic:blipFill>
                    <a:blip r:embed="rId14"/>
                    <a:stretch>
                      <a:fillRect/>
                    </a:stretch>
                  </pic:blipFill>
                  <pic:spPr>
                    <a:xfrm>
                      <a:off x="0" y="0"/>
                      <a:ext cx="3127799" cy="7327384"/>
                    </a:xfrm>
                    <a:prstGeom prst="rect">
                      <a:avLst/>
                    </a:prstGeom>
                  </pic:spPr>
                </pic:pic>
              </a:graphicData>
            </a:graphic>
            <wp14:sizeRelH relativeFrom="margin">
              <wp14:pctWidth>0</wp14:pctWidth>
            </wp14:sizeRelH>
            <wp14:sizeRelV relativeFrom="margin">
              <wp14:pctHeight>0</wp14:pctHeight>
            </wp14:sizeRelV>
          </wp:anchor>
        </w:drawing>
      </w:r>
      <w:r w:rsidR="00C1306E" w:rsidRPr="00C1306E">
        <w:rPr>
          <w:rFonts w:asciiTheme="majorHAnsi" w:hAnsiTheme="majorHAnsi" w:cstheme="majorHAnsi"/>
          <w:lang w:val="en-GB"/>
        </w:rPr>
        <w:t xml:space="preserve"> </w:t>
      </w:r>
      <w:r w:rsidR="00C1306E" w:rsidRPr="00B2598F">
        <w:rPr>
          <w:rFonts w:asciiTheme="majorHAnsi" w:hAnsiTheme="majorHAnsi" w:cstheme="majorHAnsi"/>
          <w:lang w:val="en-GB"/>
        </w:rPr>
        <w:t>Welcome Samantha Lawrence</w:t>
      </w:r>
    </w:p>
    <w:p w14:paraId="257AC500" w14:textId="5EA54376" w:rsidR="00C1306E" w:rsidRDefault="00A50F7C" w:rsidP="00C1306E">
      <w:pPr>
        <w:pStyle w:val="BodyCopy"/>
        <w:spacing w:line="276" w:lineRule="auto"/>
      </w:pPr>
      <w:r>
        <w:rPr>
          <w:noProof/>
        </w:rPr>
        <w:drawing>
          <wp:anchor distT="0" distB="0" distL="114300" distR="114300" simplePos="0" relativeHeight="251658247" behindDoc="0" locked="0" layoutInCell="1" allowOverlap="1" wp14:anchorId="1029E55C" wp14:editId="1CC14CDB">
            <wp:simplePos x="0" y="0"/>
            <wp:positionH relativeFrom="column">
              <wp:posOffset>-340</wp:posOffset>
            </wp:positionH>
            <wp:positionV relativeFrom="paragraph">
              <wp:posOffset>1691</wp:posOffset>
            </wp:positionV>
            <wp:extent cx="1344440" cy="2016811"/>
            <wp:effectExtent l="0" t="0" r="8255"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stretch>
                      <a:fillRect/>
                    </a:stretch>
                  </pic:blipFill>
                  <pic:spPr>
                    <a:xfrm>
                      <a:off x="0" y="0"/>
                      <a:ext cx="1344440" cy="2016811"/>
                    </a:xfrm>
                    <a:prstGeom prst="rect">
                      <a:avLst/>
                    </a:prstGeom>
                  </pic:spPr>
                </pic:pic>
              </a:graphicData>
            </a:graphic>
          </wp:anchor>
        </w:drawing>
      </w:r>
      <w:r w:rsidR="00C1306E">
        <w:t xml:space="preserve">ARPC welcomes the appointment of Samantha Lawrence as General Manager, Governance and Compliance. </w:t>
      </w:r>
    </w:p>
    <w:p w14:paraId="71E45CF9" w14:textId="77777777" w:rsidR="00C1306E" w:rsidRDefault="00C1306E" w:rsidP="00C1306E">
      <w:pPr>
        <w:pStyle w:val="BodyCopy"/>
        <w:spacing w:line="276" w:lineRule="auto"/>
      </w:pPr>
      <w:r>
        <w:t>Samantha has over 15 years’ experience in Board Secretary roles, including Government Boards and solid experience in the insurance industry.</w:t>
      </w:r>
    </w:p>
    <w:p w14:paraId="60CFC3B3" w14:textId="1E23B9F2" w:rsidR="00C1306E" w:rsidRDefault="00C1306E" w:rsidP="00C1306E">
      <w:pPr>
        <w:pStyle w:val="BodyCopy"/>
        <w:spacing w:line="276" w:lineRule="auto"/>
      </w:pPr>
      <w:r>
        <w:t xml:space="preserve">She will lead ARPC’s Governance and Compliance function and secretariat support to the ARPC Board and Audit and Compliance Committee.   </w:t>
      </w:r>
    </w:p>
    <w:p w14:paraId="75B11A3C" w14:textId="005B5958" w:rsidR="00E644B3" w:rsidRDefault="00C1306E" w:rsidP="00A50F7C">
      <w:pPr>
        <w:pStyle w:val="BodyCopy"/>
        <w:spacing w:line="276" w:lineRule="auto"/>
      </w:pPr>
      <w:r>
        <w:t>Samantha commence</w:t>
      </w:r>
      <w:r w:rsidR="00FA1249">
        <w:t>d</w:t>
      </w:r>
      <w:r>
        <w:t xml:space="preserve"> with ARPC on 1 March. </w:t>
      </w:r>
    </w:p>
    <w:p w14:paraId="4B7F385F" w14:textId="30580A47" w:rsidR="00A50F7C" w:rsidRPr="00474AB9" w:rsidRDefault="00474AB9" w:rsidP="00474AB9">
      <w:pPr>
        <w:pStyle w:val="HeadingTwo"/>
        <w:rPr>
          <w:lang w:val="en-GB"/>
        </w:rPr>
      </w:pPr>
      <w:r>
        <w:rPr>
          <w:noProof/>
          <w:lang w:val="en-AU"/>
        </w:rPr>
        <mc:AlternateContent>
          <mc:Choice Requires="wps">
            <w:drawing>
              <wp:anchor distT="0" distB="0" distL="0" distR="0" simplePos="0" relativeHeight="251658248" behindDoc="1" locked="0" layoutInCell="1" allowOverlap="1" wp14:anchorId="348B1984" wp14:editId="5568968C">
                <wp:simplePos x="0" y="0"/>
                <wp:positionH relativeFrom="page">
                  <wp:posOffset>720090</wp:posOffset>
                </wp:positionH>
                <wp:positionV relativeFrom="paragraph">
                  <wp:posOffset>132080</wp:posOffset>
                </wp:positionV>
                <wp:extent cx="2867025" cy="1270"/>
                <wp:effectExtent l="0" t="0" r="0" b="0"/>
                <wp:wrapTopAndBottom/>
                <wp:docPr id="14"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1270"/>
                        </a:xfrm>
                        <a:custGeom>
                          <a:avLst/>
                          <a:gdLst>
                            <a:gd name="T0" fmla="+- 0 1134 1134"/>
                            <a:gd name="T1" fmla="*/ T0 w 4515"/>
                            <a:gd name="T2" fmla="+- 0 5649 1134"/>
                            <a:gd name="T3" fmla="*/ T2 w 4515"/>
                          </a:gdLst>
                          <a:ahLst/>
                          <a:cxnLst>
                            <a:cxn ang="0">
                              <a:pos x="T1" y="0"/>
                            </a:cxn>
                            <a:cxn ang="0">
                              <a:pos x="T3" y="0"/>
                            </a:cxn>
                          </a:cxnLst>
                          <a:rect l="0" t="0" r="r" b="b"/>
                          <a:pathLst>
                            <a:path w="4515">
                              <a:moveTo>
                                <a:pt x="0" y="0"/>
                              </a:moveTo>
                              <a:lnTo>
                                <a:pt x="4515" y="0"/>
                              </a:lnTo>
                            </a:path>
                          </a:pathLst>
                        </a:custGeom>
                        <a:noFill/>
                        <a:ln w="9525">
                          <a:solidFill>
                            <a:srgbClr val="BA371B"/>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A6514B5" id="Freeform: Shape 14" o:spid="_x0000_s1026" style="position:absolute;margin-left:56.7pt;margin-top:10.4pt;width:225.75pt;height:.1pt;z-index:-25164492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" path="m,l4515,e" filled="f" strokecolor="#ba371b">
                <v:path arrowok="t" o:connecttype="custom" o:connectlocs="0,0;2867025,0" o:connectangles="0,0"/>
                <w10:wrap type="topAndBottom" anchorx="page"/>
              </v:shape>
            </w:pict>
          </mc:Fallback>
        </mc:AlternateContent>
      </w:r>
    </w:p>
    <w:p w14:paraId="7E2BB46A" w14:textId="73AFF175" w:rsidR="00C1306E" w:rsidRPr="00797804" w:rsidRDefault="00C1306E" w:rsidP="00C1306E">
      <w:pPr>
        <w:pStyle w:val="BodyCopy"/>
        <w:rPr>
          <w:rFonts w:asciiTheme="majorHAnsi" w:hAnsiTheme="majorHAnsi" w:cstheme="majorHAnsi"/>
          <w:color w:val="0A3167" w:themeColor="accent4"/>
          <w:sz w:val="24"/>
          <w:szCs w:val="24"/>
        </w:rPr>
      </w:pPr>
      <w:r w:rsidRPr="00797804">
        <w:rPr>
          <w:rFonts w:asciiTheme="majorHAnsi" w:hAnsiTheme="majorHAnsi" w:cstheme="majorHAnsi"/>
          <w:color w:val="0A3167" w:themeColor="accent4"/>
          <w:sz w:val="24"/>
          <w:szCs w:val="24"/>
        </w:rPr>
        <w:t xml:space="preserve">Aon </w:t>
      </w:r>
      <w:r w:rsidR="00B13D86">
        <w:rPr>
          <w:rFonts w:asciiTheme="majorHAnsi" w:hAnsiTheme="majorHAnsi" w:cstheme="majorHAnsi"/>
          <w:color w:val="0A3167" w:themeColor="accent4"/>
          <w:sz w:val="24"/>
          <w:szCs w:val="24"/>
        </w:rPr>
        <w:t xml:space="preserve">Reinsurance Australia Limited </w:t>
      </w:r>
      <w:r w:rsidRPr="00797804">
        <w:rPr>
          <w:rFonts w:asciiTheme="majorHAnsi" w:hAnsiTheme="majorHAnsi" w:cstheme="majorHAnsi"/>
          <w:color w:val="0A3167" w:themeColor="accent4"/>
          <w:sz w:val="24"/>
          <w:szCs w:val="24"/>
        </w:rPr>
        <w:t>appointed as ARPC reinsurance broker</w:t>
      </w:r>
    </w:p>
    <w:p w14:paraId="6DB5412A" w14:textId="77777777" w:rsidR="00C1306E" w:rsidRPr="00375A07" w:rsidRDefault="00C1306E" w:rsidP="00C1306E">
      <w:pPr>
        <w:pStyle w:val="BodyCopy"/>
        <w:rPr>
          <w:rFonts w:asciiTheme="majorHAnsi" w:hAnsiTheme="majorHAnsi" w:cstheme="majorHAnsi"/>
          <w:color w:val="184C8D" w:themeColor="accent3"/>
          <w:sz w:val="24"/>
          <w:szCs w:val="24"/>
        </w:rPr>
      </w:pPr>
      <w:r w:rsidRPr="00595A03">
        <w:rPr>
          <w:rFonts w:asciiTheme="majorHAnsi" w:hAnsiTheme="majorHAnsi" w:cstheme="majorHAnsi"/>
          <w:noProof/>
          <w:color w:val="184C8D" w:themeColor="accent3"/>
          <w:sz w:val="24"/>
          <w:szCs w:val="24"/>
        </w:rPr>
        <w:drawing>
          <wp:inline distT="0" distB="0" distL="0" distR="0" wp14:anchorId="699ABC12" wp14:editId="702DE3FD">
            <wp:extent cx="2444400" cy="1051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4400" cy="1051200"/>
                    </a:xfrm>
                    <a:prstGeom prst="rect">
                      <a:avLst/>
                    </a:prstGeom>
                    <a:noFill/>
                    <a:ln>
                      <a:noFill/>
                    </a:ln>
                  </pic:spPr>
                </pic:pic>
              </a:graphicData>
            </a:graphic>
          </wp:inline>
        </w:drawing>
      </w:r>
    </w:p>
    <w:p w14:paraId="5D91CF6F" w14:textId="77777777" w:rsidR="00C1306E" w:rsidRPr="00375A07" w:rsidRDefault="00C1306E" w:rsidP="00C1306E">
      <w:pPr>
        <w:pStyle w:val="BodyCopy"/>
        <w:spacing w:line="276" w:lineRule="auto"/>
      </w:pPr>
      <w:r w:rsidRPr="00375A07">
        <w:t xml:space="preserve">ARPC conducted a scheduled tender for the provision of reinsurance broking services. </w:t>
      </w:r>
    </w:p>
    <w:p w14:paraId="6F5A267D" w14:textId="77777777" w:rsidR="00C1306E" w:rsidRPr="00375A07" w:rsidRDefault="00C1306E" w:rsidP="00C1306E">
      <w:pPr>
        <w:pStyle w:val="BodyCopy"/>
        <w:spacing w:line="276" w:lineRule="auto"/>
      </w:pPr>
      <w:r w:rsidRPr="00375A07">
        <w:t>As a result of that process, Aon</w:t>
      </w:r>
      <w:r w:rsidR="00B13D86">
        <w:t xml:space="preserve"> </w:t>
      </w:r>
      <w:r w:rsidRPr="00375A07">
        <w:t xml:space="preserve">has been appointed and will commence from 1 April. </w:t>
      </w:r>
    </w:p>
    <w:p w14:paraId="6431E7E9" w14:textId="7001BD7A" w:rsidR="00C1306E" w:rsidRPr="00375A07" w:rsidRDefault="00C1306E" w:rsidP="00C1306E">
      <w:pPr>
        <w:pStyle w:val="BodyCopy"/>
        <w:spacing w:line="276" w:lineRule="auto"/>
      </w:pPr>
      <w:r w:rsidRPr="00375A07">
        <w:t>Mike Pennell PSM, ARPC’s Chief Underwriting Officer</w:t>
      </w:r>
      <w:r w:rsidR="007D6AB8">
        <w:t>,</w:t>
      </w:r>
      <w:r w:rsidRPr="00375A07">
        <w:t xml:space="preserve"> will oversee the transition-in and commencement of broking services to ARPC by Aon.</w:t>
      </w:r>
    </w:p>
    <w:p w14:paraId="3A0E47E6" w14:textId="77777777" w:rsidR="00C1306E" w:rsidRDefault="00257C7D" w:rsidP="009A1817">
      <w:pPr>
        <w:pStyle w:val="HeadingThree"/>
        <w:rPr>
          <w:lang w:val="en-GB"/>
        </w:rPr>
      </w:pPr>
      <w:r>
        <w:rPr>
          <w:lang w:val="en-GB"/>
        </w:rPr>
        <w:br w:type="column"/>
      </w:r>
      <w:r w:rsidR="00C1306E">
        <w:rPr>
          <w:lang w:val="en-GB"/>
        </w:rPr>
        <w:t>GAPS paper published</w:t>
      </w:r>
    </w:p>
    <w:p w14:paraId="5D1C8983" w14:textId="77777777" w:rsidR="00C1306E" w:rsidRDefault="00C1306E" w:rsidP="00C1306E">
      <w:pPr>
        <w:pStyle w:val="BodyCopy"/>
        <w:spacing w:line="276" w:lineRule="auto"/>
        <w:rPr>
          <w:i/>
          <w:iCs/>
        </w:rPr>
      </w:pPr>
      <w:r>
        <w:t xml:space="preserve">In December 2020, ARPC published a new research report in partnership with The University of Queensland Business School, </w:t>
      </w:r>
      <w:r>
        <w:rPr>
          <w:i/>
          <w:iCs/>
        </w:rPr>
        <w:t>‘Analysis of identified gaps in Australia’s insurance environment’.</w:t>
      </w:r>
    </w:p>
    <w:p w14:paraId="2F78A270" w14:textId="606DAC42" w:rsidR="00C1306E" w:rsidRDefault="00C1306E" w:rsidP="00C1306E">
      <w:pPr>
        <w:pStyle w:val="BodyCopy"/>
        <w:spacing w:line="276" w:lineRule="auto"/>
        <w:rPr>
          <w:i/>
          <w:iCs/>
        </w:rPr>
      </w:pPr>
      <w:r>
        <w:rPr>
          <w:noProof/>
        </w:rPr>
        <w:drawing>
          <wp:inline distT="0" distB="0" distL="0" distR="0" wp14:anchorId="6A7656D0" wp14:editId="58ED468C">
            <wp:extent cx="2771336" cy="14871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7225" cy="1495676"/>
                    </a:xfrm>
                    <a:prstGeom prst="rect">
                      <a:avLst/>
                    </a:prstGeom>
                    <a:noFill/>
                    <a:ln>
                      <a:noFill/>
                    </a:ln>
                  </pic:spPr>
                </pic:pic>
              </a:graphicData>
            </a:graphic>
          </wp:inline>
        </w:drawing>
      </w:r>
    </w:p>
    <w:p w14:paraId="051F6695" w14:textId="77777777" w:rsidR="00C1306E" w:rsidRDefault="00C1306E" w:rsidP="00C1306E">
      <w:pPr>
        <w:pStyle w:val="BodyCopy"/>
        <w:spacing w:line="276" w:lineRule="auto"/>
      </w:pPr>
      <w:r>
        <w:t>The report found some losses from terrorism are not covered by existing arrangements or are not covered fully or consistently. The gaps include:</w:t>
      </w:r>
    </w:p>
    <w:p w14:paraId="20AF04BF" w14:textId="77777777" w:rsidR="00C1306E" w:rsidRDefault="00C1306E" w:rsidP="00C1306E">
      <w:pPr>
        <w:pStyle w:val="Bullet"/>
        <w:spacing w:line="276" w:lineRule="auto"/>
      </w:pPr>
      <w:r>
        <w:t xml:space="preserve">Physical property damage caused by cyber terrorism </w:t>
      </w:r>
    </w:p>
    <w:p w14:paraId="7555EA13" w14:textId="77777777" w:rsidR="00C1306E" w:rsidRDefault="00C1306E" w:rsidP="00C1306E">
      <w:pPr>
        <w:pStyle w:val="Bullet"/>
        <w:spacing w:line="276" w:lineRule="auto"/>
      </w:pPr>
      <w:r>
        <w:t>Low business interruption uptake by SMEs</w:t>
      </w:r>
    </w:p>
    <w:p w14:paraId="7C01E12C" w14:textId="77777777" w:rsidR="00C1306E" w:rsidRDefault="00C1306E" w:rsidP="00C1306E">
      <w:pPr>
        <w:pStyle w:val="Bullet"/>
        <w:spacing w:line="276" w:lineRule="auto"/>
      </w:pPr>
      <w:r>
        <w:t xml:space="preserve">Compulsory Third Party (CTP) motor insurance schemes </w:t>
      </w:r>
    </w:p>
    <w:p w14:paraId="6F284201" w14:textId="77777777" w:rsidR="00C1306E" w:rsidRDefault="00C1306E" w:rsidP="00C1306E">
      <w:pPr>
        <w:pStyle w:val="Bullet"/>
        <w:spacing w:line="276" w:lineRule="auto"/>
      </w:pPr>
      <w:r>
        <w:t xml:space="preserve">Inconsistencies in Workers’ Compensation schemes </w:t>
      </w:r>
    </w:p>
    <w:p w14:paraId="7679054A" w14:textId="77777777" w:rsidR="00C1306E" w:rsidRDefault="00C1306E" w:rsidP="00C1306E">
      <w:pPr>
        <w:pStyle w:val="Bullet"/>
        <w:spacing w:line="276" w:lineRule="auto"/>
      </w:pPr>
      <w:r>
        <w:t xml:space="preserve">Inconsistencies in Victims of Crime schemes and coverage of State and Commonwealth assets. </w:t>
      </w:r>
    </w:p>
    <w:p w14:paraId="1BCCDB80" w14:textId="77777777" w:rsidR="00C1306E" w:rsidRDefault="00C1306E" w:rsidP="00C1306E">
      <w:pPr>
        <w:pStyle w:val="BodyCopy"/>
        <w:spacing w:line="276" w:lineRule="auto"/>
      </w:pPr>
      <w:r>
        <w:t>The purpose of the report is to identify gaps and inform future discussions on insurance coverage, such as what risks should be covered, and by whom within the commercial or public sector.</w:t>
      </w:r>
    </w:p>
    <w:p w14:paraId="1D0D7B78" w14:textId="77777777" w:rsidR="00C1306E" w:rsidRDefault="00C1306E" w:rsidP="00C1306E">
      <w:pPr>
        <w:pStyle w:val="BodyCopy"/>
        <w:spacing w:line="276" w:lineRule="auto"/>
      </w:pPr>
      <w:r>
        <w:t xml:space="preserve">This is the first in a series of research papers on terrorism and re/insurance to be produced by ARPC in partnership with UOQ. </w:t>
      </w:r>
    </w:p>
    <w:p w14:paraId="29466663" w14:textId="58EEF65B" w:rsidR="00C1306E" w:rsidRPr="001766C0" w:rsidRDefault="00C1306E" w:rsidP="00C1306E">
      <w:pPr>
        <w:pStyle w:val="BodyCopy"/>
        <w:spacing w:line="276" w:lineRule="auto"/>
        <w:rPr>
          <w:color w:val="auto"/>
        </w:rPr>
      </w:pPr>
      <w:r>
        <w:t xml:space="preserve">The research report is available on our </w:t>
      </w:r>
      <w:r w:rsidRPr="005D18DA">
        <w:rPr>
          <w:color w:val="141313" w:themeColor="text1"/>
        </w:rPr>
        <w:t xml:space="preserve">website </w:t>
      </w:r>
      <w:hyperlink r:id="rId18" w:history="1">
        <w:r w:rsidRPr="005D18DA">
          <w:rPr>
            <w:rStyle w:val="Hyperlink"/>
            <w:color w:val="141313" w:themeColor="text1"/>
          </w:rPr>
          <w:t>here</w:t>
        </w:r>
      </w:hyperlink>
      <w:r w:rsidR="005D18DA" w:rsidRPr="005D18DA">
        <w:rPr>
          <w:color w:val="141313" w:themeColor="text1"/>
        </w:rPr>
        <w:t>.</w:t>
      </w:r>
    </w:p>
    <w:p w14:paraId="50E918F2" w14:textId="41FC80B9" w:rsidR="00C1306E" w:rsidRDefault="00C1306E" w:rsidP="00C1306E">
      <w:pPr>
        <w:pStyle w:val="BodyCopy"/>
        <w:spacing w:line="276" w:lineRule="auto"/>
        <w:rPr>
          <w:i/>
          <w:iCs/>
        </w:rPr>
      </w:pPr>
      <w:r>
        <w:rPr>
          <w:i/>
          <w:iCs/>
        </w:rPr>
        <w:t xml:space="preserve"> </w:t>
      </w:r>
    </w:p>
    <w:p w14:paraId="14149623" w14:textId="6243DC13" w:rsidR="0057570C" w:rsidRDefault="0057570C" w:rsidP="00C1306E">
      <w:pPr>
        <w:pStyle w:val="HeadingThree"/>
        <w:rPr>
          <w:szCs w:val="20"/>
        </w:rPr>
      </w:pPr>
    </w:p>
    <w:p w14:paraId="74D08564" w14:textId="77777777" w:rsidR="000A361B" w:rsidRDefault="000A361B" w:rsidP="000A361B">
      <w:pPr>
        <w:pStyle w:val="BodyCopy"/>
        <w:rPr>
          <w:szCs w:val="20"/>
        </w:rPr>
      </w:pPr>
    </w:p>
    <w:p w14:paraId="7E9A54DF" w14:textId="77777777" w:rsidR="00E82543" w:rsidRDefault="00E82543" w:rsidP="000A361B">
      <w:pPr>
        <w:pStyle w:val="BodyCopy"/>
        <w:rPr>
          <w:szCs w:val="20"/>
        </w:rPr>
      </w:pPr>
    </w:p>
    <w:p w14:paraId="01B6DF7C" w14:textId="77777777" w:rsidR="00E82543" w:rsidRDefault="00E82543" w:rsidP="000A361B">
      <w:pPr>
        <w:pStyle w:val="BodyCopy"/>
        <w:rPr>
          <w:szCs w:val="20"/>
        </w:rPr>
      </w:pPr>
    </w:p>
    <w:p w14:paraId="24B8CE0B" w14:textId="63A3899F" w:rsidR="003359B7" w:rsidRPr="00797804" w:rsidRDefault="003359B7" w:rsidP="00C1306E">
      <w:pPr>
        <w:spacing w:after="160" w:line="240" w:lineRule="auto"/>
        <w:rPr>
          <w:rFonts w:asciiTheme="majorHAnsi" w:eastAsia="Calibri" w:hAnsiTheme="majorHAnsi" w:cstheme="majorHAnsi"/>
          <w:color w:val="0A3167" w:themeColor="accent4"/>
          <w:sz w:val="24"/>
          <w:szCs w:val="24"/>
        </w:rPr>
      </w:pPr>
      <w:r w:rsidRPr="00797804">
        <w:rPr>
          <w:rFonts w:asciiTheme="majorHAnsi" w:eastAsia="Calibri" w:hAnsiTheme="majorHAnsi" w:cstheme="majorHAnsi"/>
          <w:color w:val="0A3167" w:themeColor="accent4"/>
          <w:sz w:val="24"/>
          <w:szCs w:val="24"/>
        </w:rPr>
        <w:t>Retrocession renewal</w:t>
      </w:r>
      <w:r w:rsidR="000A1C2D" w:rsidRPr="00797804">
        <w:rPr>
          <w:rFonts w:asciiTheme="majorHAnsi" w:eastAsia="Calibri" w:hAnsiTheme="majorHAnsi" w:cstheme="majorHAnsi"/>
          <w:color w:val="0A3167" w:themeColor="accent4"/>
          <w:sz w:val="24"/>
          <w:szCs w:val="24"/>
        </w:rPr>
        <w:t xml:space="preserve">: </w:t>
      </w:r>
      <w:r w:rsidR="00834EA7">
        <w:rPr>
          <w:rFonts w:asciiTheme="majorHAnsi" w:eastAsia="Calibri" w:hAnsiTheme="majorHAnsi" w:cstheme="majorHAnsi"/>
          <w:color w:val="0A3167" w:themeColor="accent4"/>
          <w:sz w:val="24"/>
          <w:szCs w:val="24"/>
        </w:rPr>
        <w:t xml:space="preserve">ARPC </w:t>
      </w:r>
      <w:r w:rsidR="000A1C2D" w:rsidRPr="00797804">
        <w:rPr>
          <w:rFonts w:asciiTheme="majorHAnsi" w:eastAsia="Calibri" w:hAnsiTheme="majorHAnsi" w:cstheme="majorHAnsi"/>
          <w:color w:val="0A3167" w:themeColor="accent4"/>
          <w:sz w:val="24"/>
          <w:szCs w:val="24"/>
        </w:rPr>
        <w:t>helping cover the economy against terrorist attacks</w:t>
      </w:r>
    </w:p>
    <w:p w14:paraId="3DBFB1AE" w14:textId="5AA0E65D" w:rsidR="00C1306E" w:rsidRPr="00B8619D" w:rsidRDefault="000A1C2D" w:rsidP="00C1306E">
      <w:pPr>
        <w:spacing w:after="160" w:line="276" w:lineRule="auto"/>
        <w:rPr>
          <w:rFonts w:ascii="Calibri Light" w:eastAsia="Calibri" w:hAnsi="Calibri Light" w:cs="Calibri Light"/>
          <w:sz w:val="20"/>
          <w:szCs w:val="20"/>
        </w:rPr>
      </w:pPr>
      <w:r>
        <w:rPr>
          <w:rFonts w:ascii="Calibri Light" w:eastAsia="Calibri" w:hAnsi="Calibri Light" w:cs="Calibri Light"/>
          <w:sz w:val="20"/>
          <w:szCs w:val="20"/>
        </w:rPr>
        <w:t>ARPC renewed</w:t>
      </w:r>
      <w:r w:rsidR="00C1306E" w:rsidRPr="00B8619D">
        <w:rPr>
          <w:rFonts w:ascii="Calibri Light" w:eastAsia="Calibri" w:hAnsi="Calibri Light" w:cs="Calibri Light"/>
          <w:sz w:val="20"/>
          <w:szCs w:val="20"/>
        </w:rPr>
        <w:t xml:space="preserve"> its retrocession reinsurance program for the 2021 calendar year. The $3.475 billion retrocession reinsurance program, plus ARPC’s net assets and the $10 billion Commonwealth guarantee, provides scheme capacity in the event of a declared terrorism incident, against commercial and eligible property assets of just under $14 billion.  </w:t>
      </w:r>
    </w:p>
    <w:p w14:paraId="7E102345" w14:textId="6708A94B" w:rsidR="00C1306E" w:rsidRPr="00B8619D" w:rsidRDefault="00C1306E" w:rsidP="00C1306E">
      <w:pPr>
        <w:spacing w:after="160" w:line="276" w:lineRule="auto"/>
        <w:rPr>
          <w:rFonts w:ascii="Calibri Light" w:eastAsia="Calibri" w:hAnsi="Calibri Light" w:cs="Calibri Light"/>
          <w:sz w:val="20"/>
          <w:szCs w:val="20"/>
        </w:rPr>
      </w:pPr>
      <w:r w:rsidRPr="00B8619D">
        <w:rPr>
          <w:rFonts w:ascii="Calibri Light" w:eastAsia="Calibri" w:hAnsi="Calibri Light" w:cs="Calibri Light"/>
          <w:sz w:val="20"/>
          <w:szCs w:val="20"/>
        </w:rPr>
        <w:t xml:space="preserve">ARPC’s retrocession program encourages a mix of global and Australian reinsurers to provide terrorism cover for Australian-based property assets, which transfers the risk and protects the Australian </w:t>
      </w:r>
      <w:r w:rsidR="00B13D86">
        <w:rPr>
          <w:rFonts w:ascii="Calibri Light" w:eastAsia="Calibri" w:hAnsi="Calibri Light" w:cs="Calibri Light"/>
          <w:sz w:val="20"/>
          <w:szCs w:val="20"/>
        </w:rPr>
        <w:t>Commonwealth</w:t>
      </w:r>
      <w:r w:rsidRPr="00B8619D">
        <w:rPr>
          <w:rFonts w:ascii="Calibri Light" w:eastAsia="Calibri" w:hAnsi="Calibri Light" w:cs="Calibri Light"/>
          <w:sz w:val="20"/>
          <w:szCs w:val="20"/>
        </w:rPr>
        <w:t xml:space="preserve"> Guarantee and Australian taxpayers</w:t>
      </w:r>
      <w:r>
        <w:rPr>
          <w:rFonts w:ascii="Calibri Light" w:eastAsia="Calibri" w:hAnsi="Calibri Light" w:cs="Calibri Light"/>
          <w:sz w:val="20"/>
          <w:szCs w:val="20"/>
        </w:rPr>
        <w:t>.</w:t>
      </w:r>
    </w:p>
    <w:p w14:paraId="4C25FDB6" w14:textId="77777777" w:rsidR="00C1306E" w:rsidRPr="00B8619D" w:rsidRDefault="00C1306E" w:rsidP="00C1306E">
      <w:pPr>
        <w:spacing w:after="160" w:line="276" w:lineRule="auto"/>
        <w:rPr>
          <w:rFonts w:ascii="Calibri Light" w:eastAsia="Calibri" w:hAnsi="Calibri Light" w:cs="Calibri Light"/>
          <w:sz w:val="20"/>
          <w:szCs w:val="20"/>
        </w:rPr>
      </w:pPr>
      <w:r w:rsidRPr="00B8619D">
        <w:rPr>
          <w:rFonts w:ascii="Calibri Light" w:eastAsia="Calibri" w:hAnsi="Calibri Light" w:cs="Calibri Light"/>
          <w:sz w:val="20"/>
          <w:szCs w:val="20"/>
        </w:rPr>
        <w:t>The $3.475 billion retrocession program and ARPC net assets are the first layers of funding for claims in the event of a terrorism incident.  </w:t>
      </w:r>
    </w:p>
    <w:p w14:paraId="6882FB78" w14:textId="19D987C4" w:rsidR="00C1306E" w:rsidRPr="00B8619D" w:rsidRDefault="00C1306E" w:rsidP="00C1306E">
      <w:pPr>
        <w:spacing w:after="160" w:line="276" w:lineRule="auto"/>
        <w:rPr>
          <w:rFonts w:ascii="Calibri Light" w:eastAsia="Calibri" w:hAnsi="Calibri Light" w:cs="Calibri Light"/>
          <w:sz w:val="20"/>
          <w:szCs w:val="20"/>
        </w:rPr>
      </w:pPr>
      <w:r w:rsidRPr="00B8619D">
        <w:rPr>
          <w:rFonts w:ascii="Calibri Light" w:eastAsia="Calibri" w:hAnsi="Calibri Light" w:cs="Calibri Light"/>
          <w:sz w:val="20"/>
          <w:szCs w:val="20"/>
        </w:rPr>
        <w:t xml:space="preserve">Dr </w:t>
      </w:r>
      <w:r>
        <w:rPr>
          <w:rFonts w:ascii="Calibri Light" w:eastAsia="Calibri" w:hAnsi="Calibri Light" w:cs="Calibri Light"/>
          <w:sz w:val="20"/>
          <w:szCs w:val="20"/>
        </w:rPr>
        <w:t xml:space="preserve">Christopher </w:t>
      </w:r>
      <w:r w:rsidRPr="00B8619D">
        <w:rPr>
          <w:rFonts w:ascii="Calibri Light" w:eastAsia="Calibri" w:hAnsi="Calibri Light" w:cs="Calibri Light"/>
          <w:sz w:val="20"/>
          <w:szCs w:val="20"/>
        </w:rPr>
        <w:t>Wallace</w:t>
      </w:r>
      <w:r>
        <w:rPr>
          <w:rFonts w:ascii="Calibri Light" w:eastAsia="Calibri" w:hAnsi="Calibri Light" w:cs="Calibri Light"/>
          <w:sz w:val="20"/>
          <w:szCs w:val="20"/>
        </w:rPr>
        <w:t>, ARPC CEO</w:t>
      </w:r>
      <w:r w:rsidRPr="00B8619D">
        <w:rPr>
          <w:rFonts w:ascii="Calibri Light" w:eastAsia="Calibri" w:hAnsi="Calibri Light" w:cs="Calibri Light"/>
          <w:sz w:val="20"/>
          <w:szCs w:val="20"/>
        </w:rPr>
        <w:t xml:space="preserve"> and Michael Pennell Chief Underwriting Officer, met online with almost 70 reinsurers in key global markets to negotiate the 2021 program. </w:t>
      </w:r>
    </w:p>
    <w:p w14:paraId="03F607F5" w14:textId="37FBFA74" w:rsidR="00C1306E" w:rsidRPr="00B8619D" w:rsidRDefault="00C1306E" w:rsidP="00C1306E">
      <w:pPr>
        <w:spacing w:after="160" w:line="276" w:lineRule="auto"/>
        <w:rPr>
          <w:rFonts w:ascii="Calibri Light" w:eastAsia="Calibri" w:hAnsi="Calibri Light" w:cs="Calibri Light"/>
          <w:sz w:val="20"/>
          <w:szCs w:val="20"/>
        </w:rPr>
      </w:pPr>
      <w:r w:rsidRPr="00B8619D">
        <w:rPr>
          <w:rFonts w:ascii="Calibri Light" w:eastAsia="Calibri" w:hAnsi="Calibri Light" w:cs="Calibri Light"/>
          <w:sz w:val="20"/>
          <w:szCs w:val="20"/>
        </w:rPr>
        <w:t>For the 2021 program, ARPC purchased an additional $25 million layer of reinsurance at the bottom of the program. This reduced ARPC’s deductible from $250 million to $225 million and improved ARPC’s capital strength.</w:t>
      </w:r>
    </w:p>
    <w:p w14:paraId="4FF5522D" w14:textId="3C8F15E4" w:rsidR="00C1306E" w:rsidRDefault="007715ED" w:rsidP="009F7DF5">
      <w:pPr>
        <w:pStyle w:val="Quote"/>
        <w:tabs>
          <w:tab w:val="left" w:pos="426"/>
          <w:tab w:val="left" w:pos="1276"/>
        </w:tabs>
        <w:ind w:left="284" w:right="496"/>
        <w:rPr>
          <w:color w:val="002F65"/>
        </w:rPr>
      </w:pPr>
      <w:r w:rsidRPr="007715ED">
        <w:rPr>
          <w:color w:val="002F65"/>
        </w:rPr>
        <w:t>“</w:t>
      </w:r>
      <w:r w:rsidR="00C1306E" w:rsidRPr="007715ED">
        <w:rPr>
          <w:color w:val="002F65"/>
        </w:rPr>
        <w:t>ARPC remains well positioned to be an effective provider of terrorism risk insurance that facilitates market participation, supports national resilience and reduces potential losses arising from terrorism catastrophe</w:t>
      </w:r>
      <w:r w:rsidRPr="007715ED">
        <w:rPr>
          <w:color w:val="002F65"/>
        </w:rPr>
        <w:t>.” – Dr Christopher Wallace, ARPC CEO</w:t>
      </w:r>
    </w:p>
    <w:p w14:paraId="5847AC56" w14:textId="03B9B2C7" w:rsidR="00474AB9" w:rsidRPr="00474AB9" w:rsidRDefault="00474AB9" w:rsidP="00474AB9">
      <w:pPr>
        <w:pStyle w:val="HeadingTwo"/>
        <w:rPr>
          <w:lang w:val="en-GB"/>
        </w:rPr>
      </w:pPr>
      <w:r>
        <w:rPr>
          <w:noProof/>
          <w:lang w:val="en-AU"/>
        </w:rPr>
        <mc:AlternateContent>
          <mc:Choice Requires="wps">
            <w:drawing>
              <wp:anchor distT="0" distB="0" distL="0" distR="0" simplePos="0" relativeHeight="251658249" behindDoc="1" locked="0" layoutInCell="1" allowOverlap="1" wp14:anchorId="50AB3748" wp14:editId="2CA120FA">
                <wp:simplePos x="0" y="0"/>
                <wp:positionH relativeFrom="page">
                  <wp:posOffset>720090</wp:posOffset>
                </wp:positionH>
                <wp:positionV relativeFrom="paragraph">
                  <wp:posOffset>132080</wp:posOffset>
                </wp:positionV>
                <wp:extent cx="2867025" cy="1270"/>
                <wp:effectExtent l="0" t="0" r="0" b="0"/>
                <wp:wrapTopAndBottom/>
                <wp:docPr id="15" name="Freeform: 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1270"/>
                        </a:xfrm>
                        <a:custGeom>
                          <a:avLst/>
                          <a:gdLst>
                            <a:gd name="T0" fmla="+- 0 1134 1134"/>
                            <a:gd name="T1" fmla="*/ T0 w 4515"/>
                            <a:gd name="T2" fmla="+- 0 5649 1134"/>
                            <a:gd name="T3" fmla="*/ T2 w 4515"/>
                          </a:gdLst>
                          <a:ahLst/>
                          <a:cxnLst>
                            <a:cxn ang="0">
                              <a:pos x="T1" y="0"/>
                            </a:cxn>
                            <a:cxn ang="0">
                              <a:pos x="T3" y="0"/>
                            </a:cxn>
                          </a:cxnLst>
                          <a:rect l="0" t="0" r="r" b="b"/>
                          <a:pathLst>
                            <a:path w="4515">
                              <a:moveTo>
                                <a:pt x="0" y="0"/>
                              </a:moveTo>
                              <a:lnTo>
                                <a:pt x="4515" y="0"/>
                              </a:lnTo>
                            </a:path>
                          </a:pathLst>
                        </a:custGeom>
                        <a:noFill/>
                        <a:ln w="9525">
                          <a:solidFill>
                            <a:srgbClr val="BA371B"/>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65754E7" id="Freeform: Shape 15" o:spid="_x0000_s1026" style="position:absolute;margin-left:56.7pt;margin-top:10.4pt;width:225.75pt;height:.1pt;z-index:-25164287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" path="m,l4515,e" filled="f" strokecolor="#ba371b">
                <v:path arrowok="t" o:connecttype="custom" o:connectlocs="0,0;2867025,0" o:connectangles="0,0"/>
                <w10:wrap type="topAndBottom" anchorx="page"/>
              </v:shape>
            </w:pict>
          </mc:Fallback>
        </mc:AlternateContent>
      </w:r>
    </w:p>
    <w:p w14:paraId="71A282BF" w14:textId="63C947E5" w:rsidR="00C1306E" w:rsidRPr="00797804" w:rsidRDefault="00C1306E" w:rsidP="00C1306E">
      <w:pPr>
        <w:pStyle w:val="HeadingTwo"/>
      </w:pPr>
      <w:r w:rsidRPr="00797804">
        <w:t xml:space="preserve">ARPC’s </w:t>
      </w:r>
      <w:r w:rsidR="00B47312" w:rsidRPr="00797804">
        <w:t>r</w:t>
      </w:r>
      <w:r w:rsidRPr="00797804">
        <w:t xml:space="preserve">etrocession </w:t>
      </w:r>
      <w:r w:rsidR="00B47312" w:rsidRPr="00797804">
        <w:t>p</w:t>
      </w:r>
      <w:r w:rsidRPr="00797804">
        <w:t>rogram</w:t>
      </w:r>
      <w:r w:rsidR="007715ED" w:rsidRPr="00797804">
        <w:t xml:space="preserve"> in</w:t>
      </w:r>
      <w:r w:rsidRPr="00797804">
        <w:t xml:space="preserve"> </w:t>
      </w:r>
      <w:r w:rsidR="00B47312" w:rsidRPr="00797804">
        <w:t>d</w:t>
      </w:r>
      <w:r w:rsidRPr="00797804">
        <w:t>etail</w:t>
      </w:r>
    </w:p>
    <w:p w14:paraId="027ED180" w14:textId="6770F2A3" w:rsidR="00C1306E" w:rsidRPr="00104FF1" w:rsidRDefault="00FC6948" w:rsidP="00C1306E">
      <w:pPr>
        <w:spacing w:after="200" w:line="276" w:lineRule="auto"/>
        <w:rPr>
          <w:rFonts w:ascii="Calibri Light" w:hAnsi="Calibri Light" w:cs="Times New Roman (Body CS)"/>
          <w:color w:val="000000"/>
          <w:sz w:val="20"/>
          <w:szCs w:val="20"/>
        </w:rPr>
      </w:pPr>
      <w:r>
        <w:rPr>
          <w:rFonts w:ascii="Calibri Light" w:hAnsi="Calibri Light" w:cs="Times New Roman (Body CS)"/>
          <w:color w:val="000000"/>
          <w:sz w:val="20"/>
          <w:szCs w:val="20"/>
        </w:rPr>
        <w:t xml:space="preserve">Retrocession refers to when a reinsurer purchases insurance. The retrocession program renews on 1 January, each year. The 2021 </w:t>
      </w:r>
      <w:r w:rsidR="00C1306E" w:rsidRPr="00104FF1">
        <w:rPr>
          <w:rFonts w:ascii="Calibri Light" w:hAnsi="Calibri Light" w:cs="Times New Roman (Body CS)"/>
          <w:color w:val="000000"/>
          <w:sz w:val="20"/>
          <w:szCs w:val="20"/>
        </w:rPr>
        <w:t xml:space="preserve">placement of $3.475 billion of retrocession capacity includes approximately $3 billion of capacity written on a multi-year agreement, to reduce pricing volatility for ARPC and its </w:t>
      </w:r>
      <w:proofErr w:type="spellStart"/>
      <w:r w:rsidR="00C1306E" w:rsidRPr="00104FF1">
        <w:rPr>
          <w:rFonts w:ascii="Calibri Light" w:hAnsi="Calibri Light" w:cs="Times New Roman (Body CS)"/>
          <w:color w:val="000000"/>
          <w:sz w:val="20"/>
          <w:szCs w:val="20"/>
        </w:rPr>
        <w:t>retrocessionaires</w:t>
      </w:r>
      <w:proofErr w:type="spellEnd"/>
      <w:r w:rsidR="00C1306E" w:rsidRPr="00104FF1">
        <w:rPr>
          <w:rFonts w:ascii="Calibri Light" w:hAnsi="Calibri Light" w:cs="Times New Roman (Body CS)"/>
          <w:color w:val="000000"/>
          <w:sz w:val="20"/>
          <w:szCs w:val="20"/>
        </w:rPr>
        <w:t xml:space="preserve">. </w:t>
      </w:r>
    </w:p>
    <w:p w14:paraId="5637D592" w14:textId="6106709F" w:rsidR="00C1306E" w:rsidRPr="00104FF1" w:rsidRDefault="00C1306E" w:rsidP="00C1306E">
      <w:pPr>
        <w:spacing w:after="200" w:line="276" w:lineRule="auto"/>
        <w:rPr>
          <w:rFonts w:ascii="Calibri Light" w:hAnsi="Calibri Light" w:cs="Times New Roman (Body CS)"/>
          <w:color w:val="000000"/>
          <w:sz w:val="20"/>
          <w:szCs w:val="20"/>
        </w:rPr>
      </w:pPr>
      <w:r w:rsidRPr="00104FF1">
        <w:rPr>
          <w:rFonts w:ascii="Calibri Light" w:hAnsi="Calibri Light" w:cs="Times New Roman (Body CS)"/>
          <w:color w:val="000000"/>
          <w:sz w:val="20"/>
          <w:szCs w:val="20"/>
        </w:rPr>
        <w:t>The multi-year agreement allows adjustment if ARPC’s portfolio changes by more than 10 per cent year-on-year</w:t>
      </w:r>
      <w:r w:rsidR="00A809E8">
        <w:rPr>
          <w:rFonts w:ascii="Calibri Light" w:hAnsi="Calibri Light" w:cs="Times New Roman (Body CS)"/>
          <w:color w:val="000000"/>
          <w:sz w:val="20"/>
          <w:szCs w:val="20"/>
        </w:rPr>
        <w:t>,</w:t>
      </w:r>
      <w:r w:rsidRPr="00104FF1">
        <w:rPr>
          <w:rFonts w:ascii="Calibri Light" w:hAnsi="Calibri Light" w:cs="Times New Roman (Body CS)"/>
          <w:color w:val="000000"/>
          <w:sz w:val="20"/>
          <w:szCs w:val="20"/>
        </w:rPr>
        <w:t xml:space="preserve"> or if ARPC’s audited forecast premium income reduces by 10 per cent or more.</w:t>
      </w:r>
    </w:p>
    <w:p w14:paraId="3A775E7F" w14:textId="57EC9E1E" w:rsidR="00FF2F2D" w:rsidRDefault="00797804" w:rsidP="00C334BC">
      <w:pPr>
        <w:spacing w:after="200" w:line="276" w:lineRule="auto"/>
        <w:rPr>
          <w:rFonts w:ascii="Calibri Light" w:hAnsi="Calibri Light" w:cs="Times New Roman (Body CS)"/>
          <w:color w:val="000000"/>
          <w:sz w:val="20"/>
          <w:szCs w:val="20"/>
        </w:rPr>
      </w:pPr>
      <w:r>
        <w:rPr>
          <w:noProof/>
          <w:szCs w:val="20"/>
        </w:rPr>
        <w:drawing>
          <wp:anchor distT="0" distB="0" distL="114300" distR="114300" simplePos="0" relativeHeight="251658252" behindDoc="1" locked="0" layoutInCell="1" allowOverlap="1" wp14:anchorId="3BA2015E" wp14:editId="0D52B215">
            <wp:simplePos x="0" y="0"/>
            <wp:positionH relativeFrom="column">
              <wp:posOffset>14605</wp:posOffset>
            </wp:positionH>
            <wp:positionV relativeFrom="paragraph">
              <wp:posOffset>418466</wp:posOffset>
            </wp:positionV>
            <wp:extent cx="2314059" cy="2667000"/>
            <wp:effectExtent l="0" t="0" r="0" b="0"/>
            <wp:wrapNone/>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pic:nvPicPr>
                  <pic:blipFill>
                    <a:blip r:embed="rId19"/>
                    <a:stretch>
                      <a:fillRect/>
                    </a:stretch>
                  </pic:blipFill>
                  <pic:spPr>
                    <a:xfrm>
                      <a:off x="0" y="0"/>
                      <a:ext cx="2320935" cy="2674925"/>
                    </a:xfrm>
                    <a:prstGeom prst="rect">
                      <a:avLst/>
                    </a:prstGeom>
                  </pic:spPr>
                </pic:pic>
              </a:graphicData>
            </a:graphic>
            <wp14:sizeRelH relativeFrom="margin">
              <wp14:pctWidth>0</wp14:pctWidth>
            </wp14:sizeRelH>
            <wp14:sizeRelV relativeFrom="margin">
              <wp14:pctHeight>0</wp14:pctHeight>
            </wp14:sizeRelV>
          </wp:anchor>
        </w:drawing>
      </w:r>
      <w:r w:rsidR="00C1306E" w:rsidRPr="00104FF1">
        <w:rPr>
          <w:rFonts w:ascii="Calibri Light" w:hAnsi="Calibri Light" w:cs="Times New Roman (Body CS)"/>
          <w:color w:val="000000"/>
          <w:sz w:val="20"/>
          <w:szCs w:val="20"/>
        </w:rPr>
        <w:t>Below is a simple diagram of the 2021 ARPC scheme showing the different layers.</w:t>
      </w:r>
    </w:p>
    <w:p w14:paraId="2B7ACFBF" w14:textId="77777777" w:rsidR="00C334BC" w:rsidRPr="00C334BC" w:rsidRDefault="00C334BC" w:rsidP="00C334BC">
      <w:pPr>
        <w:spacing w:after="200" w:line="276" w:lineRule="auto"/>
        <w:rPr>
          <w:rFonts w:ascii="Calibri Light" w:hAnsi="Calibri Light" w:cs="Times New Roman (Body CS)"/>
          <w:color w:val="000000"/>
          <w:sz w:val="20"/>
          <w:szCs w:val="20"/>
        </w:rPr>
      </w:pPr>
    </w:p>
    <w:p w14:paraId="1634A9BE" w14:textId="77777777" w:rsidR="00C334BC" w:rsidRDefault="00C334BC" w:rsidP="00242815">
      <w:pPr>
        <w:spacing w:after="160" w:line="276" w:lineRule="auto"/>
        <w:rPr>
          <w:rFonts w:asciiTheme="majorHAnsi" w:eastAsia="Calibri" w:hAnsiTheme="majorHAnsi" w:cstheme="majorHAnsi"/>
          <w:color w:val="0A3167" w:themeColor="accent4"/>
          <w:sz w:val="24"/>
          <w:szCs w:val="24"/>
        </w:rPr>
      </w:pPr>
    </w:p>
    <w:p w14:paraId="7E447B73" w14:textId="77777777" w:rsidR="00C334BC" w:rsidRDefault="00C334BC" w:rsidP="00242815">
      <w:pPr>
        <w:spacing w:after="160" w:line="276" w:lineRule="auto"/>
        <w:rPr>
          <w:rFonts w:asciiTheme="majorHAnsi" w:eastAsia="Calibri" w:hAnsiTheme="majorHAnsi" w:cstheme="majorHAnsi"/>
          <w:color w:val="0A3167" w:themeColor="accent4"/>
          <w:sz w:val="24"/>
          <w:szCs w:val="24"/>
        </w:rPr>
      </w:pPr>
    </w:p>
    <w:p w14:paraId="6B15DED3" w14:textId="77777777" w:rsidR="00C334BC" w:rsidRDefault="00C334BC" w:rsidP="00242815">
      <w:pPr>
        <w:spacing w:after="160" w:line="276" w:lineRule="auto"/>
        <w:rPr>
          <w:rFonts w:asciiTheme="majorHAnsi" w:eastAsia="Calibri" w:hAnsiTheme="majorHAnsi" w:cstheme="majorHAnsi"/>
          <w:color w:val="0A3167" w:themeColor="accent4"/>
          <w:sz w:val="24"/>
          <w:szCs w:val="24"/>
        </w:rPr>
      </w:pPr>
    </w:p>
    <w:p w14:paraId="6FE930ED" w14:textId="77777777" w:rsidR="00C334BC" w:rsidRDefault="00C334BC" w:rsidP="00242815">
      <w:pPr>
        <w:spacing w:after="160" w:line="276" w:lineRule="auto"/>
        <w:rPr>
          <w:rFonts w:asciiTheme="majorHAnsi" w:eastAsia="Calibri" w:hAnsiTheme="majorHAnsi" w:cstheme="majorHAnsi"/>
          <w:color w:val="0A3167" w:themeColor="accent4"/>
          <w:sz w:val="24"/>
          <w:szCs w:val="24"/>
        </w:rPr>
      </w:pPr>
    </w:p>
    <w:p w14:paraId="06BA1595" w14:textId="77777777" w:rsidR="00C334BC" w:rsidRDefault="00C334BC" w:rsidP="00242815">
      <w:pPr>
        <w:spacing w:after="160" w:line="276" w:lineRule="auto"/>
        <w:rPr>
          <w:rFonts w:asciiTheme="majorHAnsi" w:eastAsia="Calibri" w:hAnsiTheme="majorHAnsi" w:cstheme="majorHAnsi"/>
          <w:color w:val="0A3167" w:themeColor="accent4"/>
          <w:sz w:val="24"/>
          <w:szCs w:val="24"/>
        </w:rPr>
      </w:pPr>
    </w:p>
    <w:p w14:paraId="7DBCBCE7" w14:textId="77777777" w:rsidR="00C334BC" w:rsidRDefault="00C334BC" w:rsidP="00242815">
      <w:pPr>
        <w:spacing w:after="160" w:line="276" w:lineRule="auto"/>
        <w:rPr>
          <w:rFonts w:asciiTheme="majorHAnsi" w:eastAsia="Calibri" w:hAnsiTheme="majorHAnsi" w:cstheme="majorHAnsi"/>
          <w:color w:val="0A3167" w:themeColor="accent4"/>
          <w:sz w:val="24"/>
          <w:szCs w:val="24"/>
        </w:rPr>
      </w:pPr>
    </w:p>
    <w:p w14:paraId="5D5B00A3" w14:textId="77777777" w:rsidR="00C334BC" w:rsidRDefault="00C334BC" w:rsidP="00242815">
      <w:pPr>
        <w:spacing w:after="160" w:line="276" w:lineRule="auto"/>
        <w:rPr>
          <w:rFonts w:asciiTheme="majorHAnsi" w:eastAsia="Calibri" w:hAnsiTheme="majorHAnsi" w:cstheme="majorHAnsi"/>
          <w:color w:val="0A3167" w:themeColor="accent4"/>
          <w:sz w:val="24"/>
          <w:szCs w:val="24"/>
        </w:rPr>
      </w:pPr>
    </w:p>
    <w:p w14:paraId="1E84CCCF" w14:textId="5F3EA8A4" w:rsidR="00474AB9" w:rsidRPr="00DC7659" w:rsidRDefault="00DC7659" w:rsidP="00DC7659">
      <w:pPr>
        <w:spacing w:after="160" w:line="276" w:lineRule="auto"/>
        <w:rPr>
          <w:rFonts w:asciiTheme="majorHAnsi" w:eastAsia="Calibri" w:hAnsiTheme="majorHAnsi" w:cstheme="majorHAnsi"/>
          <w:color w:val="0A3167" w:themeColor="accent4"/>
          <w:sz w:val="24"/>
          <w:szCs w:val="24"/>
        </w:rPr>
      </w:pPr>
      <w:r>
        <w:rPr>
          <w:noProof/>
          <w:lang w:val="en-AU"/>
        </w:rPr>
        <mc:AlternateContent>
          <mc:Choice Requires="wps">
            <w:drawing>
              <wp:anchor distT="0" distB="0" distL="0" distR="0" simplePos="0" relativeHeight="251658250" behindDoc="1" locked="0" layoutInCell="1" allowOverlap="1" wp14:anchorId="009476F2" wp14:editId="658F4D01">
                <wp:simplePos x="0" y="0"/>
                <wp:positionH relativeFrom="page">
                  <wp:posOffset>3987800</wp:posOffset>
                </wp:positionH>
                <wp:positionV relativeFrom="paragraph">
                  <wp:posOffset>259715</wp:posOffset>
                </wp:positionV>
                <wp:extent cx="2867025" cy="1270"/>
                <wp:effectExtent l="0" t="0" r="0" b="0"/>
                <wp:wrapTopAndBottom/>
                <wp:docPr id="19" name="Freeform: 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1270"/>
                        </a:xfrm>
                        <a:custGeom>
                          <a:avLst/>
                          <a:gdLst>
                            <a:gd name="T0" fmla="+- 0 1134 1134"/>
                            <a:gd name="T1" fmla="*/ T0 w 4515"/>
                            <a:gd name="T2" fmla="+- 0 5649 1134"/>
                            <a:gd name="T3" fmla="*/ T2 w 4515"/>
                          </a:gdLst>
                          <a:ahLst/>
                          <a:cxnLst>
                            <a:cxn ang="0">
                              <a:pos x="T1" y="0"/>
                            </a:cxn>
                            <a:cxn ang="0">
                              <a:pos x="T3" y="0"/>
                            </a:cxn>
                          </a:cxnLst>
                          <a:rect l="0" t="0" r="r" b="b"/>
                          <a:pathLst>
                            <a:path w="4515">
                              <a:moveTo>
                                <a:pt x="0" y="0"/>
                              </a:moveTo>
                              <a:lnTo>
                                <a:pt x="4515" y="0"/>
                              </a:lnTo>
                            </a:path>
                          </a:pathLst>
                        </a:custGeom>
                        <a:noFill/>
                        <a:ln w="9525">
                          <a:solidFill>
                            <a:srgbClr val="BA371B"/>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1C78484" id="Freeform: Shape 19" o:spid="_x0000_s1026" style="position:absolute;margin-left:314pt;margin-top:20.45pt;width:225.75pt;height:.1pt;z-index:-2516582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" path="m,l4515,e" filled="f" strokecolor="#ba371b">
                <v:path arrowok="t" o:connecttype="custom" o:connectlocs="0,0;2867025,0" o:connectangles="0,0"/>
                <w10:wrap type="topAndBottom" anchorx="page"/>
              </v:shape>
            </w:pict>
          </mc:Fallback>
        </mc:AlternateContent>
      </w:r>
    </w:p>
    <w:p w14:paraId="0D3E7051" w14:textId="1C98D324" w:rsidR="009A1817" w:rsidRDefault="00242815" w:rsidP="00242815">
      <w:pPr>
        <w:spacing w:after="160" w:line="276" w:lineRule="auto"/>
        <w:rPr>
          <w:rFonts w:asciiTheme="majorHAnsi" w:eastAsia="Calibri" w:hAnsiTheme="majorHAnsi" w:cstheme="majorHAnsi"/>
          <w:color w:val="0A3167" w:themeColor="accent4"/>
          <w:sz w:val="24"/>
          <w:szCs w:val="24"/>
        </w:rPr>
      </w:pPr>
      <w:r w:rsidRPr="00586311">
        <w:rPr>
          <w:rFonts w:asciiTheme="majorHAnsi" w:eastAsia="Calibri" w:hAnsiTheme="majorHAnsi" w:cstheme="majorHAnsi"/>
          <w:color w:val="0A3167" w:themeColor="accent4"/>
          <w:sz w:val="24"/>
          <w:szCs w:val="24"/>
        </w:rPr>
        <w:t xml:space="preserve">The economic impact of exclusion zones </w:t>
      </w:r>
    </w:p>
    <w:p w14:paraId="599201AA" w14:textId="26C00A25" w:rsidR="00C334BC" w:rsidRPr="009A1817" w:rsidRDefault="00DC7659" w:rsidP="00242815">
      <w:pPr>
        <w:spacing w:after="160" w:line="276" w:lineRule="auto"/>
        <w:rPr>
          <w:rFonts w:asciiTheme="majorHAnsi" w:eastAsia="Calibri" w:hAnsiTheme="majorHAnsi" w:cstheme="majorHAnsi"/>
          <w:color w:val="0A3167" w:themeColor="accent4"/>
          <w:sz w:val="24"/>
          <w:szCs w:val="24"/>
        </w:rPr>
      </w:pPr>
      <w:r>
        <w:rPr>
          <w:rFonts w:ascii="Calibri Light" w:eastAsia="Calibri" w:hAnsi="Calibri Light" w:cs="Calibri Light"/>
          <w:noProof/>
          <w:sz w:val="20"/>
          <w:szCs w:val="20"/>
        </w:rPr>
        <w:drawing>
          <wp:anchor distT="0" distB="0" distL="114300" distR="114300" simplePos="0" relativeHeight="251658254" behindDoc="1" locked="0" layoutInCell="1" allowOverlap="1" wp14:anchorId="3340AF73" wp14:editId="1326D360">
            <wp:simplePos x="0" y="0"/>
            <wp:positionH relativeFrom="column">
              <wp:posOffset>46355</wp:posOffset>
            </wp:positionH>
            <wp:positionV relativeFrom="paragraph">
              <wp:posOffset>55245</wp:posOffset>
            </wp:positionV>
            <wp:extent cx="2835275" cy="1481455"/>
            <wp:effectExtent l="0" t="0" r="3175" b="4445"/>
            <wp:wrapNone/>
            <wp:docPr id="16" name="Picture 16"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businesscard&#10;&#10;Description automatically generated"/>
                    <pic:cNvPicPr/>
                  </pic:nvPicPr>
                  <pic:blipFill>
                    <a:blip r:embed="rId20"/>
                    <a:stretch>
                      <a:fillRect/>
                    </a:stretch>
                  </pic:blipFill>
                  <pic:spPr>
                    <a:xfrm>
                      <a:off x="0" y="0"/>
                      <a:ext cx="2835275" cy="1481455"/>
                    </a:xfrm>
                    <a:prstGeom prst="rect">
                      <a:avLst/>
                    </a:prstGeom>
                  </pic:spPr>
                </pic:pic>
              </a:graphicData>
            </a:graphic>
          </wp:anchor>
        </w:drawing>
      </w:r>
    </w:p>
    <w:p w14:paraId="1E3821DB" w14:textId="77777777" w:rsidR="009A1817" w:rsidRDefault="009A1817" w:rsidP="00242815">
      <w:pPr>
        <w:spacing w:after="160" w:line="276" w:lineRule="auto"/>
        <w:rPr>
          <w:rFonts w:ascii="Calibri Light" w:eastAsia="Calibri" w:hAnsi="Calibri Light" w:cs="Calibri Light"/>
          <w:sz w:val="20"/>
          <w:szCs w:val="20"/>
        </w:rPr>
      </w:pPr>
    </w:p>
    <w:p w14:paraId="06E6C362" w14:textId="77777777" w:rsidR="009A1817" w:rsidRDefault="009A1817" w:rsidP="00242815">
      <w:pPr>
        <w:spacing w:after="160" w:line="276" w:lineRule="auto"/>
        <w:rPr>
          <w:rFonts w:ascii="Calibri Light" w:eastAsia="Calibri" w:hAnsi="Calibri Light" w:cs="Calibri Light"/>
          <w:sz w:val="20"/>
          <w:szCs w:val="20"/>
        </w:rPr>
      </w:pPr>
    </w:p>
    <w:p w14:paraId="4DDA6068" w14:textId="77777777" w:rsidR="009A1817" w:rsidRDefault="009A1817" w:rsidP="00242815">
      <w:pPr>
        <w:spacing w:after="160" w:line="276" w:lineRule="auto"/>
        <w:rPr>
          <w:rFonts w:ascii="Calibri Light" w:eastAsia="Calibri" w:hAnsi="Calibri Light" w:cs="Calibri Light"/>
          <w:sz w:val="20"/>
          <w:szCs w:val="20"/>
        </w:rPr>
      </w:pPr>
    </w:p>
    <w:p w14:paraId="0AC291C4" w14:textId="77777777" w:rsidR="009A1817" w:rsidRDefault="009A1817" w:rsidP="00242815">
      <w:pPr>
        <w:spacing w:after="160" w:line="276" w:lineRule="auto"/>
        <w:rPr>
          <w:rFonts w:ascii="Calibri Light" w:eastAsia="Calibri" w:hAnsi="Calibri Light" w:cs="Calibri Light"/>
          <w:sz w:val="20"/>
          <w:szCs w:val="20"/>
        </w:rPr>
      </w:pPr>
    </w:p>
    <w:p w14:paraId="3E8A90CC" w14:textId="77777777" w:rsidR="00557908" w:rsidRDefault="00557908" w:rsidP="00242815">
      <w:pPr>
        <w:spacing w:after="160" w:line="276" w:lineRule="auto"/>
        <w:rPr>
          <w:rFonts w:ascii="Calibri Light" w:eastAsia="Calibri" w:hAnsi="Calibri Light" w:cs="Calibri Light"/>
          <w:sz w:val="20"/>
          <w:szCs w:val="20"/>
        </w:rPr>
      </w:pPr>
    </w:p>
    <w:p w14:paraId="7AFCA9DE" w14:textId="3CADAD3A" w:rsidR="00242815" w:rsidRPr="00586311" w:rsidRDefault="00242815" w:rsidP="00242815">
      <w:pPr>
        <w:spacing w:after="160" w:line="276" w:lineRule="auto"/>
        <w:rPr>
          <w:rFonts w:ascii="Calibri Light" w:eastAsia="Calibri" w:hAnsi="Calibri Light" w:cs="Calibri Light"/>
          <w:sz w:val="20"/>
          <w:szCs w:val="20"/>
        </w:rPr>
      </w:pPr>
      <w:r w:rsidRPr="00586311">
        <w:rPr>
          <w:rFonts w:ascii="Calibri Light" w:eastAsia="Calibri" w:hAnsi="Calibri Light" w:cs="Calibri Light"/>
          <w:sz w:val="20"/>
          <w:szCs w:val="20"/>
        </w:rPr>
        <w:t xml:space="preserve">ARPC, in association with Finity Consulting and FPL Advisory, has produced a paper on the economic impact of exclusion zones established during terrorism incidents, or large-scale civil </w:t>
      </w:r>
      <w:r w:rsidR="00E71C3C">
        <w:rPr>
          <w:rFonts w:ascii="Calibri Light" w:eastAsia="Calibri" w:hAnsi="Calibri Light" w:cs="Calibri Light"/>
          <w:sz w:val="20"/>
          <w:szCs w:val="20"/>
        </w:rPr>
        <w:t>commotions</w:t>
      </w:r>
      <w:r w:rsidRPr="00586311">
        <w:rPr>
          <w:rFonts w:ascii="Calibri Light" w:eastAsia="Calibri" w:hAnsi="Calibri Light" w:cs="Calibri Light"/>
          <w:sz w:val="20"/>
          <w:szCs w:val="20"/>
        </w:rPr>
        <w:t>. </w:t>
      </w:r>
    </w:p>
    <w:p w14:paraId="4A0D994B" w14:textId="780488F1" w:rsidR="00242815" w:rsidRDefault="00242815" w:rsidP="00242815">
      <w:pPr>
        <w:spacing w:after="160" w:line="276" w:lineRule="auto"/>
        <w:rPr>
          <w:rFonts w:ascii="Calibri Light" w:eastAsia="Calibri" w:hAnsi="Calibri Light" w:cs="Calibri Light"/>
          <w:sz w:val="20"/>
          <w:szCs w:val="20"/>
        </w:rPr>
      </w:pPr>
      <w:r w:rsidRPr="00586311">
        <w:rPr>
          <w:rFonts w:ascii="Calibri Light" w:eastAsia="Calibri" w:hAnsi="Calibri Light" w:cs="Calibri Light"/>
          <w:sz w:val="20"/>
          <w:szCs w:val="20"/>
        </w:rPr>
        <w:t xml:space="preserve">The paper was inspired by ARPC presentations to Australian state and federal police forces on exclusion zones during </w:t>
      </w:r>
      <w:r w:rsidR="00A809E8">
        <w:rPr>
          <w:rFonts w:ascii="Calibri Light" w:eastAsia="Calibri" w:hAnsi="Calibri Light" w:cs="Calibri Light"/>
          <w:sz w:val="20"/>
          <w:szCs w:val="20"/>
        </w:rPr>
        <w:t>2019 and 2020</w:t>
      </w:r>
      <w:r w:rsidRPr="00586311">
        <w:rPr>
          <w:rFonts w:ascii="Calibri Light" w:eastAsia="Calibri" w:hAnsi="Calibri Light" w:cs="Calibri Light"/>
          <w:sz w:val="20"/>
          <w:szCs w:val="20"/>
        </w:rPr>
        <w:t xml:space="preserve">. The paper covers ARPC’s modelling capabilities as well as scenarios developed for ARPC employees during regular Declared Terrorism Incident (DTI) exercises. </w:t>
      </w:r>
    </w:p>
    <w:p w14:paraId="54F70C90" w14:textId="784E6287" w:rsidR="009F7DF5" w:rsidRPr="008A61BF" w:rsidRDefault="00242815" w:rsidP="008A61BF">
      <w:pPr>
        <w:spacing w:after="160" w:line="276" w:lineRule="auto"/>
        <w:rPr>
          <w:rFonts w:ascii="Calibri Light" w:eastAsia="Calibri" w:hAnsi="Calibri Light" w:cs="Calibri Light"/>
          <w:sz w:val="20"/>
          <w:szCs w:val="20"/>
        </w:rPr>
      </w:pPr>
      <w:r w:rsidRPr="00586311">
        <w:rPr>
          <w:rFonts w:ascii="Calibri Light" w:eastAsia="Calibri" w:hAnsi="Calibri Light" w:cs="Calibri Light"/>
          <w:sz w:val="20"/>
          <w:szCs w:val="20"/>
        </w:rPr>
        <w:t xml:space="preserve">The paper will be made available </w:t>
      </w:r>
      <w:r w:rsidR="001C7F05">
        <w:rPr>
          <w:rFonts w:ascii="Calibri Light" w:eastAsia="Calibri" w:hAnsi="Calibri Light" w:cs="Calibri Light"/>
          <w:sz w:val="20"/>
          <w:szCs w:val="20"/>
        </w:rPr>
        <w:t xml:space="preserve">by request </w:t>
      </w:r>
      <w:r w:rsidRPr="00586311">
        <w:rPr>
          <w:rFonts w:ascii="Calibri Light" w:eastAsia="Calibri" w:hAnsi="Calibri Light" w:cs="Calibri Light"/>
          <w:sz w:val="20"/>
          <w:szCs w:val="20"/>
        </w:rPr>
        <w:t xml:space="preserve">on the ARPC website </w:t>
      </w:r>
      <w:r w:rsidR="00D26780">
        <w:rPr>
          <w:rFonts w:ascii="Calibri Light" w:eastAsia="Calibri" w:hAnsi="Calibri Light" w:cs="Calibri Light"/>
          <w:sz w:val="20"/>
          <w:szCs w:val="20"/>
        </w:rPr>
        <w:t xml:space="preserve">this week. </w:t>
      </w:r>
      <w:r w:rsidR="00770273">
        <w:rPr>
          <w:rFonts w:ascii="Calibri Light" w:eastAsia="Calibri" w:hAnsi="Calibri Light" w:cs="Calibri Light"/>
          <w:sz w:val="20"/>
          <w:szCs w:val="20"/>
        </w:rPr>
        <w:t xml:space="preserve"> </w:t>
      </w:r>
      <w:r w:rsidR="00865BD6">
        <w:rPr>
          <w:rFonts w:ascii="Calibri Light" w:eastAsia="Calibri" w:hAnsi="Calibri Light" w:cs="Calibri Light"/>
          <w:sz w:val="20"/>
          <w:szCs w:val="20"/>
        </w:rPr>
        <w:t xml:space="preserve"> </w:t>
      </w:r>
      <w:r w:rsidRPr="00586311">
        <w:rPr>
          <w:rFonts w:ascii="Calibri Light" w:eastAsia="Calibri" w:hAnsi="Calibri Light" w:cs="Calibri Light"/>
          <w:sz w:val="20"/>
          <w:szCs w:val="20"/>
        </w:rPr>
        <w:t xml:space="preserve"> </w:t>
      </w:r>
    </w:p>
    <w:p w14:paraId="19064AFC" w14:textId="09A4D17C" w:rsidR="00582D81" w:rsidRDefault="00C1306E" w:rsidP="00EF621B">
      <w:pPr>
        <w:rPr>
          <w:rFonts w:ascii="Calibri Light" w:hAnsi="Calibri Light" w:cs="Calibri Light"/>
          <w:color w:val="4E8FE0" w:themeColor="accent3" w:themeTint="99"/>
          <w:sz w:val="20"/>
          <w:szCs w:val="20"/>
        </w:rPr>
      </w:pPr>
      <w:r>
        <w:rPr>
          <w:noProof/>
        </w:rPr>
        <w:drawing>
          <wp:inline distT="0" distB="0" distL="0" distR="0" wp14:anchorId="032FE659" wp14:editId="5FA48992">
            <wp:extent cx="1526650" cy="486331"/>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2483" cy="500932"/>
                    </a:xfrm>
                    <a:prstGeom prst="rect">
                      <a:avLst/>
                    </a:prstGeom>
                    <a:noFill/>
                    <a:ln>
                      <a:noFill/>
                    </a:ln>
                  </pic:spPr>
                </pic:pic>
              </a:graphicData>
            </a:graphic>
          </wp:inline>
        </w:drawing>
      </w:r>
    </w:p>
    <w:p w14:paraId="48E632BB" w14:textId="77777777" w:rsidR="00C1306E" w:rsidRDefault="00C1306E" w:rsidP="00C1306E">
      <w:pPr>
        <w:pStyle w:val="HeadingTwo"/>
        <w:rPr>
          <w:rFonts w:asciiTheme="majorHAnsi" w:hAnsiTheme="majorHAnsi" w:cstheme="majorHAnsi"/>
        </w:rPr>
      </w:pPr>
      <w:r w:rsidRPr="0099695D">
        <w:rPr>
          <w:rFonts w:asciiTheme="majorHAnsi" w:hAnsiTheme="majorHAnsi" w:cstheme="majorHAnsi"/>
        </w:rPr>
        <w:t>COVID-19 brings greater awareness of system</w:t>
      </w:r>
      <w:r>
        <w:rPr>
          <w:rFonts w:asciiTheme="majorHAnsi" w:hAnsiTheme="majorHAnsi" w:cstheme="majorHAnsi"/>
        </w:rPr>
        <w:t xml:space="preserve">ic </w:t>
      </w:r>
      <w:r w:rsidRPr="0099695D">
        <w:rPr>
          <w:rFonts w:asciiTheme="majorHAnsi" w:hAnsiTheme="majorHAnsi" w:cstheme="majorHAnsi"/>
        </w:rPr>
        <w:t>risks</w:t>
      </w:r>
      <w:r>
        <w:rPr>
          <w:rFonts w:asciiTheme="majorHAnsi" w:hAnsiTheme="majorHAnsi" w:cstheme="majorHAnsi"/>
        </w:rPr>
        <w:t xml:space="preserve">*  </w:t>
      </w:r>
    </w:p>
    <w:p w14:paraId="42351AB5" w14:textId="1F006A77" w:rsidR="00C1306E" w:rsidRPr="00CC622F" w:rsidRDefault="003C576C" w:rsidP="00C1306E">
      <w:pPr>
        <w:pStyle w:val="HeadingTwo"/>
        <w:rPr>
          <w:rFonts w:asciiTheme="majorHAnsi" w:hAnsiTheme="majorHAnsi" w:cstheme="majorHAnsi"/>
          <w:sz w:val="18"/>
          <w:szCs w:val="18"/>
        </w:rPr>
      </w:pPr>
      <w:r>
        <w:rPr>
          <w:rFonts w:asciiTheme="majorHAnsi" w:hAnsiTheme="majorHAnsi" w:cstheme="majorHAnsi"/>
          <w:b/>
          <w:bCs/>
          <w:i/>
          <w:iCs/>
          <w:sz w:val="18"/>
          <w:szCs w:val="18"/>
        </w:rPr>
        <w:t>*</w:t>
      </w:r>
      <w:r w:rsidR="00C1306E" w:rsidRPr="00CC622F">
        <w:rPr>
          <w:rFonts w:asciiTheme="majorHAnsi" w:hAnsiTheme="majorHAnsi" w:cstheme="majorHAnsi"/>
          <w:b/>
          <w:bCs/>
          <w:i/>
          <w:iCs/>
          <w:sz w:val="18"/>
          <w:szCs w:val="18"/>
        </w:rPr>
        <w:t xml:space="preserve">Extracted from an </w:t>
      </w:r>
      <w:r w:rsidR="00C1306E" w:rsidRPr="00210B01">
        <w:rPr>
          <w:rFonts w:asciiTheme="majorHAnsi" w:hAnsiTheme="majorHAnsi" w:cstheme="majorHAnsi"/>
          <w:b/>
          <w:bCs/>
          <w:i/>
          <w:iCs/>
          <w:sz w:val="18"/>
          <w:szCs w:val="18"/>
        </w:rPr>
        <w:t xml:space="preserve">article by Dr Christopher Wallace published in Asia Insurance Review (December 2020)   </w:t>
      </w:r>
    </w:p>
    <w:p w14:paraId="0A4E6561" w14:textId="77777777" w:rsidR="00C1306E" w:rsidRPr="00B20878" w:rsidRDefault="00C1306E" w:rsidP="00C1306E">
      <w:pPr>
        <w:pStyle w:val="HeadingTwo"/>
        <w:spacing w:line="276" w:lineRule="auto"/>
        <w:rPr>
          <w:rFonts w:ascii="Calibri Light" w:hAnsi="Calibri Light" w:cs="Calibri Light"/>
          <w:sz w:val="20"/>
          <w:szCs w:val="20"/>
        </w:rPr>
      </w:pPr>
      <w:r w:rsidRPr="00B20878">
        <w:rPr>
          <w:rFonts w:ascii="Calibri Light" w:hAnsi="Calibri Light" w:cs="Calibri Light"/>
          <w:sz w:val="20"/>
          <w:szCs w:val="20"/>
        </w:rPr>
        <w:t xml:space="preserve">One positive outcome </w:t>
      </w:r>
      <w:r>
        <w:rPr>
          <w:rFonts w:ascii="Calibri Light" w:hAnsi="Calibri Light" w:cs="Calibri Light"/>
          <w:sz w:val="20"/>
          <w:szCs w:val="20"/>
        </w:rPr>
        <w:t>of</w:t>
      </w:r>
      <w:r w:rsidRPr="00B20878">
        <w:rPr>
          <w:rFonts w:ascii="Calibri Light" w:hAnsi="Calibri Light" w:cs="Calibri Light"/>
          <w:sz w:val="20"/>
          <w:szCs w:val="20"/>
        </w:rPr>
        <w:t xml:space="preserve"> the </w:t>
      </w:r>
      <w:r>
        <w:rPr>
          <w:rFonts w:ascii="Calibri Light" w:hAnsi="Calibri Light" w:cs="Calibri Light"/>
          <w:sz w:val="20"/>
          <w:szCs w:val="20"/>
        </w:rPr>
        <w:t xml:space="preserve">COVID-19 </w:t>
      </w:r>
      <w:r w:rsidRPr="00B20878">
        <w:rPr>
          <w:rFonts w:ascii="Calibri Light" w:hAnsi="Calibri Light" w:cs="Calibri Light"/>
          <w:sz w:val="20"/>
          <w:szCs w:val="20"/>
        </w:rPr>
        <w:t xml:space="preserve">pandemic is a greater recognition of systemic risks </w:t>
      </w:r>
      <w:r>
        <w:rPr>
          <w:rFonts w:ascii="Calibri Light" w:hAnsi="Calibri Light" w:cs="Calibri Light"/>
          <w:sz w:val="20"/>
          <w:szCs w:val="20"/>
        </w:rPr>
        <w:t>which</w:t>
      </w:r>
      <w:r w:rsidRPr="00B20878">
        <w:rPr>
          <w:rFonts w:ascii="Calibri Light" w:hAnsi="Calibri Light" w:cs="Calibri Light"/>
          <w:sz w:val="20"/>
          <w:szCs w:val="20"/>
        </w:rPr>
        <w:t xml:space="preserve"> should prompt closer collaboration between the public and private sector</w:t>
      </w:r>
      <w:r>
        <w:rPr>
          <w:rFonts w:ascii="Calibri Light" w:hAnsi="Calibri Light" w:cs="Calibri Light"/>
          <w:sz w:val="20"/>
          <w:szCs w:val="20"/>
        </w:rPr>
        <w:t>.</w:t>
      </w:r>
    </w:p>
    <w:p w14:paraId="7C93E29F" w14:textId="77777777" w:rsidR="00C1306E" w:rsidRPr="00B20878" w:rsidRDefault="00C1306E" w:rsidP="00C1306E">
      <w:pPr>
        <w:pStyle w:val="HeadingTwo"/>
        <w:spacing w:line="276" w:lineRule="auto"/>
        <w:rPr>
          <w:rFonts w:ascii="Calibri Light" w:hAnsi="Calibri Light" w:cs="Calibri Light"/>
          <w:sz w:val="20"/>
          <w:szCs w:val="20"/>
        </w:rPr>
      </w:pPr>
      <w:r w:rsidRPr="00B20878">
        <w:rPr>
          <w:rFonts w:ascii="Calibri Light" w:hAnsi="Calibri Light" w:cs="Calibri Light"/>
          <w:sz w:val="20"/>
          <w:szCs w:val="20"/>
        </w:rPr>
        <w:t xml:space="preserve">In 2020, the COVID-19 pandemic prompted massive, disruptive changes in society, including how we work, </w:t>
      </w:r>
      <w:proofErr w:type="spellStart"/>
      <w:r w:rsidRPr="00B20878">
        <w:rPr>
          <w:rFonts w:ascii="Calibri Light" w:hAnsi="Calibri Light" w:cs="Calibri Light"/>
          <w:sz w:val="20"/>
          <w:szCs w:val="20"/>
        </w:rPr>
        <w:t>socialise</w:t>
      </w:r>
      <w:proofErr w:type="spellEnd"/>
      <w:r w:rsidRPr="00B20878">
        <w:rPr>
          <w:rFonts w:ascii="Calibri Light" w:hAnsi="Calibri Light" w:cs="Calibri Light"/>
          <w:sz w:val="20"/>
          <w:szCs w:val="20"/>
        </w:rPr>
        <w:t>, travel and in our use of technology. These changes in society will continue well into 2021 and beyond. </w:t>
      </w:r>
    </w:p>
    <w:p w14:paraId="5069EA4B" w14:textId="77777777" w:rsidR="00C1306E" w:rsidRPr="00B20878" w:rsidRDefault="00C1306E" w:rsidP="00C1306E">
      <w:pPr>
        <w:pStyle w:val="HeadingTwo"/>
        <w:spacing w:line="276" w:lineRule="auto"/>
        <w:rPr>
          <w:rFonts w:ascii="Calibri Light" w:hAnsi="Calibri Light" w:cs="Calibri Light"/>
          <w:sz w:val="20"/>
          <w:szCs w:val="20"/>
        </w:rPr>
      </w:pPr>
      <w:r w:rsidRPr="00B20878">
        <w:rPr>
          <w:rFonts w:ascii="Calibri Light" w:hAnsi="Calibri Light" w:cs="Calibri Light"/>
          <w:sz w:val="20"/>
          <w:szCs w:val="20"/>
        </w:rPr>
        <w:t xml:space="preserve">2021 will be the year where large-scale systemic risks become better understood by </w:t>
      </w:r>
      <w:proofErr w:type="spellStart"/>
      <w:r w:rsidRPr="00B20878">
        <w:rPr>
          <w:rFonts w:ascii="Calibri Light" w:hAnsi="Calibri Light" w:cs="Calibri Light"/>
          <w:sz w:val="20"/>
          <w:szCs w:val="20"/>
        </w:rPr>
        <w:t>organisations</w:t>
      </w:r>
      <w:proofErr w:type="spellEnd"/>
      <w:r w:rsidRPr="00B20878">
        <w:rPr>
          <w:rFonts w:ascii="Calibri Light" w:hAnsi="Calibri Light" w:cs="Calibri Light"/>
          <w:sz w:val="20"/>
          <w:szCs w:val="20"/>
        </w:rPr>
        <w:t xml:space="preserve"> and society. 2021 and beyond will see greater awareness of pandemic, cyber, terrorism and </w:t>
      </w:r>
      <w:r>
        <w:rPr>
          <w:rFonts w:ascii="Calibri Light" w:hAnsi="Calibri Light" w:cs="Calibri Light"/>
          <w:sz w:val="20"/>
          <w:szCs w:val="20"/>
        </w:rPr>
        <w:t>natural disasters</w:t>
      </w:r>
      <w:r w:rsidRPr="00B20878">
        <w:rPr>
          <w:rFonts w:ascii="Calibri Light" w:hAnsi="Calibri Light" w:cs="Calibri Light"/>
          <w:sz w:val="20"/>
          <w:szCs w:val="20"/>
        </w:rPr>
        <w:t xml:space="preserve"> as systemic risks, which all impact on the role of insurance in protecting society and the protection gaps in cover.</w:t>
      </w:r>
    </w:p>
    <w:p w14:paraId="0A4E14E5" w14:textId="77777777" w:rsidR="00C1306E" w:rsidRDefault="00C1306E" w:rsidP="00C1306E">
      <w:pPr>
        <w:pStyle w:val="HeadingTwo"/>
        <w:spacing w:line="276" w:lineRule="auto"/>
        <w:rPr>
          <w:rFonts w:ascii="Calibri Light" w:hAnsi="Calibri Light" w:cs="Calibri Light"/>
          <w:sz w:val="20"/>
          <w:szCs w:val="20"/>
        </w:rPr>
      </w:pPr>
      <w:r w:rsidRPr="00B20878">
        <w:rPr>
          <w:rFonts w:ascii="Calibri Light" w:hAnsi="Calibri Light" w:cs="Calibri Light"/>
          <w:sz w:val="20"/>
          <w:szCs w:val="20"/>
        </w:rPr>
        <w:t xml:space="preserve">Pandemics were often listed on </w:t>
      </w:r>
      <w:proofErr w:type="spellStart"/>
      <w:r w:rsidRPr="00B20878">
        <w:rPr>
          <w:rFonts w:ascii="Calibri Light" w:hAnsi="Calibri Light" w:cs="Calibri Light"/>
          <w:sz w:val="20"/>
          <w:szCs w:val="20"/>
        </w:rPr>
        <w:t>organisations</w:t>
      </w:r>
      <w:r>
        <w:rPr>
          <w:rFonts w:ascii="Calibri Light" w:hAnsi="Calibri Light" w:cs="Calibri Light"/>
          <w:sz w:val="20"/>
          <w:szCs w:val="20"/>
        </w:rPr>
        <w:t>’</w:t>
      </w:r>
      <w:proofErr w:type="spellEnd"/>
      <w:r w:rsidRPr="00B20878">
        <w:rPr>
          <w:rFonts w:ascii="Calibri Light" w:hAnsi="Calibri Light" w:cs="Calibri Light"/>
          <w:sz w:val="20"/>
          <w:szCs w:val="20"/>
        </w:rPr>
        <w:t xml:space="preserve"> risk registers, but many had reduced the risk rating of it occurring and pandemic plans may not have been kept up to date. </w:t>
      </w:r>
    </w:p>
    <w:p w14:paraId="708439E7" w14:textId="77777777" w:rsidR="00C1306E" w:rsidRPr="00B20878" w:rsidRDefault="00C1306E" w:rsidP="00C1306E">
      <w:pPr>
        <w:pStyle w:val="HeadingTwo"/>
        <w:spacing w:line="276" w:lineRule="auto"/>
        <w:rPr>
          <w:rFonts w:ascii="Calibri Light" w:hAnsi="Calibri Light" w:cs="Calibri Light"/>
          <w:sz w:val="20"/>
          <w:szCs w:val="20"/>
        </w:rPr>
      </w:pPr>
      <w:r w:rsidRPr="00B20878">
        <w:rPr>
          <w:rFonts w:ascii="Calibri Light" w:hAnsi="Calibri Light" w:cs="Calibri Light"/>
          <w:sz w:val="20"/>
          <w:szCs w:val="20"/>
        </w:rPr>
        <w:t>While cyber risk has seen the most attention presently with a pandemic</w:t>
      </w:r>
      <w:r>
        <w:rPr>
          <w:rFonts w:ascii="Calibri Light" w:hAnsi="Calibri Light" w:cs="Calibri Light"/>
          <w:sz w:val="20"/>
          <w:szCs w:val="20"/>
        </w:rPr>
        <w:t>-</w:t>
      </w:r>
      <w:r w:rsidRPr="00B20878">
        <w:rPr>
          <w:rFonts w:ascii="Calibri Light" w:hAnsi="Calibri Light" w:cs="Calibri Light"/>
          <w:sz w:val="20"/>
          <w:szCs w:val="20"/>
        </w:rPr>
        <w:t xml:space="preserve">related spike in hostile cyber threats, all these systemic risks are real and present major threats to </w:t>
      </w:r>
      <w:proofErr w:type="spellStart"/>
      <w:r w:rsidRPr="00B20878">
        <w:rPr>
          <w:rFonts w:ascii="Calibri Light" w:hAnsi="Calibri Light" w:cs="Calibri Light"/>
          <w:sz w:val="20"/>
          <w:szCs w:val="20"/>
        </w:rPr>
        <w:t>organisations</w:t>
      </w:r>
      <w:proofErr w:type="spellEnd"/>
      <w:r w:rsidRPr="00B20878">
        <w:rPr>
          <w:rFonts w:ascii="Calibri Light" w:hAnsi="Calibri Light" w:cs="Calibri Light"/>
          <w:sz w:val="20"/>
          <w:szCs w:val="20"/>
        </w:rPr>
        <w:t xml:space="preserve"> and to society.</w:t>
      </w:r>
    </w:p>
    <w:p w14:paraId="1BAE5346" w14:textId="77777777" w:rsidR="00C1306E" w:rsidRPr="00A13598" w:rsidRDefault="00C1306E" w:rsidP="00C1306E">
      <w:pPr>
        <w:pStyle w:val="HeadingTwo"/>
        <w:spacing w:line="276" w:lineRule="auto"/>
        <w:rPr>
          <w:rFonts w:ascii="Calibri Light" w:hAnsi="Calibri Light" w:cs="Calibri Light"/>
          <w:sz w:val="20"/>
          <w:szCs w:val="20"/>
        </w:rPr>
      </w:pPr>
      <w:r w:rsidRPr="00B20878">
        <w:rPr>
          <w:rFonts w:ascii="Calibri Light" w:hAnsi="Calibri Light" w:cs="Calibri Light"/>
          <w:sz w:val="20"/>
          <w:szCs w:val="20"/>
        </w:rPr>
        <w:t>These systemic threats have similarities in their societal impacts. When large</w:t>
      </w:r>
      <w:r>
        <w:rPr>
          <w:rFonts w:ascii="Calibri Light" w:hAnsi="Calibri Light" w:cs="Calibri Light"/>
          <w:sz w:val="20"/>
          <w:szCs w:val="20"/>
        </w:rPr>
        <w:t>-</w:t>
      </w:r>
      <w:r w:rsidRPr="00B20878">
        <w:rPr>
          <w:rFonts w:ascii="Calibri Light" w:hAnsi="Calibri Light" w:cs="Calibri Light"/>
          <w:sz w:val="20"/>
          <w:szCs w:val="20"/>
        </w:rPr>
        <w:t>scale systemic risk events occur, they often cause suffering or death and subsequently cause significant changes in the global society.</w:t>
      </w:r>
    </w:p>
    <w:p w14:paraId="09BD5DC1" w14:textId="4BDF729A" w:rsidR="00C1306E" w:rsidRPr="00B20878" w:rsidRDefault="00C1306E" w:rsidP="00C1306E">
      <w:pPr>
        <w:pStyle w:val="HeadingTwo"/>
        <w:spacing w:line="276" w:lineRule="auto"/>
        <w:rPr>
          <w:rFonts w:ascii="Calibri Light" w:hAnsi="Calibri Light" w:cs="Calibri Light"/>
          <w:sz w:val="20"/>
          <w:szCs w:val="20"/>
        </w:rPr>
      </w:pPr>
      <w:r w:rsidRPr="00B20878">
        <w:rPr>
          <w:rFonts w:ascii="Calibri Light" w:hAnsi="Calibri Light" w:cs="Calibri Light"/>
          <w:b/>
          <w:bCs/>
          <w:sz w:val="20"/>
          <w:szCs w:val="20"/>
        </w:rPr>
        <w:t xml:space="preserve">Cyber – clear </w:t>
      </w:r>
      <w:r w:rsidR="006B6DC7">
        <w:rPr>
          <w:rFonts w:ascii="Calibri Light" w:hAnsi="Calibri Light" w:cs="Calibri Light"/>
          <w:b/>
          <w:bCs/>
          <w:sz w:val="20"/>
          <w:szCs w:val="20"/>
        </w:rPr>
        <w:t>and</w:t>
      </w:r>
      <w:r w:rsidRPr="00B20878">
        <w:rPr>
          <w:rFonts w:ascii="Calibri Light" w:hAnsi="Calibri Light" w:cs="Calibri Light"/>
          <w:b/>
          <w:bCs/>
          <w:sz w:val="20"/>
          <w:szCs w:val="20"/>
        </w:rPr>
        <w:t xml:space="preserve"> present risk</w:t>
      </w:r>
    </w:p>
    <w:p w14:paraId="40C266DE" w14:textId="77777777" w:rsidR="00C1306E" w:rsidRPr="00B20878" w:rsidRDefault="00C1306E" w:rsidP="00C1306E">
      <w:pPr>
        <w:pStyle w:val="HeadingTwo"/>
        <w:spacing w:line="276" w:lineRule="auto"/>
        <w:rPr>
          <w:rFonts w:ascii="Calibri Light" w:hAnsi="Calibri Light" w:cs="Calibri Light"/>
          <w:sz w:val="20"/>
          <w:szCs w:val="20"/>
        </w:rPr>
      </w:pPr>
      <w:r w:rsidRPr="00B20878">
        <w:rPr>
          <w:rFonts w:ascii="Calibri Light" w:hAnsi="Calibri Light" w:cs="Calibri Light"/>
          <w:sz w:val="20"/>
          <w:szCs w:val="20"/>
        </w:rPr>
        <w:t xml:space="preserve">Cyber threats are the new frontier of technology risk, and risks have further increased with many more people relying entirely on technology for their social and work connections. However, the pandemic has also seen an acceleration in improvements in technology security and </w:t>
      </w:r>
      <w:proofErr w:type="spellStart"/>
      <w:r w:rsidRPr="00B20878">
        <w:rPr>
          <w:rFonts w:ascii="Calibri Light" w:hAnsi="Calibri Light" w:cs="Calibri Light"/>
          <w:sz w:val="20"/>
          <w:szCs w:val="20"/>
        </w:rPr>
        <w:t>organisations</w:t>
      </w:r>
      <w:proofErr w:type="spellEnd"/>
      <w:r w:rsidRPr="00B20878">
        <w:rPr>
          <w:rFonts w:ascii="Calibri Light" w:hAnsi="Calibri Light" w:cs="Calibri Light"/>
          <w:sz w:val="20"/>
          <w:szCs w:val="20"/>
        </w:rPr>
        <w:t xml:space="preserve"> are more aware than ever of the threats. </w:t>
      </w:r>
    </w:p>
    <w:p w14:paraId="2512D93B" w14:textId="0FCE3BAD" w:rsidR="00C1306E" w:rsidRPr="00B20878" w:rsidRDefault="00C1306E" w:rsidP="00C1306E">
      <w:pPr>
        <w:pStyle w:val="HeadingTwo"/>
        <w:spacing w:line="276" w:lineRule="auto"/>
        <w:rPr>
          <w:rFonts w:ascii="Calibri Light" w:hAnsi="Calibri Light" w:cs="Calibri Light"/>
          <w:sz w:val="20"/>
          <w:szCs w:val="20"/>
        </w:rPr>
      </w:pPr>
      <w:r w:rsidRPr="00B20878">
        <w:rPr>
          <w:rFonts w:ascii="Calibri Light" w:hAnsi="Calibri Light" w:cs="Calibri Light"/>
          <w:sz w:val="20"/>
          <w:szCs w:val="20"/>
        </w:rPr>
        <w:t>Lockdowns and social restrictions, while aiding physical health outcomes in the pandemic, have accelerated</w:t>
      </w:r>
      <w:r w:rsidR="00797804">
        <w:rPr>
          <w:rFonts w:ascii="Calibri Light" w:hAnsi="Calibri Light" w:cs="Calibri Light"/>
          <w:sz w:val="20"/>
          <w:szCs w:val="20"/>
        </w:rPr>
        <w:t xml:space="preserve"> </w:t>
      </w:r>
      <w:r w:rsidRPr="00B20878">
        <w:rPr>
          <w:rFonts w:ascii="Calibri Light" w:hAnsi="Calibri Light" w:cs="Calibri Light"/>
          <w:sz w:val="20"/>
          <w:szCs w:val="20"/>
        </w:rPr>
        <w:t xml:space="preserve">online connections. Unfortunately, this has also increased the risk of exposure to extremist online material which can </w:t>
      </w:r>
      <w:proofErr w:type="spellStart"/>
      <w:r w:rsidRPr="00B20878">
        <w:rPr>
          <w:rFonts w:ascii="Calibri Light" w:hAnsi="Calibri Light" w:cs="Calibri Light"/>
          <w:sz w:val="20"/>
          <w:szCs w:val="20"/>
        </w:rPr>
        <w:t>radicalise</w:t>
      </w:r>
      <w:proofErr w:type="spellEnd"/>
      <w:r w:rsidRPr="00B20878">
        <w:rPr>
          <w:rFonts w:ascii="Calibri Light" w:hAnsi="Calibri Light" w:cs="Calibri Light"/>
          <w:sz w:val="20"/>
          <w:szCs w:val="20"/>
        </w:rPr>
        <w:t xml:space="preserve"> individuals and inspire hostile acts. Some of these online spaces have created extremely toxic peer environments which encourage hate or violence. The problem could worsen due to the social isolation, economic dislocation and mental health issues born of successive waves of COVID-19. </w:t>
      </w:r>
    </w:p>
    <w:p w14:paraId="5F247DE1" w14:textId="77777777" w:rsidR="00C1306E" w:rsidRPr="00B20878" w:rsidRDefault="00C1306E" w:rsidP="00C1306E">
      <w:pPr>
        <w:pStyle w:val="HeadingTwo"/>
        <w:spacing w:line="276" w:lineRule="auto"/>
        <w:rPr>
          <w:rFonts w:ascii="Calibri Light" w:hAnsi="Calibri Light" w:cs="Calibri Light"/>
          <w:sz w:val="20"/>
          <w:szCs w:val="20"/>
        </w:rPr>
      </w:pPr>
      <w:r w:rsidRPr="00B20878">
        <w:rPr>
          <w:rFonts w:ascii="Calibri Light" w:hAnsi="Calibri Light" w:cs="Calibri Light"/>
          <w:sz w:val="20"/>
          <w:szCs w:val="20"/>
        </w:rPr>
        <w:t>However, we are seeing technology increasingly being used to identify and remove or mitigate this content. </w:t>
      </w:r>
    </w:p>
    <w:p w14:paraId="15FE0B97" w14:textId="77777777" w:rsidR="00C1306E" w:rsidRPr="00B20878" w:rsidRDefault="00C1306E" w:rsidP="00C1306E">
      <w:pPr>
        <w:pStyle w:val="HeadingTwo"/>
        <w:spacing w:line="276" w:lineRule="auto"/>
        <w:rPr>
          <w:rFonts w:ascii="Calibri Light" w:hAnsi="Calibri Light" w:cs="Calibri Light"/>
          <w:sz w:val="20"/>
          <w:szCs w:val="20"/>
        </w:rPr>
      </w:pPr>
      <w:r w:rsidRPr="00B20878">
        <w:rPr>
          <w:rFonts w:ascii="Calibri Light" w:hAnsi="Calibri Light" w:cs="Calibri Light"/>
          <w:sz w:val="20"/>
          <w:szCs w:val="20"/>
        </w:rPr>
        <w:t>Meanwhile, an acceleration of the remote working revolution necessitated by COVID-19 restrictions will continue for those fortunate enough to be able to perform their roles from home. This will give employees more control over their lives as they transition to a hybrid office-remote routine. It will also bring its own set of challenges, including management of workplace culture where employees are no longer as often physically present, as well as new cyber risks.</w:t>
      </w:r>
    </w:p>
    <w:p w14:paraId="4E0F5414" w14:textId="77777777" w:rsidR="00C1306E" w:rsidRPr="00B20878" w:rsidRDefault="00C1306E" w:rsidP="00C1306E">
      <w:pPr>
        <w:pStyle w:val="HeadingTwo"/>
        <w:spacing w:line="276" w:lineRule="auto"/>
        <w:rPr>
          <w:rFonts w:ascii="Calibri Light" w:hAnsi="Calibri Light" w:cs="Calibri Light"/>
          <w:sz w:val="20"/>
          <w:szCs w:val="20"/>
        </w:rPr>
      </w:pPr>
      <w:r w:rsidRPr="00B20878">
        <w:rPr>
          <w:rFonts w:ascii="Calibri Light" w:hAnsi="Calibri Light" w:cs="Calibri Light"/>
          <w:b/>
          <w:bCs/>
          <w:sz w:val="20"/>
          <w:szCs w:val="20"/>
        </w:rPr>
        <w:t>Public-private collaboration needed</w:t>
      </w:r>
    </w:p>
    <w:p w14:paraId="3D197442" w14:textId="77777777" w:rsidR="00C1306E" w:rsidRPr="00B20878" w:rsidRDefault="00C1306E" w:rsidP="00C1306E">
      <w:pPr>
        <w:pStyle w:val="HeadingTwo"/>
        <w:spacing w:line="276" w:lineRule="auto"/>
        <w:rPr>
          <w:rFonts w:ascii="Calibri Light" w:hAnsi="Calibri Light" w:cs="Calibri Light"/>
          <w:sz w:val="20"/>
          <w:szCs w:val="20"/>
        </w:rPr>
      </w:pPr>
      <w:r w:rsidRPr="00B20878">
        <w:rPr>
          <w:rFonts w:ascii="Calibri Light" w:hAnsi="Calibri Light" w:cs="Calibri Light"/>
          <w:sz w:val="20"/>
          <w:szCs w:val="20"/>
        </w:rPr>
        <w:t>Climate risk, seen through extreme weather events, will continue to occur, sparking insurance availability and affordability concerns and causing reputational risks to the insurance industry. </w:t>
      </w:r>
    </w:p>
    <w:p w14:paraId="148DDE86" w14:textId="77777777" w:rsidR="00C1306E" w:rsidRPr="00B20878" w:rsidRDefault="00C1306E" w:rsidP="00C1306E">
      <w:pPr>
        <w:pStyle w:val="HeadingTwo"/>
        <w:spacing w:line="276" w:lineRule="auto"/>
        <w:rPr>
          <w:rFonts w:ascii="Calibri Light" w:hAnsi="Calibri Light" w:cs="Calibri Light"/>
          <w:sz w:val="20"/>
          <w:szCs w:val="20"/>
        </w:rPr>
      </w:pPr>
      <w:r w:rsidRPr="00B20878">
        <w:rPr>
          <w:rFonts w:ascii="Calibri Light" w:hAnsi="Calibri Light" w:cs="Calibri Light"/>
          <w:sz w:val="20"/>
          <w:szCs w:val="20"/>
        </w:rPr>
        <w:t>Catastrophic terrorist attacks around the world, over time have had a profound effect on the insurance and reinsurance industry globally, but one of the more enduring changes was the establishment of various government sponsored public private partnerships for risk sharing through terrorism insurance pools. There were also major advances in security and safety in workplaces and to transport, which have had an enduring positive effect on society.</w:t>
      </w:r>
    </w:p>
    <w:p w14:paraId="219E664A" w14:textId="77777777" w:rsidR="00C1306E" w:rsidRDefault="00C1306E" w:rsidP="00C1306E">
      <w:pPr>
        <w:pStyle w:val="HeadingTwo"/>
        <w:spacing w:line="276" w:lineRule="auto"/>
        <w:rPr>
          <w:rFonts w:ascii="Calibri Light" w:hAnsi="Calibri Light" w:cs="Calibri Light"/>
          <w:sz w:val="20"/>
          <w:szCs w:val="20"/>
        </w:rPr>
      </w:pPr>
      <w:r w:rsidRPr="00B20878">
        <w:rPr>
          <w:rFonts w:ascii="Calibri Light" w:hAnsi="Calibri Light" w:cs="Calibri Light"/>
          <w:sz w:val="20"/>
          <w:szCs w:val="20"/>
        </w:rPr>
        <w:t>Government sponsored pools or public-private partnerships that currently cover systemic risks such as terrorism could be developed by some countries as possible solutions to pandemic risk. Systemic risks such as terrorism and pandemic suit public-private risk sharing mechanisms. Both can be declared. Both have aspects of social disruption and risk mitigation through government. </w:t>
      </w:r>
    </w:p>
    <w:p w14:paraId="13052EEF" w14:textId="5077BA60" w:rsidR="00C1306E" w:rsidRDefault="00C1306E" w:rsidP="00EF621B">
      <w:pPr>
        <w:rPr>
          <w:rFonts w:ascii="Calibri Light" w:hAnsi="Calibri Light" w:cs="Calibri Light"/>
          <w:color w:val="4E8FE0" w:themeColor="accent3" w:themeTint="99"/>
          <w:sz w:val="20"/>
          <w:szCs w:val="20"/>
        </w:rPr>
      </w:pPr>
    </w:p>
    <w:p w14:paraId="1C35D5AF" w14:textId="569E231E" w:rsidR="00797804" w:rsidRDefault="00797804" w:rsidP="00EF621B">
      <w:pPr>
        <w:rPr>
          <w:rFonts w:ascii="Calibri Light" w:hAnsi="Calibri Light" w:cs="Calibri Light"/>
          <w:color w:val="4E8FE0" w:themeColor="accent3" w:themeTint="99"/>
          <w:sz w:val="20"/>
          <w:szCs w:val="20"/>
        </w:rPr>
      </w:pPr>
    </w:p>
    <w:p w14:paraId="0BB62C4A" w14:textId="77777777" w:rsidR="008428FB" w:rsidRDefault="008428FB" w:rsidP="00EF621B">
      <w:pPr>
        <w:rPr>
          <w:rFonts w:ascii="Calibri Light" w:hAnsi="Calibri Light" w:cs="Calibri Light"/>
          <w:color w:val="4E8FE0" w:themeColor="accent3" w:themeTint="99"/>
          <w:sz w:val="20"/>
          <w:szCs w:val="20"/>
        </w:rPr>
      </w:pPr>
    </w:p>
    <w:p w14:paraId="46587AE4" w14:textId="538CC7BE" w:rsidR="00C1306E" w:rsidRPr="008F1EB3" w:rsidRDefault="00C1306E" w:rsidP="00C1306E">
      <w:pPr>
        <w:spacing w:line="276" w:lineRule="auto"/>
        <w:rPr>
          <w:rFonts w:asciiTheme="majorHAnsi" w:hAnsiTheme="majorHAnsi" w:cstheme="majorHAnsi"/>
          <w:color w:val="4E8FE0" w:themeColor="accent3" w:themeTint="99"/>
          <w:sz w:val="24"/>
          <w:szCs w:val="24"/>
          <w:lang w:val="en-GB"/>
        </w:rPr>
      </w:pPr>
      <w:proofErr w:type="spellStart"/>
      <w:r w:rsidRPr="00797804">
        <w:rPr>
          <w:rFonts w:asciiTheme="majorHAnsi" w:hAnsiTheme="majorHAnsi" w:cstheme="majorHAnsi"/>
          <w:color w:val="0A3167" w:themeColor="accent4"/>
          <w:sz w:val="24"/>
          <w:szCs w:val="24"/>
        </w:rPr>
        <w:t>CareerTrackers</w:t>
      </w:r>
      <w:proofErr w:type="spellEnd"/>
      <w:r w:rsidRPr="00797804">
        <w:rPr>
          <w:rFonts w:asciiTheme="majorHAnsi" w:hAnsiTheme="majorHAnsi" w:cstheme="majorHAnsi"/>
          <w:color w:val="0A3167" w:themeColor="accent4"/>
          <w:sz w:val="24"/>
          <w:szCs w:val="24"/>
        </w:rPr>
        <w:t xml:space="preserve"> Awards 2021</w:t>
      </w:r>
      <w:r w:rsidRPr="008F1EB3">
        <w:rPr>
          <w:rFonts w:asciiTheme="majorHAnsi" w:hAnsiTheme="majorHAnsi" w:cstheme="majorHAnsi"/>
          <w:color w:val="4E8FE0" w:themeColor="accent3" w:themeTint="99"/>
          <w:sz w:val="24"/>
          <w:szCs w:val="24"/>
        </w:rPr>
        <w:tab/>
      </w:r>
      <w:r w:rsidRPr="008F1EB3">
        <w:rPr>
          <w:rFonts w:asciiTheme="majorHAnsi" w:hAnsiTheme="majorHAnsi" w:cstheme="majorHAnsi"/>
          <w:color w:val="4E8FE0" w:themeColor="accent3" w:themeTint="99"/>
          <w:sz w:val="24"/>
          <w:szCs w:val="24"/>
        </w:rPr>
        <w:tab/>
      </w:r>
      <w:r w:rsidRPr="008F1EB3">
        <w:rPr>
          <w:rFonts w:asciiTheme="majorHAnsi" w:hAnsiTheme="majorHAnsi" w:cstheme="majorHAnsi"/>
          <w:color w:val="4E8FE0" w:themeColor="accent3" w:themeTint="99"/>
          <w:sz w:val="24"/>
          <w:szCs w:val="24"/>
        </w:rPr>
        <w:tab/>
      </w:r>
    </w:p>
    <w:p w14:paraId="4B6F47E8" w14:textId="04977A56" w:rsidR="00C1306E" w:rsidRDefault="00C1306E" w:rsidP="00C1306E">
      <w:pPr>
        <w:spacing w:line="276" w:lineRule="auto"/>
        <w:rPr>
          <w:rFonts w:ascii="Calibri Light" w:hAnsi="Calibri Light" w:cs="Calibri Light"/>
          <w:sz w:val="20"/>
          <w:szCs w:val="20"/>
        </w:rPr>
      </w:pPr>
      <w:r w:rsidRPr="0068422F">
        <w:rPr>
          <w:rFonts w:ascii="Calibri Light" w:hAnsi="Calibri Light" w:cs="Calibri Light"/>
          <w:sz w:val="20"/>
          <w:szCs w:val="20"/>
        </w:rPr>
        <w:t xml:space="preserve">ARPC CEO, Christopher Wallace attended the annual </w:t>
      </w:r>
      <w:proofErr w:type="spellStart"/>
      <w:r w:rsidRPr="0068422F">
        <w:rPr>
          <w:rFonts w:ascii="Calibri Light" w:hAnsi="Calibri Light" w:cs="Calibri Light"/>
          <w:sz w:val="20"/>
          <w:szCs w:val="20"/>
        </w:rPr>
        <w:t>CareerTrackers</w:t>
      </w:r>
      <w:proofErr w:type="spellEnd"/>
      <w:r w:rsidRPr="0068422F">
        <w:rPr>
          <w:rFonts w:ascii="Calibri Light" w:hAnsi="Calibri Light" w:cs="Calibri Light"/>
          <w:sz w:val="20"/>
          <w:szCs w:val="20"/>
        </w:rPr>
        <w:t xml:space="preserve"> Gala Awards in February. </w:t>
      </w:r>
      <w:r>
        <w:rPr>
          <w:rFonts w:ascii="Calibri Light" w:hAnsi="Calibri Light" w:cs="Calibri Light"/>
          <w:sz w:val="20"/>
          <w:szCs w:val="20"/>
        </w:rPr>
        <w:t>This year’s virtual event celebrated Aboriginal and Torres Strait Islander excellence in the internship program. It also premiered the short film, In Their Tracks.</w:t>
      </w:r>
    </w:p>
    <w:p w14:paraId="07266946" w14:textId="236D6217" w:rsidR="00C1306E" w:rsidRDefault="00C1306E" w:rsidP="00C1306E">
      <w:pPr>
        <w:spacing w:line="276" w:lineRule="auto"/>
        <w:rPr>
          <w:rFonts w:ascii="Calibri Light" w:hAnsi="Calibri Light" w:cs="Calibri Light"/>
          <w:sz w:val="20"/>
          <w:szCs w:val="20"/>
        </w:rPr>
      </w:pPr>
      <w:proofErr w:type="spellStart"/>
      <w:r w:rsidRPr="0068422F">
        <w:rPr>
          <w:rFonts w:ascii="Calibri Light" w:hAnsi="Calibri Light" w:cs="Calibri Light"/>
          <w:sz w:val="20"/>
          <w:szCs w:val="20"/>
        </w:rPr>
        <w:t>CareerTrackers</w:t>
      </w:r>
      <w:proofErr w:type="spellEnd"/>
      <w:r w:rsidRPr="0068422F">
        <w:rPr>
          <w:rFonts w:ascii="Calibri Light" w:hAnsi="Calibri Light" w:cs="Calibri Light"/>
          <w:sz w:val="20"/>
          <w:szCs w:val="20"/>
        </w:rPr>
        <w:t xml:space="preserve"> is a national non-profit </w:t>
      </w:r>
      <w:proofErr w:type="spellStart"/>
      <w:r w:rsidRPr="0068422F">
        <w:rPr>
          <w:rFonts w:ascii="Calibri Light" w:hAnsi="Calibri Light" w:cs="Calibri Light"/>
          <w:sz w:val="20"/>
          <w:szCs w:val="20"/>
        </w:rPr>
        <w:t>organisation</w:t>
      </w:r>
      <w:proofErr w:type="spellEnd"/>
      <w:r w:rsidRPr="0068422F">
        <w:rPr>
          <w:rFonts w:ascii="Calibri Light" w:hAnsi="Calibri Light" w:cs="Calibri Light"/>
          <w:sz w:val="20"/>
          <w:szCs w:val="20"/>
        </w:rPr>
        <w:t xml:space="preserve"> supporting Indigenous university students gain valuable, industry experience through meaningful internships.</w:t>
      </w:r>
    </w:p>
    <w:p w14:paraId="3180BCD7" w14:textId="26BA1AE9" w:rsidR="00B47312" w:rsidRDefault="009F7DF5" w:rsidP="00C1306E">
      <w:pPr>
        <w:spacing w:line="276" w:lineRule="auto"/>
        <w:rPr>
          <w:rFonts w:ascii="Calibri Light" w:hAnsi="Calibri Light" w:cs="Calibri Light"/>
          <w:sz w:val="20"/>
          <w:szCs w:val="20"/>
        </w:rPr>
      </w:pPr>
      <w:r>
        <w:rPr>
          <w:noProof/>
        </w:rPr>
        <w:drawing>
          <wp:anchor distT="0" distB="0" distL="114300" distR="114300" simplePos="0" relativeHeight="251658245" behindDoc="1" locked="0" layoutInCell="1" allowOverlap="1" wp14:anchorId="3446CCFF" wp14:editId="4197F61F">
            <wp:simplePos x="0" y="0"/>
            <wp:positionH relativeFrom="margin">
              <wp:posOffset>-4730</wp:posOffset>
            </wp:positionH>
            <wp:positionV relativeFrom="paragraph">
              <wp:posOffset>41456</wp:posOffset>
            </wp:positionV>
            <wp:extent cx="2716530" cy="960755"/>
            <wp:effectExtent l="0" t="0" r="7620" b="0"/>
            <wp:wrapNone/>
            <wp:docPr id="5" name="Picture 5" descr="Image result for career track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areer trackers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6530" cy="960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4F9BF0" w14:textId="6E0E5D83" w:rsidR="009F7DF5" w:rsidRDefault="009F7DF5" w:rsidP="0003173E">
      <w:pPr>
        <w:spacing w:line="276" w:lineRule="auto"/>
        <w:rPr>
          <w:rFonts w:ascii="Calibri Light" w:hAnsi="Calibri Light" w:cs="Calibri Light"/>
          <w:sz w:val="20"/>
          <w:szCs w:val="20"/>
        </w:rPr>
      </w:pPr>
    </w:p>
    <w:p w14:paraId="10EBA157" w14:textId="6E46B913" w:rsidR="009F7DF5" w:rsidRDefault="009F7DF5" w:rsidP="0003173E">
      <w:pPr>
        <w:spacing w:line="276" w:lineRule="auto"/>
        <w:rPr>
          <w:rFonts w:ascii="Calibri Light" w:hAnsi="Calibri Light" w:cs="Calibri Light"/>
          <w:sz w:val="20"/>
          <w:szCs w:val="20"/>
        </w:rPr>
      </w:pPr>
    </w:p>
    <w:p w14:paraId="21D7BA81" w14:textId="566E3322" w:rsidR="009F7DF5" w:rsidRDefault="009F7DF5" w:rsidP="0003173E">
      <w:pPr>
        <w:spacing w:line="276" w:lineRule="auto"/>
        <w:rPr>
          <w:rFonts w:ascii="Calibri Light" w:hAnsi="Calibri Light" w:cs="Calibri Light"/>
          <w:sz w:val="20"/>
          <w:szCs w:val="20"/>
        </w:rPr>
      </w:pPr>
    </w:p>
    <w:p w14:paraId="66451242" w14:textId="75E0A02B" w:rsidR="00C1306E" w:rsidRDefault="00C1306E" w:rsidP="0003173E">
      <w:pPr>
        <w:spacing w:line="276" w:lineRule="auto"/>
        <w:rPr>
          <w:rFonts w:ascii="Calibri Light" w:hAnsi="Calibri Light" w:cs="Calibri Light"/>
          <w:sz w:val="20"/>
          <w:szCs w:val="20"/>
        </w:rPr>
      </w:pPr>
      <w:r>
        <w:rPr>
          <w:rFonts w:ascii="Calibri Light" w:hAnsi="Calibri Light" w:cs="Calibri Light"/>
          <w:sz w:val="20"/>
          <w:szCs w:val="20"/>
        </w:rPr>
        <w:t xml:space="preserve">ARPC is a proud member of the </w:t>
      </w:r>
      <w:proofErr w:type="spellStart"/>
      <w:r>
        <w:rPr>
          <w:rFonts w:ascii="Calibri Light" w:hAnsi="Calibri Light" w:cs="Calibri Light"/>
          <w:sz w:val="20"/>
          <w:szCs w:val="20"/>
        </w:rPr>
        <w:t>CareerTrackers</w:t>
      </w:r>
      <w:proofErr w:type="spellEnd"/>
      <w:r>
        <w:rPr>
          <w:rFonts w:ascii="Calibri Light" w:hAnsi="Calibri Light" w:cs="Calibri Light"/>
          <w:sz w:val="20"/>
          <w:szCs w:val="20"/>
        </w:rPr>
        <w:t xml:space="preserve"> network, frequently hosting Indigenous interns and offering them a supportive environment to gain valuable professional experience.</w:t>
      </w:r>
    </w:p>
    <w:p w14:paraId="5C383B0E" w14:textId="1AEB8D0B" w:rsidR="00474AB9" w:rsidRPr="00474AB9" w:rsidRDefault="00474AB9" w:rsidP="00474AB9">
      <w:pPr>
        <w:pStyle w:val="HeadingTwo"/>
        <w:rPr>
          <w:lang w:val="en-GB"/>
        </w:rPr>
      </w:pPr>
      <w:r>
        <w:rPr>
          <w:noProof/>
          <w:lang w:val="en-AU"/>
        </w:rPr>
        <mc:AlternateContent>
          <mc:Choice Requires="wps">
            <w:drawing>
              <wp:anchor distT="0" distB="0" distL="0" distR="0" simplePos="0" relativeHeight="251658251" behindDoc="1" locked="0" layoutInCell="1" allowOverlap="1" wp14:anchorId="60D9E375" wp14:editId="4F818783">
                <wp:simplePos x="0" y="0"/>
                <wp:positionH relativeFrom="page">
                  <wp:posOffset>720090</wp:posOffset>
                </wp:positionH>
                <wp:positionV relativeFrom="paragraph">
                  <wp:posOffset>132080</wp:posOffset>
                </wp:positionV>
                <wp:extent cx="2867025" cy="1270"/>
                <wp:effectExtent l="0" t="0" r="0" b="0"/>
                <wp:wrapTopAndBottom/>
                <wp:docPr id="20" name="Freeform: 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1270"/>
                        </a:xfrm>
                        <a:custGeom>
                          <a:avLst/>
                          <a:gdLst>
                            <a:gd name="T0" fmla="+- 0 1134 1134"/>
                            <a:gd name="T1" fmla="*/ T0 w 4515"/>
                            <a:gd name="T2" fmla="+- 0 5649 1134"/>
                            <a:gd name="T3" fmla="*/ T2 w 4515"/>
                          </a:gdLst>
                          <a:ahLst/>
                          <a:cxnLst>
                            <a:cxn ang="0">
                              <a:pos x="T1" y="0"/>
                            </a:cxn>
                            <a:cxn ang="0">
                              <a:pos x="T3" y="0"/>
                            </a:cxn>
                          </a:cxnLst>
                          <a:rect l="0" t="0" r="r" b="b"/>
                          <a:pathLst>
                            <a:path w="4515">
                              <a:moveTo>
                                <a:pt x="0" y="0"/>
                              </a:moveTo>
                              <a:lnTo>
                                <a:pt x="4515" y="0"/>
                              </a:lnTo>
                            </a:path>
                          </a:pathLst>
                        </a:custGeom>
                        <a:noFill/>
                        <a:ln w="9525">
                          <a:solidFill>
                            <a:srgbClr val="BA371B"/>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E9D9EBB" id="Freeform: Shape 20" o:spid="_x0000_s1026" style="position:absolute;margin-left:56.7pt;margin-top:10.4pt;width:225.75pt;height:.1pt;z-index:-25163877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" path="m,l4515,e" filled="f" strokecolor="#ba371b">
                <v:path arrowok="t" o:connecttype="custom" o:connectlocs="0,0;2867025,0" o:connectangles="0,0"/>
                <w10:wrap type="topAndBottom" anchorx="page"/>
              </v:shape>
            </w:pict>
          </mc:Fallback>
        </mc:AlternateContent>
      </w:r>
    </w:p>
    <w:p w14:paraId="38047A8A" w14:textId="4B7E78C1" w:rsidR="00C1306E" w:rsidRPr="00797804" w:rsidRDefault="00C1306E" w:rsidP="00C1306E">
      <w:pPr>
        <w:spacing w:line="276" w:lineRule="auto"/>
        <w:rPr>
          <w:rFonts w:asciiTheme="majorHAnsi" w:hAnsiTheme="majorHAnsi" w:cstheme="majorHAnsi"/>
          <w:color w:val="0A3167" w:themeColor="accent4"/>
          <w:sz w:val="24"/>
          <w:szCs w:val="24"/>
          <w:lang w:val="en-GB"/>
        </w:rPr>
      </w:pPr>
      <w:r w:rsidRPr="00797804">
        <w:rPr>
          <w:rFonts w:asciiTheme="majorHAnsi" w:hAnsiTheme="majorHAnsi" w:cstheme="majorHAnsi"/>
          <w:color w:val="0A3167" w:themeColor="accent4"/>
          <w:sz w:val="24"/>
          <w:szCs w:val="24"/>
          <w:lang w:val="en-GB"/>
        </w:rPr>
        <w:t xml:space="preserve">Premium Submissions due </w:t>
      </w:r>
    </w:p>
    <w:p w14:paraId="1EDDCB83" w14:textId="32673123" w:rsidR="00C1306E" w:rsidRPr="00461DEF" w:rsidRDefault="00C1306E" w:rsidP="00C1306E">
      <w:pPr>
        <w:spacing w:line="276" w:lineRule="auto"/>
        <w:rPr>
          <w:rFonts w:ascii="Calibri Light" w:hAnsi="Calibri Light" w:cs="Calibri Light"/>
          <w:sz w:val="20"/>
          <w:szCs w:val="20"/>
        </w:rPr>
      </w:pPr>
      <w:r w:rsidRPr="00461DEF">
        <w:rPr>
          <w:rFonts w:ascii="Calibri Light" w:hAnsi="Calibri Light" w:cs="Calibri Light"/>
          <w:sz w:val="20"/>
          <w:szCs w:val="20"/>
        </w:rPr>
        <w:t>Premium submissions</w:t>
      </w:r>
      <w:r w:rsidR="00917D27">
        <w:rPr>
          <w:rFonts w:ascii="Calibri Light" w:hAnsi="Calibri Light" w:cs="Calibri Light"/>
          <w:sz w:val="20"/>
          <w:szCs w:val="20"/>
        </w:rPr>
        <w:t xml:space="preserve"> and payments</w:t>
      </w:r>
      <w:r w:rsidRPr="00461DEF">
        <w:rPr>
          <w:rFonts w:ascii="Calibri Light" w:hAnsi="Calibri Light" w:cs="Calibri Light"/>
          <w:sz w:val="20"/>
          <w:szCs w:val="20"/>
        </w:rPr>
        <w:t xml:space="preserve"> for the </w:t>
      </w:r>
      <w:r>
        <w:rPr>
          <w:rFonts w:ascii="Calibri Light" w:hAnsi="Calibri Light" w:cs="Calibri Light"/>
          <w:sz w:val="20"/>
          <w:szCs w:val="20"/>
        </w:rPr>
        <w:t>third</w:t>
      </w:r>
      <w:r w:rsidRPr="00461DEF">
        <w:rPr>
          <w:rFonts w:ascii="Calibri Light" w:hAnsi="Calibri Light" w:cs="Calibri Light"/>
          <w:sz w:val="20"/>
          <w:szCs w:val="20"/>
        </w:rPr>
        <w:t xml:space="preserve"> quarter (</w:t>
      </w:r>
      <w:r>
        <w:rPr>
          <w:rFonts w:ascii="Calibri Light" w:hAnsi="Calibri Light" w:cs="Calibri Light"/>
          <w:sz w:val="20"/>
          <w:szCs w:val="20"/>
        </w:rPr>
        <w:t>1 January</w:t>
      </w:r>
      <w:r w:rsidRPr="00461DEF">
        <w:rPr>
          <w:rFonts w:ascii="Calibri Light" w:hAnsi="Calibri Light" w:cs="Calibri Light"/>
          <w:sz w:val="20"/>
          <w:szCs w:val="20"/>
        </w:rPr>
        <w:t xml:space="preserve"> – </w:t>
      </w:r>
      <w:r>
        <w:rPr>
          <w:rFonts w:ascii="Calibri Light" w:hAnsi="Calibri Light" w:cs="Calibri Light"/>
          <w:sz w:val="20"/>
          <w:szCs w:val="20"/>
        </w:rPr>
        <w:t>31 March</w:t>
      </w:r>
      <w:r w:rsidRPr="00461DEF">
        <w:rPr>
          <w:rFonts w:ascii="Calibri Light" w:hAnsi="Calibri Light" w:cs="Calibri Light"/>
          <w:sz w:val="20"/>
          <w:szCs w:val="20"/>
        </w:rPr>
        <w:t>) of the 20</w:t>
      </w:r>
      <w:r>
        <w:rPr>
          <w:rFonts w:ascii="Calibri Light" w:hAnsi="Calibri Light" w:cs="Calibri Light"/>
          <w:sz w:val="20"/>
          <w:szCs w:val="20"/>
        </w:rPr>
        <w:t>20</w:t>
      </w:r>
      <w:r w:rsidRPr="00461DEF">
        <w:rPr>
          <w:rFonts w:ascii="Calibri Light" w:hAnsi="Calibri Light" w:cs="Calibri Light"/>
          <w:sz w:val="20"/>
          <w:szCs w:val="20"/>
        </w:rPr>
        <w:t>-</w:t>
      </w:r>
      <w:r>
        <w:rPr>
          <w:rFonts w:ascii="Calibri Light" w:hAnsi="Calibri Light" w:cs="Calibri Light"/>
          <w:sz w:val="20"/>
          <w:szCs w:val="20"/>
        </w:rPr>
        <w:t>21</w:t>
      </w:r>
      <w:r w:rsidRPr="00461DEF">
        <w:rPr>
          <w:rFonts w:ascii="Calibri Light" w:hAnsi="Calibri Light" w:cs="Calibri Light"/>
          <w:sz w:val="20"/>
          <w:szCs w:val="20"/>
        </w:rPr>
        <w:t xml:space="preserve"> Financial Year are due on</w:t>
      </w:r>
      <w:r>
        <w:rPr>
          <w:rFonts w:ascii="Calibri Light" w:hAnsi="Calibri Light" w:cs="Calibri Light"/>
          <w:sz w:val="20"/>
          <w:szCs w:val="20"/>
        </w:rPr>
        <w:t xml:space="preserve"> 30 April 2021</w:t>
      </w:r>
      <w:r w:rsidRPr="00461DEF">
        <w:rPr>
          <w:rFonts w:ascii="Calibri Light" w:hAnsi="Calibri Light" w:cs="Calibri Light"/>
          <w:sz w:val="20"/>
          <w:szCs w:val="20"/>
        </w:rPr>
        <w:t xml:space="preserve">. All premium submissions, including nil submissions, must be lodged. </w:t>
      </w:r>
    </w:p>
    <w:p w14:paraId="3DD53017" w14:textId="139260D5" w:rsidR="00C1306E" w:rsidRPr="00461DEF" w:rsidRDefault="00C1306E" w:rsidP="00C1306E">
      <w:pPr>
        <w:spacing w:line="276" w:lineRule="auto"/>
        <w:rPr>
          <w:rFonts w:ascii="Calibri Light" w:hAnsi="Calibri Light" w:cs="Calibri Light"/>
          <w:sz w:val="20"/>
          <w:szCs w:val="20"/>
        </w:rPr>
      </w:pPr>
      <w:r w:rsidRPr="00461DEF">
        <w:rPr>
          <w:rFonts w:ascii="Calibri Light" w:hAnsi="Calibri Light" w:cs="Calibri Light"/>
          <w:sz w:val="20"/>
          <w:szCs w:val="20"/>
        </w:rPr>
        <w:t xml:space="preserve">To submit a premium please log into </w:t>
      </w:r>
      <w:hyperlink r:id="rId23" w:history="1">
        <w:r w:rsidRPr="00461DEF">
          <w:rPr>
            <w:rStyle w:val="Hyperlink"/>
            <w:rFonts w:ascii="Calibri Light" w:hAnsi="Calibri Light" w:cs="Calibri Light"/>
            <w:color w:val="auto"/>
            <w:sz w:val="20"/>
            <w:szCs w:val="20"/>
          </w:rPr>
          <w:t>http://rise.arpc.gov.au</w:t>
        </w:r>
      </w:hyperlink>
      <w:r w:rsidRPr="00461DEF">
        <w:rPr>
          <w:rFonts w:ascii="Calibri Light" w:hAnsi="Calibri Light" w:cs="Calibri Light"/>
          <w:sz w:val="20"/>
          <w:szCs w:val="20"/>
        </w:rPr>
        <w:t xml:space="preserve"> and select ‘download templates’. For further instructions, please refer to page 27 of the </w:t>
      </w:r>
      <w:proofErr w:type="spellStart"/>
      <w:r w:rsidRPr="00461DEF">
        <w:rPr>
          <w:rFonts w:ascii="Calibri Light" w:hAnsi="Calibri Light" w:cs="Calibri Light"/>
          <w:sz w:val="20"/>
          <w:szCs w:val="20"/>
        </w:rPr>
        <w:t>RISe</w:t>
      </w:r>
      <w:proofErr w:type="spellEnd"/>
      <w:r w:rsidRPr="00461DEF">
        <w:rPr>
          <w:rFonts w:ascii="Calibri Light" w:hAnsi="Calibri Light" w:cs="Calibri Light"/>
          <w:sz w:val="20"/>
          <w:szCs w:val="20"/>
        </w:rPr>
        <w:t xml:space="preserve"> Cedant User Manual </w:t>
      </w:r>
      <w:hyperlink r:id="rId24" w:history="1">
        <w:r w:rsidRPr="00461DEF">
          <w:rPr>
            <w:rStyle w:val="Hyperlink"/>
            <w:rFonts w:ascii="Calibri Light" w:hAnsi="Calibri Light" w:cs="Calibri Light"/>
            <w:color w:val="auto"/>
            <w:sz w:val="20"/>
            <w:szCs w:val="20"/>
          </w:rPr>
          <w:t>here</w:t>
        </w:r>
      </w:hyperlink>
      <w:r w:rsidRPr="00461DEF">
        <w:rPr>
          <w:rFonts w:ascii="Calibri Light" w:hAnsi="Calibri Light" w:cs="Calibri Light"/>
          <w:sz w:val="20"/>
          <w:szCs w:val="20"/>
        </w:rPr>
        <w:t>.</w:t>
      </w:r>
    </w:p>
    <w:p w14:paraId="36A2B17B" w14:textId="2A9B56E0" w:rsidR="00C1306E" w:rsidRPr="00461DEF" w:rsidRDefault="00C1306E" w:rsidP="00C1306E">
      <w:pPr>
        <w:spacing w:line="276" w:lineRule="auto"/>
        <w:rPr>
          <w:rFonts w:ascii="Calibri Light" w:hAnsi="Calibri Light" w:cs="Calibri Light"/>
          <w:sz w:val="20"/>
          <w:szCs w:val="20"/>
        </w:rPr>
      </w:pPr>
      <w:r w:rsidRPr="00461DEF">
        <w:rPr>
          <w:rFonts w:ascii="Calibri Light" w:hAnsi="Calibri Light" w:cs="Calibri Light"/>
          <w:sz w:val="20"/>
          <w:szCs w:val="20"/>
        </w:rPr>
        <w:t xml:space="preserve">If you have any questions, please contact </w:t>
      </w:r>
      <w:hyperlink r:id="rId25" w:history="1">
        <w:r w:rsidRPr="00461DEF">
          <w:rPr>
            <w:rStyle w:val="Hyperlink"/>
            <w:rFonts w:ascii="Calibri Light" w:hAnsi="Calibri Light" w:cs="Calibri Light"/>
            <w:color w:val="auto"/>
            <w:sz w:val="20"/>
            <w:szCs w:val="20"/>
          </w:rPr>
          <w:t>enquiries@arpc.gov.au</w:t>
        </w:r>
      </w:hyperlink>
      <w:r w:rsidRPr="00461DEF">
        <w:rPr>
          <w:rFonts w:ascii="Calibri Light" w:hAnsi="Calibri Light" w:cs="Calibri Light"/>
          <w:sz w:val="20"/>
          <w:szCs w:val="20"/>
        </w:rPr>
        <w:t>, or call +61 2 8223 6777.</w:t>
      </w:r>
    </w:p>
    <w:p w14:paraId="1ACD3967" w14:textId="2460A23F" w:rsidR="0003173E" w:rsidRPr="00FF2F2D" w:rsidRDefault="006B5AB8" w:rsidP="00FF2F2D">
      <w:pPr>
        <w:spacing w:after="160" w:line="276" w:lineRule="auto"/>
        <w:rPr>
          <w:rFonts w:ascii="Calibri Light" w:eastAsia="Calibri" w:hAnsi="Calibri Light" w:cs="Calibri Light"/>
          <w:sz w:val="20"/>
          <w:szCs w:val="20"/>
        </w:rPr>
      </w:pPr>
      <w:r>
        <w:rPr>
          <w:rFonts w:ascii="Calibri Light" w:hAnsi="Calibri Light" w:cs="Calibri Light"/>
          <w:noProof/>
          <w:color w:val="4E8FE0" w:themeColor="accent3" w:themeTint="99"/>
          <w:sz w:val="20"/>
          <w:szCs w:val="20"/>
        </w:rPr>
        <w:drawing>
          <wp:anchor distT="0" distB="0" distL="114300" distR="114300" simplePos="0" relativeHeight="251658253" behindDoc="0" locked="0" layoutInCell="1" allowOverlap="1" wp14:anchorId="7420B521" wp14:editId="56B486E5">
            <wp:simplePos x="0" y="0"/>
            <wp:positionH relativeFrom="column">
              <wp:posOffset>-502920</wp:posOffset>
            </wp:positionH>
            <wp:positionV relativeFrom="paragraph">
              <wp:posOffset>295910</wp:posOffset>
            </wp:positionV>
            <wp:extent cx="6314440" cy="135763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14440" cy="1357630"/>
                    </a:xfrm>
                    <a:prstGeom prst="rect">
                      <a:avLst/>
                    </a:prstGeom>
                    <a:noFill/>
                  </pic:spPr>
                </pic:pic>
              </a:graphicData>
            </a:graphic>
            <wp14:sizeRelH relativeFrom="margin">
              <wp14:pctWidth>0</wp14:pctWidth>
            </wp14:sizeRelH>
            <wp14:sizeRelV relativeFrom="margin">
              <wp14:pctHeight>0</wp14:pctHeight>
            </wp14:sizeRelV>
          </wp:anchor>
        </w:drawing>
      </w:r>
    </w:p>
    <w:p w14:paraId="37E32CCA" w14:textId="77096CF3" w:rsidR="00C1306E" w:rsidRPr="008A61BF" w:rsidRDefault="00FF2F2D" w:rsidP="00C1306E">
      <w:pPr>
        <w:tabs>
          <w:tab w:val="left" w:pos="567"/>
        </w:tabs>
        <w:spacing w:line="288" w:lineRule="auto"/>
        <w:rPr>
          <w:rFonts w:ascii="Calibri" w:eastAsia="Calibri" w:hAnsi="Calibri" w:cs="Times New Roman (Body CS)"/>
          <w:b/>
          <w:bCs/>
          <w:i/>
          <w:iCs/>
          <w:color w:val="BB3B20"/>
          <w:sz w:val="24"/>
          <w:szCs w:val="24"/>
        </w:rPr>
      </w:pPr>
      <w:r w:rsidRPr="00797804">
        <w:rPr>
          <w:rFonts w:cs="Calibri Light"/>
          <w:b/>
          <w:bCs/>
          <w:noProof/>
          <w:sz w:val="22"/>
        </w:rPr>
        <w:drawing>
          <wp:anchor distT="0" distB="0" distL="114300" distR="114300" simplePos="0" relativeHeight="251658246" behindDoc="1" locked="0" layoutInCell="1" allowOverlap="1" wp14:anchorId="167D83C7" wp14:editId="4C190A7C">
            <wp:simplePos x="0" y="0"/>
            <wp:positionH relativeFrom="column">
              <wp:posOffset>1235710</wp:posOffset>
            </wp:positionH>
            <wp:positionV relativeFrom="paragraph">
              <wp:posOffset>443865</wp:posOffset>
            </wp:positionV>
            <wp:extent cx="1490345" cy="1490345"/>
            <wp:effectExtent l="0" t="0" r="0" b="0"/>
            <wp:wrapSquare wrapText="bothSides"/>
            <wp:docPr id="21" name="Picture 2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p;.png"/>
                    <pic:cNvPicPr/>
                  </pic:nvPicPr>
                  <pic:blipFill>
                    <a:blip r:embed="rId27"/>
                    <a:stretch>
                      <a:fillRect/>
                    </a:stretch>
                  </pic:blipFill>
                  <pic:spPr>
                    <a:xfrm>
                      <a:off x="0" y="0"/>
                      <a:ext cx="1490345" cy="1490345"/>
                    </a:xfrm>
                    <a:prstGeom prst="rect">
                      <a:avLst/>
                    </a:prstGeom>
                  </pic:spPr>
                </pic:pic>
              </a:graphicData>
            </a:graphic>
            <wp14:sizeRelH relativeFrom="margin">
              <wp14:pctWidth>0</wp14:pctWidth>
            </wp14:sizeRelH>
            <wp14:sizeRelV relativeFrom="margin">
              <wp14:pctHeight>0</wp14:pctHeight>
            </wp14:sizeRelV>
          </wp:anchor>
        </w:drawing>
      </w:r>
      <w:r w:rsidR="00C1306E" w:rsidRPr="00797804">
        <w:rPr>
          <w:rFonts w:ascii="Calibri" w:eastAsia="Calibri" w:hAnsi="Calibri" w:cs="Times New Roman (Body CS)"/>
          <w:b/>
          <w:color w:val="BB3B20"/>
          <w:sz w:val="28"/>
          <w:szCs w:val="26"/>
        </w:rPr>
        <w:t>Q</w:t>
      </w:r>
      <w:r w:rsidR="00797804">
        <w:rPr>
          <w:rFonts w:ascii="Calibri" w:eastAsia="Calibri" w:hAnsi="Calibri" w:cs="Times New Roman (Body CS)"/>
          <w:b/>
          <w:color w:val="BB3B20"/>
          <w:sz w:val="28"/>
          <w:szCs w:val="26"/>
        </w:rPr>
        <w:t>.</w:t>
      </w:r>
      <w:r w:rsidR="008A61BF">
        <w:rPr>
          <w:rFonts w:ascii="Calibri Light" w:eastAsia="Calibri" w:hAnsi="Calibri Light" w:cs="Times New Roman (Body CS)"/>
          <w:color w:val="000000"/>
          <w:sz w:val="20"/>
        </w:rPr>
        <w:t xml:space="preserve"> </w:t>
      </w:r>
      <w:r w:rsidR="008A61BF" w:rsidRPr="00797804">
        <w:rPr>
          <w:rFonts w:ascii="Calibri Light" w:eastAsia="Calibri" w:hAnsi="Calibri Light" w:cs="Times New Roman (Body CS)"/>
          <w:b/>
          <w:bCs/>
          <w:color w:val="141313" w:themeColor="text1"/>
          <w:sz w:val="20"/>
        </w:rPr>
        <w:t xml:space="preserve">Is a contract of reinsurance covered by the </w:t>
      </w:r>
      <w:r w:rsidR="008A61BF" w:rsidRPr="00797804">
        <w:rPr>
          <w:rFonts w:ascii="Calibri Light" w:eastAsia="Calibri" w:hAnsi="Calibri Light" w:cs="Times New Roman (Body CS)"/>
          <w:b/>
          <w:bCs/>
          <w:i/>
          <w:iCs/>
          <w:color w:val="141313" w:themeColor="text1"/>
          <w:sz w:val="20"/>
        </w:rPr>
        <w:t>Terrorism Insurance Act 2003?</w:t>
      </w:r>
    </w:p>
    <w:p w14:paraId="7E7845E9" w14:textId="3DC1720B" w:rsidR="00D556B0" w:rsidRDefault="00C1306E" w:rsidP="00C1306E">
      <w:pPr>
        <w:tabs>
          <w:tab w:val="left" w:pos="567"/>
        </w:tabs>
        <w:spacing w:line="288" w:lineRule="auto"/>
        <w:rPr>
          <w:rFonts w:ascii="Calibri Light" w:eastAsia="Calibri" w:hAnsi="Calibri Light" w:cs="Calibri Light"/>
          <w:sz w:val="20"/>
          <w:szCs w:val="20"/>
        </w:rPr>
      </w:pPr>
      <w:r w:rsidRPr="00797804">
        <w:rPr>
          <w:rFonts w:ascii="Calibri" w:eastAsia="Calibri" w:hAnsi="Calibri" w:cs="Times New Roman (Body CS)"/>
          <w:b/>
          <w:color w:val="184C8D"/>
          <w:sz w:val="28"/>
          <w:szCs w:val="26"/>
        </w:rPr>
        <w:t>A</w:t>
      </w:r>
      <w:r w:rsidR="00797804">
        <w:rPr>
          <w:rFonts w:ascii="Calibri" w:eastAsia="Calibri" w:hAnsi="Calibri" w:cs="Times New Roman (Body CS)"/>
          <w:b/>
          <w:color w:val="184C8D"/>
          <w:sz w:val="28"/>
          <w:szCs w:val="26"/>
        </w:rPr>
        <w:t>.</w:t>
      </w:r>
      <w:r w:rsidR="008A61BF">
        <w:rPr>
          <w:rFonts w:ascii="Calibri Light" w:eastAsia="Calibri" w:hAnsi="Calibri Light" w:cs="Calibri Light"/>
          <w:sz w:val="20"/>
          <w:szCs w:val="20"/>
        </w:rPr>
        <w:t xml:space="preserve"> No, </w:t>
      </w:r>
      <w:r w:rsidR="00D556B0">
        <w:rPr>
          <w:rFonts w:ascii="Calibri Light" w:eastAsia="Calibri" w:hAnsi="Calibri Light" w:cs="Calibri Light"/>
          <w:sz w:val="20"/>
          <w:szCs w:val="20"/>
        </w:rPr>
        <w:t xml:space="preserve">as per section 7 of the Act, a contract of reinsurance </w:t>
      </w:r>
      <w:r w:rsidR="00D12DC8">
        <w:rPr>
          <w:rFonts w:ascii="Calibri Light" w:eastAsia="Calibri" w:hAnsi="Calibri Light" w:cs="Calibri Light"/>
          <w:sz w:val="20"/>
          <w:szCs w:val="20"/>
        </w:rPr>
        <w:t xml:space="preserve">(facultative or treaty) is not an eligible </w:t>
      </w:r>
      <w:r w:rsidR="006231F6">
        <w:rPr>
          <w:rFonts w:ascii="Calibri Light" w:eastAsia="Calibri" w:hAnsi="Calibri Light" w:cs="Calibri Light"/>
          <w:sz w:val="20"/>
          <w:szCs w:val="20"/>
        </w:rPr>
        <w:t xml:space="preserve">insurance contract even if it provides cover </w:t>
      </w:r>
      <w:r w:rsidR="00FE6679">
        <w:rPr>
          <w:rFonts w:ascii="Calibri Light" w:eastAsia="Calibri" w:hAnsi="Calibri Light" w:cs="Calibri Light"/>
          <w:sz w:val="20"/>
          <w:szCs w:val="20"/>
        </w:rPr>
        <w:t>for</w:t>
      </w:r>
      <w:r w:rsidR="006231F6">
        <w:rPr>
          <w:rFonts w:ascii="Calibri Light" w:eastAsia="Calibri" w:hAnsi="Calibri Light" w:cs="Calibri Light"/>
          <w:sz w:val="20"/>
          <w:szCs w:val="20"/>
        </w:rPr>
        <w:t xml:space="preserve"> eligible insurance property.</w:t>
      </w:r>
    </w:p>
    <w:p w14:paraId="504FC3C0" w14:textId="25263D5E" w:rsidR="00C1306E" w:rsidRDefault="00C1306E" w:rsidP="00C1306E">
      <w:pPr>
        <w:pStyle w:val="BodyCopy"/>
        <w:rPr>
          <w:rFonts w:asciiTheme="majorHAnsi" w:hAnsiTheme="majorHAnsi" w:cstheme="majorHAnsi"/>
          <w:color w:val="184C8D" w:themeColor="accent3"/>
          <w:sz w:val="24"/>
          <w:szCs w:val="24"/>
        </w:rPr>
      </w:pPr>
    </w:p>
    <w:p w14:paraId="0FFB554F" w14:textId="3C1D86A5" w:rsidR="00C1306E" w:rsidRDefault="00C1306E" w:rsidP="00EF621B">
      <w:pPr>
        <w:rPr>
          <w:rFonts w:ascii="Calibri Light" w:hAnsi="Calibri Light" w:cs="Calibri Light"/>
          <w:color w:val="4E8FE0" w:themeColor="accent3" w:themeTint="99"/>
          <w:sz w:val="20"/>
          <w:szCs w:val="20"/>
        </w:rPr>
      </w:pPr>
    </w:p>
    <w:p w14:paraId="7C4879B5" w14:textId="059B9D87" w:rsidR="001F5792" w:rsidRDefault="001F5792" w:rsidP="00EF621B">
      <w:pPr>
        <w:rPr>
          <w:rFonts w:ascii="Calibri Light" w:hAnsi="Calibri Light" w:cs="Calibri Light"/>
          <w:color w:val="4E8FE0" w:themeColor="accent3" w:themeTint="99"/>
          <w:sz w:val="20"/>
          <w:szCs w:val="20"/>
        </w:rPr>
      </w:pPr>
    </w:p>
    <w:p w14:paraId="03721868" w14:textId="322721BC" w:rsidR="001F5792" w:rsidRDefault="001F5792" w:rsidP="00EF621B">
      <w:pPr>
        <w:rPr>
          <w:rFonts w:ascii="Calibri Light" w:hAnsi="Calibri Light" w:cs="Calibri Light"/>
          <w:color w:val="4E8FE0" w:themeColor="accent3" w:themeTint="99"/>
          <w:sz w:val="20"/>
          <w:szCs w:val="20"/>
        </w:rPr>
      </w:pPr>
    </w:p>
    <w:p w14:paraId="4B1F06CD" w14:textId="77777777" w:rsidR="001F5792" w:rsidRDefault="001F5792" w:rsidP="00EF621B">
      <w:pPr>
        <w:rPr>
          <w:rFonts w:ascii="Calibri Light" w:hAnsi="Calibri Light" w:cs="Calibri Light"/>
          <w:color w:val="4E8FE0" w:themeColor="accent3" w:themeTint="99"/>
          <w:sz w:val="20"/>
          <w:szCs w:val="20"/>
        </w:rPr>
      </w:pPr>
    </w:p>
    <w:p w14:paraId="0054C915" w14:textId="553AE9E4" w:rsidR="001F5792" w:rsidRDefault="001F5792" w:rsidP="00EF621B">
      <w:pPr>
        <w:rPr>
          <w:rFonts w:ascii="Calibri Light" w:hAnsi="Calibri Light" w:cs="Calibri Light"/>
          <w:color w:val="4E8FE0" w:themeColor="accent3" w:themeTint="99"/>
          <w:sz w:val="20"/>
          <w:szCs w:val="20"/>
        </w:rPr>
      </w:pPr>
    </w:p>
    <w:p w14:paraId="4FB2DF9A" w14:textId="77777777" w:rsidR="001F5792" w:rsidRDefault="001F5792" w:rsidP="00EF621B">
      <w:pPr>
        <w:rPr>
          <w:rFonts w:ascii="Calibri Light" w:hAnsi="Calibri Light" w:cs="Calibri Light"/>
          <w:color w:val="4E8FE0" w:themeColor="accent3" w:themeTint="99"/>
          <w:sz w:val="20"/>
          <w:szCs w:val="20"/>
        </w:rPr>
      </w:pPr>
    </w:p>
    <w:p w14:paraId="1C3900E6" w14:textId="77777777" w:rsidR="001F5792" w:rsidRDefault="001F5792" w:rsidP="00EF621B">
      <w:pPr>
        <w:rPr>
          <w:rFonts w:ascii="Calibri Light" w:hAnsi="Calibri Light" w:cs="Calibri Light"/>
          <w:color w:val="4E8FE0" w:themeColor="accent3" w:themeTint="99"/>
          <w:sz w:val="20"/>
          <w:szCs w:val="20"/>
        </w:rPr>
      </w:pPr>
    </w:p>
    <w:p w14:paraId="51E43346" w14:textId="77777777" w:rsidR="001F5792" w:rsidRDefault="001F5792" w:rsidP="00EF621B">
      <w:pPr>
        <w:rPr>
          <w:rFonts w:ascii="Calibri Light" w:hAnsi="Calibri Light" w:cs="Calibri Light"/>
          <w:color w:val="4E8FE0" w:themeColor="accent3" w:themeTint="99"/>
          <w:sz w:val="20"/>
          <w:szCs w:val="20"/>
        </w:rPr>
      </w:pPr>
    </w:p>
    <w:p w14:paraId="3A8FD55A" w14:textId="77777777" w:rsidR="001F5792" w:rsidRDefault="001F5792" w:rsidP="00EF621B">
      <w:pPr>
        <w:rPr>
          <w:rFonts w:ascii="Calibri Light" w:hAnsi="Calibri Light" w:cs="Calibri Light"/>
          <w:color w:val="4E8FE0" w:themeColor="accent3" w:themeTint="99"/>
          <w:sz w:val="20"/>
          <w:szCs w:val="20"/>
        </w:rPr>
      </w:pPr>
    </w:p>
    <w:p w14:paraId="3AF8BE21" w14:textId="77777777" w:rsidR="001F5792" w:rsidRDefault="001F5792" w:rsidP="00EF621B">
      <w:pPr>
        <w:rPr>
          <w:rFonts w:ascii="Calibri Light" w:hAnsi="Calibri Light" w:cs="Calibri Light"/>
          <w:color w:val="4E8FE0" w:themeColor="accent3" w:themeTint="99"/>
          <w:sz w:val="20"/>
          <w:szCs w:val="20"/>
        </w:rPr>
      </w:pPr>
    </w:p>
    <w:p w14:paraId="73A2C90F" w14:textId="3D2345FB" w:rsidR="001F5792" w:rsidRDefault="001F5792" w:rsidP="00EF621B">
      <w:pPr>
        <w:rPr>
          <w:rFonts w:ascii="Calibri Light" w:hAnsi="Calibri Light" w:cs="Calibri Light"/>
          <w:color w:val="4E8FE0" w:themeColor="accent3" w:themeTint="99"/>
          <w:sz w:val="20"/>
          <w:szCs w:val="20"/>
        </w:rPr>
      </w:pPr>
    </w:p>
    <w:p w14:paraId="470832D2" w14:textId="5EE9DE20" w:rsidR="001F5792" w:rsidRDefault="001F5792" w:rsidP="00EF621B">
      <w:pPr>
        <w:rPr>
          <w:rFonts w:ascii="Calibri Light" w:hAnsi="Calibri Light" w:cs="Calibri Light"/>
          <w:color w:val="4E8FE0" w:themeColor="accent3" w:themeTint="99"/>
          <w:sz w:val="20"/>
          <w:szCs w:val="20"/>
        </w:rPr>
      </w:pPr>
    </w:p>
    <w:p w14:paraId="20926B32" w14:textId="31E1829D" w:rsidR="001F5792" w:rsidRDefault="001F5792" w:rsidP="00EF621B">
      <w:pPr>
        <w:rPr>
          <w:rFonts w:ascii="Calibri Light" w:hAnsi="Calibri Light" w:cs="Calibri Light"/>
          <w:color w:val="4E8FE0" w:themeColor="accent3" w:themeTint="99"/>
          <w:sz w:val="20"/>
          <w:szCs w:val="20"/>
        </w:rPr>
      </w:pPr>
    </w:p>
    <w:p w14:paraId="2C272CE4" w14:textId="77777777" w:rsidR="001F5792" w:rsidRDefault="001F5792" w:rsidP="00EF621B">
      <w:pPr>
        <w:rPr>
          <w:rFonts w:ascii="Calibri Light" w:hAnsi="Calibri Light" w:cs="Calibri Light"/>
          <w:color w:val="4E8FE0" w:themeColor="accent3" w:themeTint="99"/>
          <w:sz w:val="20"/>
          <w:szCs w:val="20"/>
        </w:rPr>
      </w:pPr>
    </w:p>
    <w:p w14:paraId="3E1089DA" w14:textId="1FB768E7" w:rsidR="00CA4A0D" w:rsidRPr="00346465" w:rsidRDefault="00CA4A0D" w:rsidP="00346465">
      <w:pPr>
        <w:pStyle w:val="ContentsBox"/>
        <w:spacing w:after="180" w:line="288" w:lineRule="auto"/>
        <w:rPr>
          <w:b/>
          <w:bCs/>
          <w:sz w:val="20"/>
          <w:szCs w:val="20"/>
          <w:lang w:val="en-AU"/>
        </w:rPr>
      </w:pPr>
    </w:p>
    <w:sectPr w:rsidR="00CA4A0D" w:rsidRPr="00346465" w:rsidSect="00772251">
      <w:headerReference w:type="default" r:id="rId28"/>
      <w:footerReference w:type="default" r:id="rId29"/>
      <w:type w:val="continuous"/>
      <w:pgSz w:w="11906" w:h="16838"/>
      <w:pgMar w:top="2058" w:right="1134" w:bottom="1134" w:left="1134" w:header="709" w:footer="346"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FB2024" w14:textId="77777777" w:rsidR="00881C54" w:rsidRDefault="00881C54" w:rsidP="00DF4E9A">
      <w:pPr>
        <w:spacing w:after="0"/>
      </w:pPr>
      <w:r>
        <w:separator/>
      </w:r>
    </w:p>
  </w:endnote>
  <w:endnote w:type="continuationSeparator" w:id="0">
    <w:p w14:paraId="04958255" w14:textId="77777777" w:rsidR="00881C54" w:rsidRDefault="00881C54" w:rsidP="00DF4E9A">
      <w:pPr>
        <w:spacing w:after="0"/>
      </w:pPr>
      <w:r>
        <w:continuationSeparator/>
      </w:r>
    </w:p>
  </w:endnote>
  <w:endnote w:type="continuationNotice" w:id="1">
    <w:p w14:paraId="334C6B9C" w14:textId="77777777" w:rsidR="00881C54" w:rsidRDefault="00881C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Meiryo">
    <w:altName w:val="メイリオ"/>
    <w:panose1 w:val="00000000000000000000"/>
    <w:charset w:val="80"/>
    <w:family w:val="roman"/>
    <w:notTrueType/>
    <w:pitch w:val="default"/>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1B518" w14:textId="77777777" w:rsidR="008C5239" w:rsidRDefault="008C5239" w:rsidP="00642ED0">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A2915">
      <w:rPr>
        <w:rStyle w:val="PageNumber"/>
        <w:noProof/>
      </w:rPr>
      <w:t>1</w:t>
    </w:r>
    <w:r>
      <w:rPr>
        <w:rStyle w:val="PageNumber"/>
      </w:rPr>
      <w:fldChar w:fldCharType="end"/>
    </w:r>
  </w:p>
  <w:p w14:paraId="508D004E" w14:textId="77777777" w:rsidR="008C5239" w:rsidRDefault="008C5239" w:rsidP="003F3B8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FA7F0E" w14:textId="77777777" w:rsidR="008C5239" w:rsidRDefault="008C52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6F08D1" w14:textId="77777777" w:rsidR="00881C54" w:rsidRDefault="00881C54" w:rsidP="00DF4E9A">
      <w:pPr>
        <w:spacing w:after="0"/>
      </w:pPr>
      <w:r>
        <w:separator/>
      </w:r>
    </w:p>
  </w:footnote>
  <w:footnote w:type="continuationSeparator" w:id="0">
    <w:p w14:paraId="0D1D5E58" w14:textId="77777777" w:rsidR="00881C54" w:rsidRDefault="00881C54" w:rsidP="00DF4E9A">
      <w:pPr>
        <w:spacing w:after="0"/>
      </w:pPr>
      <w:r>
        <w:continuationSeparator/>
      </w:r>
    </w:p>
  </w:footnote>
  <w:footnote w:type="continuationNotice" w:id="1">
    <w:p w14:paraId="69BD144A" w14:textId="77777777" w:rsidR="00881C54" w:rsidRDefault="00881C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6D2BF" w14:textId="77777777" w:rsidR="00065B2E" w:rsidRDefault="00DF3DE0">
    <w:r>
      <w:rPr>
        <w:noProof/>
      </w:rPr>
      <w:drawing>
        <wp:anchor distT="0" distB="0" distL="114300" distR="114300" simplePos="0" relativeHeight="251658241" behindDoc="1" locked="0" layoutInCell="1" allowOverlap="1" wp14:anchorId="290C81BC" wp14:editId="5FD9DBA4">
          <wp:simplePos x="0" y="0"/>
          <wp:positionH relativeFrom="page">
            <wp:posOffset>0</wp:posOffset>
          </wp:positionH>
          <wp:positionV relativeFrom="page">
            <wp:posOffset>0</wp:posOffset>
          </wp:positionV>
          <wp:extent cx="7520400" cy="10692000"/>
          <wp:effectExtent l="0" t="0" r="0" b="1905"/>
          <wp:wrapNone/>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1"/>
                  <a:stretch>
                    <a:fillRect/>
                  </a:stretch>
                </pic:blipFill>
                <pic:spPr>
                  <a:xfrm>
                    <a:off x="0" y="0"/>
                    <a:ext cx="7520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0ADEF" w14:textId="77777777" w:rsidR="008C5239" w:rsidRDefault="00FA1D40" w:rsidP="00FA1D40">
    <w:pPr>
      <w:tabs>
        <w:tab w:val="left" w:pos="1125"/>
      </w:tabs>
    </w:pPr>
    <w:r>
      <w:rPr>
        <w:noProof/>
      </w:rPr>
      <w:drawing>
        <wp:anchor distT="0" distB="0" distL="114300" distR="114300" simplePos="0" relativeHeight="251658240" behindDoc="1" locked="0" layoutInCell="1" allowOverlap="1" wp14:anchorId="43CC1452" wp14:editId="07345D4B">
          <wp:simplePos x="0" y="0"/>
          <wp:positionH relativeFrom="page">
            <wp:align>left</wp:align>
          </wp:positionH>
          <wp:positionV relativeFrom="paragraph">
            <wp:posOffset>-448310</wp:posOffset>
          </wp:positionV>
          <wp:extent cx="7560000" cy="1123200"/>
          <wp:effectExtent l="0" t="0" r="3175" b="127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TC-Header.jpg"/>
                  <pic:cNvPicPr/>
                </pic:nvPicPr>
                <pic:blipFill>
                  <a:blip r:embed="rId1"/>
                  <a:stretch>
                    <a:fillRect/>
                  </a:stretch>
                </pic:blipFill>
                <pic:spPr>
                  <a:xfrm>
                    <a:off x="0" y="0"/>
                    <a:ext cx="7560000" cy="11232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9508F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CB8C25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568000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3DAC92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7F26A1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99EDBB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92C690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5D28C6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766923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7E4754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AAA936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915426"/>
    <w:multiLevelType w:val="multilevel"/>
    <w:tmpl w:val="75D037B4"/>
    <w:lvl w:ilvl="0">
      <w:start w:val="1"/>
      <w:numFmt w:val="bullet"/>
      <w:lvlText w:val=""/>
      <w:lvlJc w:val="left"/>
      <w:pPr>
        <w:ind w:left="720" w:hanging="360"/>
      </w:pPr>
      <w:rPr>
        <w:rFonts w:ascii="Symbol" w:hAnsi="Symbol" w:hint="default"/>
        <w:color w:val="BB3B20" w:themeColor="accent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2" w15:restartNumberingAfterBreak="0">
    <w:nsid w:val="13F4387C"/>
    <w:multiLevelType w:val="multilevel"/>
    <w:tmpl w:val="197041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3" w15:restartNumberingAfterBreak="0">
    <w:nsid w:val="21FB4D0D"/>
    <w:multiLevelType w:val="hybridMultilevel"/>
    <w:tmpl w:val="5466675A"/>
    <w:lvl w:ilvl="0" w:tplc="6A4EB54A">
      <w:start w:val="1"/>
      <w:numFmt w:val="bullet"/>
      <w:lvlText w:val="o"/>
      <w:lvlJc w:val="left"/>
      <w:pPr>
        <w:ind w:left="1080" w:hanging="360"/>
      </w:pPr>
      <w:rPr>
        <w:rFonts w:ascii="Courier New" w:hAnsi="Courier New" w:hint="default"/>
        <w:color w:val="003D2A"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4" w15:restartNumberingAfterBreak="0">
    <w:nsid w:val="22A256BA"/>
    <w:multiLevelType w:val="hybridMultilevel"/>
    <w:tmpl w:val="BF1E8A94"/>
    <w:lvl w:ilvl="0" w:tplc="91C6E6F4">
      <w:start w:val="1"/>
      <w:numFmt w:val="bullet"/>
      <w:lvlText w:val=""/>
      <w:lvlJc w:val="left"/>
      <w:pPr>
        <w:ind w:left="720" w:hanging="360"/>
      </w:pPr>
      <w:rPr>
        <w:rFonts w:ascii="Symbol" w:eastAsiaTheme="minorHAnsi" w:hAnsi="Symbol"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D970F5"/>
    <w:multiLevelType w:val="multilevel"/>
    <w:tmpl w:val="5466675A"/>
    <w:lvl w:ilvl="0">
      <w:start w:val="1"/>
      <w:numFmt w:val="bullet"/>
      <w:lvlText w:val="o"/>
      <w:lvlJc w:val="left"/>
      <w:pPr>
        <w:ind w:left="1080" w:hanging="360"/>
      </w:pPr>
      <w:rPr>
        <w:rFonts w:ascii="Courier New" w:hAnsi="Courier New" w:hint="default"/>
        <w:color w:val="003D2A"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6" w15:restartNumberingAfterBreak="0">
    <w:nsid w:val="29945171"/>
    <w:multiLevelType w:val="hybridMultilevel"/>
    <w:tmpl w:val="5FA84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C85C9B"/>
    <w:multiLevelType w:val="hybridMultilevel"/>
    <w:tmpl w:val="32DC6B52"/>
    <w:lvl w:ilvl="0" w:tplc="BFF0DACC">
      <w:start w:val="1"/>
      <w:numFmt w:val="bullet"/>
      <w:lvlText w:val=""/>
      <w:lvlJc w:val="left"/>
      <w:pPr>
        <w:ind w:left="720" w:hanging="360"/>
      </w:pPr>
      <w:rPr>
        <w:rFonts w:ascii="Symbol" w:hAnsi="Symbol" w:hint="default"/>
        <w:color w:val="003D2A"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8" w15:restartNumberingAfterBreak="0">
    <w:nsid w:val="3BD1060B"/>
    <w:multiLevelType w:val="hybridMultilevel"/>
    <w:tmpl w:val="28581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873534"/>
    <w:multiLevelType w:val="hybridMultilevel"/>
    <w:tmpl w:val="4146778E"/>
    <w:lvl w:ilvl="0" w:tplc="2828F6D4">
      <w:start w:val="1"/>
      <w:numFmt w:val="bullet"/>
      <w:lvlText w:val="o"/>
      <w:lvlJc w:val="left"/>
      <w:pPr>
        <w:ind w:left="720" w:hanging="360"/>
      </w:pPr>
      <w:rPr>
        <w:rFonts w:ascii="Courier New" w:hAnsi="Courier New" w:hint="default"/>
        <w:color w:val="BB3B20"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0" w15:restartNumberingAfterBreak="0">
    <w:nsid w:val="56DE3B75"/>
    <w:multiLevelType w:val="hybridMultilevel"/>
    <w:tmpl w:val="D5687080"/>
    <w:lvl w:ilvl="0" w:tplc="ADE493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1" w15:restartNumberingAfterBreak="0">
    <w:nsid w:val="5989361C"/>
    <w:multiLevelType w:val="hybridMultilevel"/>
    <w:tmpl w:val="27AE9F9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Symbol" w:hAnsi="Symbol"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Symbol" w:hAnsi="Symbol" w:hint="default"/>
      </w:rPr>
    </w:lvl>
  </w:abstractNum>
  <w:abstractNum w:abstractNumId="22" w15:restartNumberingAfterBreak="0">
    <w:nsid w:val="59C06CA1"/>
    <w:multiLevelType w:val="hybridMultilevel"/>
    <w:tmpl w:val="3F32C952"/>
    <w:lvl w:ilvl="0" w:tplc="7084085A">
      <w:start w:val="1"/>
      <w:numFmt w:val="bullet"/>
      <w:lvlText w:val=""/>
      <w:lvlJc w:val="left"/>
      <w:pPr>
        <w:ind w:left="720" w:hanging="360"/>
      </w:pPr>
      <w:rPr>
        <w:rFonts w:ascii="Symbol" w:eastAsiaTheme="minorHAnsi" w:hAnsi="Symbol"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401AD7"/>
    <w:multiLevelType w:val="multilevel"/>
    <w:tmpl w:val="32DC6B52"/>
    <w:lvl w:ilvl="0">
      <w:start w:val="1"/>
      <w:numFmt w:val="bullet"/>
      <w:lvlText w:val=""/>
      <w:lvlJc w:val="left"/>
      <w:pPr>
        <w:ind w:left="720" w:hanging="360"/>
      </w:pPr>
      <w:rPr>
        <w:rFonts w:ascii="Symbol" w:hAnsi="Symbol" w:hint="default"/>
        <w:color w:val="003D2A"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4" w15:restartNumberingAfterBreak="0">
    <w:nsid w:val="61634BFE"/>
    <w:multiLevelType w:val="hybridMultilevel"/>
    <w:tmpl w:val="52481E2E"/>
    <w:lvl w:ilvl="0" w:tplc="FF146488">
      <w:start w:val="1"/>
      <w:numFmt w:val="bullet"/>
      <w:pStyle w:val="Bullet"/>
      <w:lvlText w:val=""/>
      <w:lvlJc w:val="left"/>
      <w:pPr>
        <w:ind w:left="360" w:hanging="360"/>
      </w:pPr>
      <w:rPr>
        <w:rFonts w:ascii="Wingdings" w:hAnsi="Wingdings" w:hint="default"/>
        <w:color w:val="BB3B20"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5" w15:restartNumberingAfterBreak="0">
    <w:nsid w:val="644D23E4"/>
    <w:multiLevelType w:val="multilevel"/>
    <w:tmpl w:val="27AE9F96"/>
    <w:lvl w:ilvl="0">
      <w:start w:val="1"/>
      <w:numFmt w:val="bullet"/>
      <w:lvlText w:val="o"/>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Symbol" w:hAnsi="Symbol"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Symbol" w:hAnsi="Symbol"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Symbol" w:hAnsi="Symbol" w:hint="default"/>
      </w:rPr>
    </w:lvl>
  </w:abstractNum>
  <w:abstractNum w:abstractNumId="26" w15:restartNumberingAfterBreak="0">
    <w:nsid w:val="661631BF"/>
    <w:multiLevelType w:val="hybridMultilevel"/>
    <w:tmpl w:val="E5CA2FE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20"/>
  </w:num>
  <w:num w:numId="7">
    <w:abstractNumId w:val="21"/>
  </w:num>
  <w:num w:numId="8">
    <w:abstractNumId w:val="12"/>
  </w:num>
  <w:num w:numId="9">
    <w:abstractNumId w:val="17"/>
  </w:num>
  <w:num w:numId="10">
    <w:abstractNumId w:val="25"/>
  </w:num>
  <w:num w:numId="11">
    <w:abstractNumId w:val="13"/>
  </w:num>
  <w:num w:numId="12">
    <w:abstractNumId w:val="9"/>
  </w:num>
  <w:num w:numId="13">
    <w:abstractNumId w:val="4"/>
  </w:num>
  <w:num w:numId="14">
    <w:abstractNumId w:val="3"/>
  </w:num>
  <w:num w:numId="15">
    <w:abstractNumId w:val="2"/>
  </w:num>
  <w:num w:numId="16">
    <w:abstractNumId w:val="1"/>
  </w:num>
  <w:num w:numId="17">
    <w:abstractNumId w:val="0"/>
  </w:num>
  <w:num w:numId="18">
    <w:abstractNumId w:val="23"/>
  </w:num>
  <w:num w:numId="19">
    <w:abstractNumId w:val="24"/>
  </w:num>
  <w:num w:numId="20">
    <w:abstractNumId w:val="15"/>
  </w:num>
  <w:num w:numId="21">
    <w:abstractNumId w:val="19"/>
  </w:num>
  <w:num w:numId="22">
    <w:abstractNumId w:val="11"/>
  </w:num>
  <w:num w:numId="23">
    <w:abstractNumId w:val="18"/>
  </w:num>
  <w:num w:numId="24">
    <w:abstractNumId w:val="16"/>
  </w:num>
  <w:num w:numId="25">
    <w:abstractNumId w:val="14"/>
  </w:num>
  <w:num w:numId="26">
    <w:abstractNumId w:val="26"/>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06E"/>
    <w:rsid w:val="00006B1B"/>
    <w:rsid w:val="000146A3"/>
    <w:rsid w:val="00027F6B"/>
    <w:rsid w:val="0003173E"/>
    <w:rsid w:val="00032C1F"/>
    <w:rsid w:val="00032F2A"/>
    <w:rsid w:val="00033A86"/>
    <w:rsid w:val="0003669E"/>
    <w:rsid w:val="00047197"/>
    <w:rsid w:val="00053601"/>
    <w:rsid w:val="00061E74"/>
    <w:rsid w:val="00062BC8"/>
    <w:rsid w:val="00065B2E"/>
    <w:rsid w:val="00066861"/>
    <w:rsid w:val="000730E5"/>
    <w:rsid w:val="00076223"/>
    <w:rsid w:val="0007681F"/>
    <w:rsid w:val="0008172C"/>
    <w:rsid w:val="00085C6D"/>
    <w:rsid w:val="00087C2C"/>
    <w:rsid w:val="000905FA"/>
    <w:rsid w:val="000A1C2D"/>
    <w:rsid w:val="000A361B"/>
    <w:rsid w:val="000B751D"/>
    <w:rsid w:val="000C64AA"/>
    <w:rsid w:val="000D4B9A"/>
    <w:rsid w:val="000D65C5"/>
    <w:rsid w:val="000E09C5"/>
    <w:rsid w:val="000E10AB"/>
    <w:rsid w:val="000E6E5A"/>
    <w:rsid w:val="000F014B"/>
    <w:rsid w:val="000F5965"/>
    <w:rsid w:val="000F5CA0"/>
    <w:rsid w:val="00100B21"/>
    <w:rsid w:val="00107B6D"/>
    <w:rsid w:val="0012161E"/>
    <w:rsid w:val="00122090"/>
    <w:rsid w:val="0012457B"/>
    <w:rsid w:val="001326A1"/>
    <w:rsid w:val="00150292"/>
    <w:rsid w:val="00150D87"/>
    <w:rsid w:val="00151437"/>
    <w:rsid w:val="0015224F"/>
    <w:rsid w:val="00153E6B"/>
    <w:rsid w:val="001549F0"/>
    <w:rsid w:val="00161550"/>
    <w:rsid w:val="0016246A"/>
    <w:rsid w:val="00164689"/>
    <w:rsid w:val="00174BEB"/>
    <w:rsid w:val="00193C18"/>
    <w:rsid w:val="001944DE"/>
    <w:rsid w:val="001A0D72"/>
    <w:rsid w:val="001B538E"/>
    <w:rsid w:val="001B72E5"/>
    <w:rsid w:val="001C582C"/>
    <w:rsid w:val="001C7F05"/>
    <w:rsid w:val="001D2A6C"/>
    <w:rsid w:val="001D2A91"/>
    <w:rsid w:val="001D3490"/>
    <w:rsid w:val="001D39BE"/>
    <w:rsid w:val="001F4F32"/>
    <w:rsid w:val="001F5792"/>
    <w:rsid w:val="001F6E20"/>
    <w:rsid w:val="0020439A"/>
    <w:rsid w:val="00220A44"/>
    <w:rsid w:val="00227C82"/>
    <w:rsid w:val="00233630"/>
    <w:rsid w:val="00242815"/>
    <w:rsid w:val="002547CD"/>
    <w:rsid w:val="00255785"/>
    <w:rsid w:val="00256ACC"/>
    <w:rsid w:val="00257C7D"/>
    <w:rsid w:val="00270A3B"/>
    <w:rsid w:val="00273F89"/>
    <w:rsid w:val="0027472E"/>
    <w:rsid w:val="0028103E"/>
    <w:rsid w:val="0028538D"/>
    <w:rsid w:val="00287F9A"/>
    <w:rsid w:val="0029048C"/>
    <w:rsid w:val="00294147"/>
    <w:rsid w:val="002A2915"/>
    <w:rsid w:val="002A4CEB"/>
    <w:rsid w:val="002A659B"/>
    <w:rsid w:val="002B2BE8"/>
    <w:rsid w:val="002C1844"/>
    <w:rsid w:val="002F1A7B"/>
    <w:rsid w:val="003002D8"/>
    <w:rsid w:val="00302A7D"/>
    <w:rsid w:val="00306314"/>
    <w:rsid w:val="003109D7"/>
    <w:rsid w:val="0031401D"/>
    <w:rsid w:val="00321973"/>
    <w:rsid w:val="003255AF"/>
    <w:rsid w:val="00326995"/>
    <w:rsid w:val="003271BE"/>
    <w:rsid w:val="003359B7"/>
    <w:rsid w:val="00336CA9"/>
    <w:rsid w:val="00342923"/>
    <w:rsid w:val="003443B7"/>
    <w:rsid w:val="0034461A"/>
    <w:rsid w:val="00346465"/>
    <w:rsid w:val="00352711"/>
    <w:rsid w:val="00367324"/>
    <w:rsid w:val="00367EA2"/>
    <w:rsid w:val="003750AC"/>
    <w:rsid w:val="00381E3E"/>
    <w:rsid w:val="00386126"/>
    <w:rsid w:val="0039035A"/>
    <w:rsid w:val="00396827"/>
    <w:rsid w:val="003B4CAF"/>
    <w:rsid w:val="003B570C"/>
    <w:rsid w:val="003C576C"/>
    <w:rsid w:val="003D60D1"/>
    <w:rsid w:val="003E229E"/>
    <w:rsid w:val="003E3226"/>
    <w:rsid w:val="003F2E34"/>
    <w:rsid w:val="003F3B89"/>
    <w:rsid w:val="003F5170"/>
    <w:rsid w:val="003F78A8"/>
    <w:rsid w:val="004115EE"/>
    <w:rsid w:val="0041381D"/>
    <w:rsid w:val="00414A0F"/>
    <w:rsid w:val="00423D8C"/>
    <w:rsid w:val="00424580"/>
    <w:rsid w:val="00424FF1"/>
    <w:rsid w:val="00430B84"/>
    <w:rsid w:val="00433078"/>
    <w:rsid w:val="00435378"/>
    <w:rsid w:val="004361FD"/>
    <w:rsid w:val="004368D3"/>
    <w:rsid w:val="0043743F"/>
    <w:rsid w:val="00446EC6"/>
    <w:rsid w:val="00450E8F"/>
    <w:rsid w:val="00465871"/>
    <w:rsid w:val="00474AB9"/>
    <w:rsid w:val="00491DD9"/>
    <w:rsid w:val="004943EA"/>
    <w:rsid w:val="004947DF"/>
    <w:rsid w:val="004A5CF0"/>
    <w:rsid w:val="004B2352"/>
    <w:rsid w:val="004C38B6"/>
    <w:rsid w:val="004E190A"/>
    <w:rsid w:val="004E6F99"/>
    <w:rsid w:val="004E7DCE"/>
    <w:rsid w:val="004F24F2"/>
    <w:rsid w:val="004F6E98"/>
    <w:rsid w:val="0051576F"/>
    <w:rsid w:val="00517282"/>
    <w:rsid w:val="00517366"/>
    <w:rsid w:val="00526382"/>
    <w:rsid w:val="00527DEA"/>
    <w:rsid w:val="00534043"/>
    <w:rsid w:val="00534BDE"/>
    <w:rsid w:val="0053606D"/>
    <w:rsid w:val="00545E42"/>
    <w:rsid w:val="00546957"/>
    <w:rsid w:val="00554494"/>
    <w:rsid w:val="00555B6F"/>
    <w:rsid w:val="00555C81"/>
    <w:rsid w:val="00557908"/>
    <w:rsid w:val="00562E9B"/>
    <w:rsid w:val="00563CB8"/>
    <w:rsid w:val="00564AA1"/>
    <w:rsid w:val="00565DAF"/>
    <w:rsid w:val="0056749E"/>
    <w:rsid w:val="0057570C"/>
    <w:rsid w:val="00577924"/>
    <w:rsid w:val="00582D81"/>
    <w:rsid w:val="005951F4"/>
    <w:rsid w:val="0059656B"/>
    <w:rsid w:val="005A11BC"/>
    <w:rsid w:val="005A2A76"/>
    <w:rsid w:val="005B1BD7"/>
    <w:rsid w:val="005B4BB0"/>
    <w:rsid w:val="005C0E28"/>
    <w:rsid w:val="005D055B"/>
    <w:rsid w:val="005D18DA"/>
    <w:rsid w:val="005D2920"/>
    <w:rsid w:val="005F2D0B"/>
    <w:rsid w:val="005F6801"/>
    <w:rsid w:val="00600996"/>
    <w:rsid w:val="00602CC3"/>
    <w:rsid w:val="00603A07"/>
    <w:rsid w:val="00614DE4"/>
    <w:rsid w:val="006231F6"/>
    <w:rsid w:val="00627F4D"/>
    <w:rsid w:val="006427FD"/>
    <w:rsid w:val="00642ED0"/>
    <w:rsid w:val="00652C54"/>
    <w:rsid w:val="00654991"/>
    <w:rsid w:val="00671B35"/>
    <w:rsid w:val="00673A4D"/>
    <w:rsid w:val="006815A6"/>
    <w:rsid w:val="00684156"/>
    <w:rsid w:val="006867F7"/>
    <w:rsid w:val="00692429"/>
    <w:rsid w:val="00694E4C"/>
    <w:rsid w:val="006A175C"/>
    <w:rsid w:val="006A2613"/>
    <w:rsid w:val="006A393F"/>
    <w:rsid w:val="006A4A32"/>
    <w:rsid w:val="006A4E64"/>
    <w:rsid w:val="006A5076"/>
    <w:rsid w:val="006B5AB8"/>
    <w:rsid w:val="006B6DC7"/>
    <w:rsid w:val="006C0E16"/>
    <w:rsid w:val="006C2F08"/>
    <w:rsid w:val="006D7988"/>
    <w:rsid w:val="006E1DB8"/>
    <w:rsid w:val="006F0AC8"/>
    <w:rsid w:val="006F2A7E"/>
    <w:rsid w:val="00700A31"/>
    <w:rsid w:val="007018EA"/>
    <w:rsid w:val="00703E0A"/>
    <w:rsid w:val="0070699F"/>
    <w:rsid w:val="007112BA"/>
    <w:rsid w:val="0072253B"/>
    <w:rsid w:val="00730F60"/>
    <w:rsid w:val="0074345E"/>
    <w:rsid w:val="00744B6A"/>
    <w:rsid w:val="00746ABC"/>
    <w:rsid w:val="00750702"/>
    <w:rsid w:val="007515CA"/>
    <w:rsid w:val="007652A9"/>
    <w:rsid w:val="00770273"/>
    <w:rsid w:val="007707DF"/>
    <w:rsid w:val="007715ED"/>
    <w:rsid w:val="00772251"/>
    <w:rsid w:val="0078089E"/>
    <w:rsid w:val="00781931"/>
    <w:rsid w:val="00797804"/>
    <w:rsid w:val="007B2BF8"/>
    <w:rsid w:val="007B3C2E"/>
    <w:rsid w:val="007B5753"/>
    <w:rsid w:val="007D180B"/>
    <w:rsid w:val="007D2868"/>
    <w:rsid w:val="007D415E"/>
    <w:rsid w:val="007D5D29"/>
    <w:rsid w:val="007D6AB8"/>
    <w:rsid w:val="007D6FD1"/>
    <w:rsid w:val="007E4661"/>
    <w:rsid w:val="007F21CC"/>
    <w:rsid w:val="007F262B"/>
    <w:rsid w:val="007F5CFC"/>
    <w:rsid w:val="008033AC"/>
    <w:rsid w:val="008075AE"/>
    <w:rsid w:val="00816709"/>
    <w:rsid w:val="008237FA"/>
    <w:rsid w:val="008264F6"/>
    <w:rsid w:val="008267C5"/>
    <w:rsid w:val="00834EA7"/>
    <w:rsid w:val="00836781"/>
    <w:rsid w:val="008401C8"/>
    <w:rsid w:val="008428FB"/>
    <w:rsid w:val="00860418"/>
    <w:rsid w:val="00864A06"/>
    <w:rsid w:val="00864CF8"/>
    <w:rsid w:val="00865BD6"/>
    <w:rsid w:val="00880402"/>
    <w:rsid w:val="00881C54"/>
    <w:rsid w:val="008870BD"/>
    <w:rsid w:val="00890C58"/>
    <w:rsid w:val="00895849"/>
    <w:rsid w:val="00897872"/>
    <w:rsid w:val="008A61BF"/>
    <w:rsid w:val="008A671D"/>
    <w:rsid w:val="008C24FF"/>
    <w:rsid w:val="008C5239"/>
    <w:rsid w:val="008D0077"/>
    <w:rsid w:val="008D4E77"/>
    <w:rsid w:val="008E34F0"/>
    <w:rsid w:val="008F6B34"/>
    <w:rsid w:val="00900CC9"/>
    <w:rsid w:val="0090137A"/>
    <w:rsid w:val="00906F7E"/>
    <w:rsid w:val="00917D27"/>
    <w:rsid w:val="00921E64"/>
    <w:rsid w:val="00923E60"/>
    <w:rsid w:val="009300A0"/>
    <w:rsid w:val="0093168D"/>
    <w:rsid w:val="00933D5E"/>
    <w:rsid w:val="00945801"/>
    <w:rsid w:val="0094667B"/>
    <w:rsid w:val="0095036E"/>
    <w:rsid w:val="009503CD"/>
    <w:rsid w:val="0095095E"/>
    <w:rsid w:val="009524A6"/>
    <w:rsid w:val="00961837"/>
    <w:rsid w:val="00972660"/>
    <w:rsid w:val="00974A44"/>
    <w:rsid w:val="00975139"/>
    <w:rsid w:val="00976DDF"/>
    <w:rsid w:val="009771FE"/>
    <w:rsid w:val="00981566"/>
    <w:rsid w:val="009838C3"/>
    <w:rsid w:val="00983AC6"/>
    <w:rsid w:val="009877A1"/>
    <w:rsid w:val="00994462"/>
    <w:rsid w:val="009A1817"/>
    <w:rsid w:val="009A54F6"/>
    <w:rsid w:val="009A6B76"/>
    <w:rsid w:val="009B0D25"/>
    <w:rsid w:val="009B18C6"/>
    <w:rsid w:val="009C0A5F"/>
    <w:rsid w:val="009C2186"/>
    <w:rsid w:val="009D3777"/>
    <w:rsid w:val="009E31C3"/>
    <w:rsid w:val="009F7DF5"/>
    <w:rsid w:val="00A005A1"/>
    <w:rsid w:val="00A008EF"/>
    <w:rsid w:val="00A06149"/>
    <w:rsid w:val="00A22BBE"/>
    <w:rsid w:val="00A3110F"/>
    <w:rsid w:val="00A31B12"/>
    <w:rsid w:val="00A37596"/>
    <w:rsid w:val="00A407EC"/>
    <w:rsid w:val="00A50F7C"/>
    <w:rsid w:val="00A518C0"/>
    <w:rsid w:val="00A53E56"/>
    <w:rsid w:val="00A5501F"/>
    <w:rsid w:val="00A56DE9"/>
    <w:rsid w:val="00A56E0E"/>
    <w:rsid w:val="00A637A3"/>
    <w:rsid w:val="00A6461F"/>
    <w:rsid w:val="00A70019"/>
    <w:rsid w:val="00A7763C"/>
    <w:rsid w:val="00A80883"/>
    <w:rsid w:val="00A809E8"/>
    <w:rsid w:val="00A906BB"/>
    <w:rsid w:val="00A90AC0"/>
    <w:rsid w:val="00AB1DEB"/>
    <w:rsid w:val="00AC1F18"/>
    <w:rsid w:val="00AD1822"/>
    <w:rsid w:val="00AE15E9"/>
    <w:rsid w:val="00AF501D"/>
    <w:rsid w:val="00B10AA1"/>
    <w:rsid w:val="00B13D86"/>
    <w:rsid w:val="00B17866"/>
    <w:rsid w:val="00B2041E"/>
    <w:rsid w:val="00B232DC"/>
    <w:rsid w:val="00B2381A"/>
    <w:rsid w:val="00B24847"/>
    <w:rsid w:val="00B274E1"/>
    <w:rsid w:val="00B33709"/>
    <w:rsid w:val="00B41742"/>
    <w:rsid w:val="00B437C7"/>
    <w:rsid w:val="00B44888"/>
    <w:rsid w:val="00B47312"/>
    <w:rsid w:val="00B50F24"/>
    <w:rsid w:val="00B567E6"/>
    <w:rsid w:val="00B602B2"/>
    <w:rsid w:val="00B64473"/>
    <w:rsid w:val="00B65D51"/>
    <w:rsid w:val="00B66502"/>
    <w:rsid w:val="00B70765"/>
    <w:rsid w:val="00B71BB8"/>
    <w:rsid w:val="00B7379E"/>
    <w:rsid w:val="00B73AE9"/>
    <w:rsid w:val="00B74ECD"/>
    <w:rsid w:val="00B76C1E"/>
    <w:rsid w:val="00B808CC"/>
    <w:rsid w:val="00B82EA5"/>
    <w:rsid w:val="00B861E8"/>
    <w:rsid w:val="00B97B14"/>
    <w:rsid w:val="00BA204F"/>
    <w:rsid w:val="00BA50F7"/>
    <w:rsid w:val="00BC18AE"/>
    <w:rsid w:val="00BC1C1C"/>
    <w:rsid w:val="00BD6BB5"/>
    <w:rsid w:val="00BE3132"/>
    <w:rsid w:val="00BE479F"/>
    <w:rsid w:val="00BF06A8"/>
    <w:rsid w:val="00BF3F57"/>
    <w:rsid w:val="00BF4381"/>
    <w:rsid w:val="00C0714A"/>
    <w:rsid w:val="00C12CAD"/>
    <w:rsid w:val="00C1306E"/>
    <w:rsid w:val="00C1765D"/>
    <w:rsid w:val="00C2092C"/>
    <w:rsid w:val="00C23339"/>
    <w:rsid w:val="00C334BC"/>
    <w:rsid w:val="00C36BAB"/>
    <w:rsid w:val="00C40EDC"/>
    <w:rsid w:val="00C479E0"/>
    <w:rsid w:val="00C568E0"/>
    <w:rsid w:val="00C654A5"/>
    <w:rsid w:val="00C65A08"/>
    <w:rsid w:val="00C65CE2"/>
    <w:rsid w:val="00C71039"/>
    <w:rsid w:val="00C73260"/>
    <w:rsid w:val="00C75A59"/>
    <w:rsid w:val="00C84B01"/>
    <w:rsid w:val="00C8598D"/>
    <w:rsid w:val="00C95BE9"/>
    <w:rsid w:val="00C964B9"/>
    <w:rsid w:val="00CA4A0D"/>
    <w:rsid w:val="00CB1C49"/>
    <w:rsid w:val="00CB7D5E"/>
    <w:rsid w:val="00CE02B9"/>
    <w:rsid w:val="00CE11F5"/>
    <w:rsid w:val="00CE14FD"/>
    <w:rsid w:val="00CE2EA5"/>
    <w:rsid w:val="00CE2FC6"/>
    <w:rsid w:val="00CE4722"/>
    <w:rsid w:val="00CF2322"/>
    <w:rsid w:val="00CF3979"/>
    <w:rsid w:val="00CF4250"/>
    <w:rsid w:val="00D03AE9"/>
    <w:rsid w:val="00D05379"/>
    <w:rsid w:val="00D12DC8"/>
    <w:rsid w:val="00D16184"/>
    <w:rsid w:val="00D26780"/>
    <w:rsid w:val="00D27C81"/>
    <w:rsid w:val="00D30098"/>
    <w:rsid w:val="00D35537"/>
    <w:rsid w:val="00D47340"/>
    <w:rsid w:val="00D47DC0"/>
    <w:rsid w:val="00D556B0"/>
    <w:rsid w:val="00D55BF6"/>
    <w:rsid w:val="00D56361"/>
    <w:rsid w:val="00D679B4"/>
    <w:rsid w:val="00D70067"/>
    <w:rsid w:val="00D71DE3"/>
    <w:rsid w:val="00D7414B"/>
    <w:rsid w:val="00D80FDB"/>
    <w:rsid w:val="00D812D7"/>
    <w:rsid w:val="00D90D4C"/>
    <w:rsid w:val="00D928B6"/>
    <w:rsid w:val="00DB0B1A"/>
    <w:rsid w:val="00DC3EAC"/>
    <w:rsid w:val="00DC7659"/>
    <w:rsid w:val="00DD5820"/>
    <w:rsid w:val="00DD599D"/>
    <w:rsid w:val="00DE01DE"/>
    <w:rsid w:val="00DE1A1E"/>
    <w:rsid w:val="00DE5234"/>
    <w:rsid w:val="00DF3DE0"/>
    <w:rsid w:val="00DF4E9A"/>
    <w:rsid w:val="00E00F71"/>
    <w:rsid w:val="00E03A3B"/>
    <w:rsid w:val="00E12D12"/>
    <w:rsid w:val="00E13A3A"/>
    <w:rsid w:val="00E166F5"/>
    <w:rsid w:val="00E179AD"/>
    <w:rsid w:val="00E30646"/>
    <w:rsid w:val="00E330DB"/>
    <w:rsid w:val="00E40C7A"/>
    <w:rsid w:val="00E40D91"/>
    <w:rsid w:val="00E43669"/>
    <w:rsid w:val="00E50E5C"/>
    <w:rsid w:val="00E52744"/>
    <w:rsid w:val="00E53188"/>
    <w:rsid w:val="00E644B3"/>
    <w:rsid w:val="00E673BE"/>
    <w:rsid w:val="00E71C3C"/>
    <w:rsid w:val="00E72BC5"/>
    <w:rsid w:val="00E818BA"/>
    <w:rsid w:val="00E82543"/>
    <w:rsid w:val="00E86966"/>
    <w:rsid w:val="00E95C70"/>
    <w:rsid w:val="00EA0F1F"/>
    <w:rsid w:val="00EA5ECE"/>
    <w:rsid w:val="00EA6826"/>
    <w:rsid w:val="00EC0A9B"/>
    <w:rsid w:val="00EC2C29"/>
    <w:rsid w:val="00EC5652"/>
    <w:rsid w:val="00ED2D61"/>
    <w:rsid w:val="00ED4712"/>
    <w:rsid w:val="00EE77A3"/>
    <w:rsid w:val="00EF0F14"/>
    <w:rsid w:val="00EF1960"/>
    <w:rsid w:val="00EF39AB"/>
    <w:rsid w:val="00EF3B5F"/>
    <w:rsid w:val="00EF621B"/>
    <w:rsid w:val="00F014AE"/>
    <w:rsid w:val="00F0167F"/>
    <w:rsid w:val="00F024FF"/>
    <w:rsid w:val="00F026E1"/>
    <w:rsid w:val="00F11CD9"/>
    <w:rsid w:val="00F15AB2"/>
    <w:rsid w:val="00F249DB"/>
    <w:rsid w:val="00F25159"/>
    <w:rsid w:val="00F264C5"/>
    <w:rsid w:val="00F315D9"/>
    <w:rsid w:val="00F40A75"/>
    <w:rsid w:val="00F47614"/>
    <w:rsid w:val="00F56769"/>
    <w:rsid w:val="00F5769A"/>
    <w:rsid w:val="00F6502D"/>
    <w:rsid w:val="00F67FFC"/>
    <w:rsid w:val="00F70555"/>
    <w:rsid w:val="00F77610"/>
    <w:rsid w:val="00F83449"/>
    <w:rsid w:val="00F87905"/>
    <w:rsid w:val="00F914F0"/>
    <w:rsid w:val="00F91BE0"/>
    <w:rsid w:val="00F970D0"/>
    <w:rsid w:val="00FA1249"/>
    <w:rsid w:val="00FA1A16"/>
    <w:rsid w:val="00FA1D40"/>
    <w:rsid w:val="00FA540C"/>
    <w:rsid w:val="00FA60C2"/>
    <w:rsid w:val="00FB3EF0"/>
    <w:rsid w:val="00FC1991"/>
    <w:rsid w:val="00FC6948"/>
    <w:rsid w:val="00FC6A73"/>
    <w:rsid w:val="00FD144F"/>
    <w:rsid w:val="00FE663A"/>
    <w:rsid w:val="00FE6679"/>
    <w:rsid w:val="00FF2F2D"/>
    <w:rsid w:val="00FF5B92"/>
    <w:rsid w:val="00FF73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C1C9FD"/>
  <w14:defaultImageDpi w14:val="330"/>
  <w15:docId w15:val="{05DFC079-6869-4CC1-96E8-97C2A2783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2711"/>
    <w:pPr>
      <w:spacing w:after="180" w:line="274" w:lineRule="auto"/>
    </w:pPr>
    <w:rPr>
      <w:sz w:val="21"/>
    </w:rPr>
  </w:style>
  <w:style w:type="paragraph" w:styleId="Heading1">
    <w:name w:val="heading 1"/>
    <w:basedOn w:val="Heading2"/>
    <w:next w:val="Normal"/>
    <w:link w:val="Heading1Char"/>
    <w:uiPriority w:val="9"/>
    <w:qFormat/>
    <w:rsid w:val="00546957"/>
    <w:pPr>
      <w:outlineLvl w:val="0"/>
    </w:pPr>
  </w:style>
  <w:style w:type="paragraph" w:styleId="Heading2">
    <w:name w:val="heading 2"/>
    <w:basedOn w:val="BodyCopy"/>
    <w:next w:val="Normal"/>
    <w:link w:val="Heading2Char"/>
    <w:uiPriority w:val="9"/>
    <w:unhideWhenUsed/>
    <w:qFormat/>
    <w:rsid w:val="00546957"/>
    <w:pPr>
      <w:outlineLvl w:val="1"/>
    </w:pPr>
  </w:style>
  <w:style w:type="paragraph" w:styleId="Heading3">
    <w:name w:val="heading 3"/>
    <w:basedOn w:val="BodyCopy"/>
    <w:next w:val="Normal"/>
    <w:link w:val="Heading3Char"/>
    <w:uiPriority w:val="9"/>
    <w:unhideWhenUsed/>
    <w:qFormat/>
    <w:rsid w:val="00546957"/>
    <w:pPr>
      <w:outlineLvl w:val="2"/>
    </w:pPr>
  </w:style>
  <w:style w:type="paragraph" w:styleId="Heading4">
    <w:name w:val="heading 4"/>
    <w:basedOn w:val="Normal"/>
    <w:next w:val="Normal"/>
    <w:link w:val="Heading4Char"/>
    <w:uiPriority w:val="9"/>
    <w:unhideWhenUsed/>
    <w:qFormat/>
    <w:rsid w:val="00352711"/>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352711"/>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352711"/>
    <w:pPr>
      <w:keepNext/>
      <w:keepLines/>
      <w:spacing w:before="200" w:after="0"/>
      <w:outlineLvl w:val="5"/>
    </w:pPr>
    <w:rPr>
      <w:rFonts w:asciiTheme="majorHAnsi" w:eastAsiaTheme="majorEastAsia" w:hAnsiTheme="majorHAnsi" w:cstheme="majorBidi"/>
      <w:iCs/>
      <w:color w:val="BB3B20" w:themeColor="accent1"/>
      <w:sz w:val="22"/>
    </w:rPr>
  </w:style>
  <w:style w:type="paragraph" w:styleId="Heading7">
    <w:name w:val="heading 7"/>
    <w:basedOn w:val="Normal"/>
    <w:next w:val="Normal"/>
    <w:link w:val="Heading7Char"/>
    <w:uiPriority w:val="9"/>
    <w:semiHidden/>
    <w:unhideWhenUsed/>
    <w:qFormat/>
    <w:rsid w:val="00352711"/>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352711"/>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352711"/>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6957"/>
    <w:rPr>
      <w:rFonts w:ascii="Calibri Light" w:hAnsi="Calibri Light" w:cs="Times New Roman (Body CS)"/>
      <w:color w:val="000000"/>
      <w:sz w:val="20"/>
    </w:rPr>
  </w:style>
  <w:style w:type="character" w:customStyle="1" w:styleId="Heading2Char">
    <w:name w:val="Heading 2 Char"/>
    <w:basedOn w:val="DefaultParagraphFont"/>
    <w:link w:val="Heading2"/>
    <w:uiPriority w:val="9"/>
    <w:rsid w:val="00546957"/>
    <w:rPr>
      <w:rFonts w:ascii="Calibri Light" w:hAnsi="Calibri Light" w:cs="Times New Roman (Body CS)"/>
      <w:color w:val="000000"/>
      <w:sz w:val="20"/>
    </w:rPr>
  </w:style>
  <w:style w:type="character" w:customStyle="1" w:styleId="Heading3Char">
    <w:name w:val="Heading 3 Char"/>
    <w:basedOn w:val="DefaultParagraphFont"/>
    <w:link w:val="Heading3"/>
    <w:uiPriority w:val="9"/>
    <w:rsid w:val="00546957"/>
    <w:rPr>
      <w:rFonts w:ascii="Calibri Light" w:hAnsi="Calibri Light" w:cs="Times New Roman (Body CS)"/>
      <w:color w:val="000000"/>
      <w:sz w:val="20"/>
    </w:rPr>
  </w:style>
  <w:style w:type="paragraph" w:customStyle="1" w:styleId="HeadingOne">
    <w:name w:val="Heading One"/>
    <w:basedOn w:val="Normal"/>
    <w:qFormat/>
    <w:rsid w:val="00257C7D"/>
    <w:pPr>
      <w:spacing w:after="120"/>
      <w:outlineLvl w:val="0"/>
    </w:pPr>
    <w:rPr>
      <w:rFonts w:cs="Times New Roman (Body CS)"/>
      <w:color w:val="184C8D" w:themeColor="accent3"/>
      <w:sz w:val="22"/>
      <w:szCs w:val="32"/>
    </w:rPr>
  </w:style>
  <w:style w:type="paragraph" w:customStyle="1" w:styleId="HeadingTwo">
    <w:name w:val="Heading Two"/>
    <w:basedOn w:val="BodyCopy"/>
    <w:qFormat/>
    <w:rsid w:val="00257C7D"/>
    <w:pPr>
      <w:spacing w:after="120" w:line="240" w:lineRule="auto"/>
      <w:outlineLvl w:val="1"/>
    </w:pPr>
    <w:rPr>
      <w:rFonts w:asciiTheme="minorHAnsi" w:hAnsiTheme="minorHAnsi"/>
      <w:color w:val="0A3167" w:themeColor="accent4"/>
      <w:sz w:val="24"/>
    </w:rPr>
  </w:style>
  <w:style w:type="paragraph" w:customStyle="1" w:styleId="BodyCopy">
    <w:name w:val="Body Copy"/>
    <w:basedOn w:val="Normal"/>
    <w:uiPriority w:val="99"/>
    <w:qFormat/>
    <w:rsid w:val="00433078"/>
    <w:pPr>
      <w:tabs>
        <w:tab w:val="left" w:pos="567"/>
      </w:tabs>
      <w:spacing w:line="288" w:lineRule="auto"/>
    </w:pPr>
    <w:rPr>
      <w:rFonts w:ascii="Calibri Light" w:hAnsi="Calibri Light" w:cs="Times New Roman (Body CS)"/>
      <w:color w:val="000000"/>
      <w:sz w:val="20"/>
    </w:rPr>
  </w:style>
  <w:style w:type="table" w:customStyle="1" w:styleId="ARPCtable">
    <w:name w:val="ARPC table"/>
    <w:basedOn w:val="TableNormal"/>
    <w:uiPriority w:val="99"/>
    <w:rsid w:val="00DF4E9A"/>
    <w:rPr>
      <w:rFonts w:eastAsia="Calibri"/>
      <w:lang w:val="en-AU"/>
    </w:rPr>
    <w:tblPr>
      <w:tblBorders>
        <w:top w:val="single" w:sz="2" w:space="0" w:color="686363" w:themeColor="text1" w:themeTint="A6"/>
        <w:left w:val="single" w:sz="2" w:space="0" w:color="686363" w:themeColor="text1" w:themeTint="A6"/>
        <w:bottom w:val="single" w:sz="2" w:space="0" w:color="686363" w:themeColor="text1" w:themeTint="A6"/>
        <w:right w:val="single" w:sz="2" w:space="0" w:color="686363" w:themeColor="text1" w:themeTint="A6"/>
        <w:insideH w:val="single" w:sz="2" w:space="0" w:color="686363" w:themeColor="text1" w:themeTint="A6"/>
        <w:insideV w:val="single" w:sz="2" w:space="0" w:color="686363" w:themeColor="text1" w:themeTint="A6"/>
      </w:tblBorders>
    </w:tblPr>
    <w:tblStylePr w:type="firstRow">
      <w:pPr>
        <w:jc w:val="left"/>
      </w:pPr>
      <w:rPr>
        <w:rFonts w:ascii="Calibri" w:hAnsi="Calibri"/>
        <w:b/>
        <w:color w:val="141313" w:themeColor="text1"/>
        <w:sz w:val="22"/>
      </w:rPr>
      <w:tblPr/>
      <w:tcPr>
        <w:shd w:val="clear" w:color="auto" w:fill="D8D8D7" w:themeFill="text2" w:themeFillTint="33"/>
        <w:vAlign w:val="center"/>
      </w:tcPr>
    </w:tblStylePr>
  </w:style>
  <w:style w:type="paragraph" w:customStyle="1" w:styleId="HeadingThree">
    <w:name w:val="Heading Three"/>
    <w:basedOn w:val="BodyCopy"/>
    <w:qFormat/>
    <w:rsid w:val="00257C7D"/>
    <w:pPr>
      <w:spacing w:before="240" w:after="120" w:line="240" w:lineRule="auto"/>
    </w:pPr>
    <w:rPr>
      <w:rFonts w:asciiTheme="minorHAnsi" w:hAnsiTheme="minorHAnsi"/>
      <w:b/>
      <w:color w:val="BB3B20" w:themeColor="accent1"/>
      <w:sz w:val="28"/>
    </w:rPr>
  </w:style>
  <w:style w:type="table" w:styleId="TableGrid">
    <w:name w:val="Table Grid"/>
    <w:basedOn w:val="TableNormal"/>
    <w:uiPriority w:val="59"/>
    <w:rsid w:val="00562E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SSDefault">
    <w:name w:val="FSS Default"/>
    <w:basedOn w:val="TableNormal"/>
    <w:uiPriority w:val="99"/>
    <w:rsid w:val="009B0D25"/>
    <w:rPr>
      <w:lang w:val="en-AU"/>
    </w:rPr>
    <w:tblPr>
      <w:tblStyleRowBandSize w:val="1"/>
      <w:tblBorders>
        <w:top w:val="single" w:sz="4" w:space="0" w:color="0A3167" w:themeColor="accent4"/>
        <w:left w:val="single" w:sz="4" w:space="0" w:color="0A3167" w:themeColor="accent4"/>
        <w:bottom w:val="single" w:sz="4" w:space="0" w:color="0A3167" w:themeColor="accent4"/>
        <w:right w:val="single" w:sz="4" w:space="0" w:color="0A3167" w:themeColor="accent4"/>
        <w:insideH w:val="single" w:sz="4" w:space="0" w:color="0A3167" w:themeColor="accent4"/>
        <w:insideV w:val="single" w:sz="4" w:space="0" w:color="0A3167" w:themeColor="accent4"/>
      </w:tblBorders>
    </w:tblPr>
    <w:tblStylePr w:type="firstRow">
      <w:rPr>
        <w:b/>
        <w:color w:val="BB3B20" w:themeColor="accent1"/>
      </w:rPr>
      <w:tblPr/>
      <w:tcPr>
        <w:tcBorders>
          <w:top w:val="single" w:sz="6" w:space="0" w:color="BB3B20" w:themeColor="accent1"/>
          <w:left w:val="single" w:sz="6" w:space="0" w:color="BB3B20" w:themeColor="accent1"/>
          <w:bottom w:val="single" w:sz="6" w:space="0" w:color="FFFFFF" w:themeColor="background1"/>
          <w:right w:val="single" w:sz="6" w:space="0" w:color="BB3B20" w:themeColor="accent1"/>
          <w:insideH w:val="single" w:sz="6" w:space="0" w:color="FFFFFF" w:themeColor="background1"/>
          <w:insideV w:val="single" w:sz="6" w:space="0" w:color="FFFFFF" w:themeColor="background1"/>
        </w:tcBorders>
        <w:shd w:val="clear" w:color="auto" w:fill="BB3B20" w:themeFill="accent1"/>
      </w:tcPr>
    </w:tblStylePr>
    <w:tblStylePr w:type="firstCol">
      <w:rPr>
        <w:b/>
      </w:rPr>
    </w:tblStylePr>
  </w:style>
  <w:style w:type="paragraph" w:customStyle="1" w:styleId="Bullet">
    <w:name w:val="Bullet"/>
    <w:basedOn w:val="Normal"/>
    <w:qFormat/>
    <w:rsid w:val="00257C7D"/>
    <w:pPr>
      <w:numPr>
        <w:numId w:val="19"/>
      </w:numPr>
      <w:spacing w:after="120"/>
    </w:pPr>
    <w:rPr>
      <w:rFonts w:ascii="Calibri Light" w:hAnsi="Calibri Light" w:cs="Times New Roman (Body CS)"/>
      <w:color w:val="141313" w:themeColor="text1"/>
      <w:sz w:val="20"/>
    </w:rPr>
  </w:style>
  <w:style w:type="paragraph" w:styleId="BalloonText">
    <w:name w:val="Balloon Text"/>
    <w:basedOn w:val="Normal"/>
    <w:link w:val="BalloonTextChar"/>
    <w:uiPriority w:val="99"/>
    <w:semiHidden/>
    <w:unhideWhenUsed/>
    <w:rsid w:val="00BF06A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06A8"/>
    <w:rPr>
      <w:rFonts w:ascii="Lucida Grande" w:eastAsia="Calibri" w:hAnsi="Lucida Grande" w:cs="Lucida Grande"/>
      <w:sz w:val="18"/>
      <w:szCs w:val="18"/>
      <w:lang w:val="en-AU"/>
    </w:rPr>
  </w:style>
  <w:style w:type="character" w:styleId="PageNumber">
    <w:name w:val="page number"/>
    <w:basedOn w:val="DefaultParagraphFont"/>
    <w:uiPriority w:val="99"/>
    <w:semiHidden/>
    <w:unhideWhenUsed/>
    <w:rsid w:val="003F3B89"/>
  </w:style>
  <w:style w:type="character" w:customStyle="1" w:styleId="Heading4Char">
    <w:name w:val="Heading 4 Char"/>
    <w:basedOn w:val="DefaultParagraphFont"/>
    <w:link w:val="Heading4"/>
    <w:uiPriority w:val="9"/>
    <w:rsid w:val="00352711"/>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352711"/>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352711"/>
    <w:rPr>
      <w:rFonts w:asciiTheme="majorHAnsi" w:eastAsiaTheme="majorEastAsia" w:hAnsiTheme="majorHAnsi" w:cstheme="majorBidi"/>
      <w:iCs/>
      <w:color w:val="BB3B20" w:themeColor="accent1"/>
    </w:rPr>
  </w:style>
  <w:style w:type="character" w:customStyle="1" w:styleId="Heading7Char">
    <w:name w:val="Heading 7 Char"/>
    <w:basedOn w:val="DefaultParagraphFont"/>
    <w:link w:val="Heading7"/>
    <w:uiPriority w:val="9"/>
    <w:semiHidden/>
    <w:rsid w:val="00352711"/>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352711"/>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352711"/>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352711"/>
    <w:pPr>
      <w:spacing w:line="240" w:lineRule="auto"/>
    </w:pPr>
    <w:rPr>
      <w:rFonts w:asciiTheme="majorHAnsi" w:eastAsiaTheme="minorEastAsia" w:hAnsiTheme="majorHAnsi"/>
      <w:bCs/>
      <w:smallCaps/>
      <w:color w:val="3C3C3B" w:themeColor="text2"/>
      <w:spacing w:val="6"/>
      <w:sz w:val="22"/>
      <w:szCs w:val="18"/>
    </w:rPr>
  </w:style>
  <w:style w:type="paragraph" w:styleId="TOCHeading">
    <w:name w:val="TOC Heading"/>
    <w:basedOn w:val="Heading1"/>
    <w:next w:val="Normal"/>
    <w:uiPriority w:val="39"/>
    <w:semiHidden/>
    <w:unhideWhenUsed/>
    <w:qFormat/>
    <w:rsid w:val="00352711"/>
    <w:pPr>
      <w:spacing w:before="480" w:line="264" w:lineRule="auto"/>
      <w:outlineLvl w:val="9"/>
    </w:pPr>
    <w:rPr>
      <w:b/>
    </w:rPr>
  </w:style>
  <w:style w:type="paragraph" w:customStyle="1" w:styleId="ContentsBox">
    <w:name w:val="Contents Box"/>
    <w:basedOn w:val="BodyCopy"/>
    <w:qFormat/>
    <w:rsid w:val="00352711"/>
    <w:pPr>
      <w:spacing w:after="200" w:line="240" w:lineRule="auto"/>
    </w:pPr>
    <w:rPr>
      <w:rFonts w:ascii="Calibri" w:hAnsi="Calibri"/>
      <w:color w:val="424242"/>
      <w:sz w:val="19"/>
    </w:rPr>
  </w:style>
  <w:style w:type="paragraph" w:customStyle="1" w:styleId="PulloutText">
    <w:name w:val="Pullout Text"/>
    <w:basedOn w:val="Normal"/>
    <w:qFormat/>
    <w:rsid w:val="000D65C5"/>
    <w:pPr>
      <w:suppressAutoHyphens/>
      <w:autoSpaceDE w:val="0"/>
      <w:autoSpaceDN w:val="0"/>
      <w:adjustRightInd w:val="0"/>
      <w:spacing w:after="113" w:line="240" w:lineRule="auto"/>
      <w:textAlignment w:val="center"/>
    </w:pPr>
    <w:rPr>
      <w:rFonts w:ascii="Calibri" w:hAnsi="Calibri" w:cs="Calibri"/>
      <w:color w:val="184C8D" w:themeColor="accent3"/>
      <w:sz w:val="24"/>
      <w:szCs w:val="24"/>
      <w:lang w:val="en-GB"/>
    </w:rPr>
  </w:style>
  <w:style w:type="paragraph" w:customStyle="1" w:styleId="DateStyle">
    <w:name w:val="Date Style"/>
    <w:qFormat/>
    <w:rsid w:val="00895849"/>
    <w:pPr>
      <w:jc w:val="right"/>
    </w:pPr>
    <w:rPr>
      <w:rFonts w:ascii="Calibri" w:hAnsi="Calibri" w:cs="Times New Roman (Body CS)"/>
      <w:color w:val="424242"/>
      <w:sz w:val="19"/>
    </w:rPr>
  </w:style>
  <w:style w:type="paragraph" w:styleId="Header">
    <w:name w:val="header"/>
    <w:basedOn w:val="Normal"/>
    <w:link w:val="HeaderChar"/>
    <w:uiPriority w:val="99"/>
    <w:unhideWhenUsed/>
    <w:rsid w:val="006A26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2613"/>
    <w:rPr>
      <w:sz w:val="21"/>
    </w:rPr>
  </w:style>
  <w:style w:type="paragraph" w:styleId="Footer">
    <w:name w:val="footer"/>
    <w:basedOn w:val="Normal"/>
    <w:link w:val="FooterChar"/>
    <w:uiPriority w:val="99"/>
    <w:unhideWhenUsed/>
    <w:rsid w:val="006A26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2613"/>
    <w:rPr>
      <w:sz w:val="21"/>
    </w:rPr>
  </w:style>
  <w:style w:type="character" w:styleId="Hyperlink">
    <w:name w:val="Hyperlink"/>
    <w:basedOn w:val="DefaultParagraphFont"/>
    <w:uiPriority w:val="99"/>
    <w:unhideWhenUsed/>
    <w:rsid w:val="00D05379"/>
    <w:rPr>
      <w:color w:val="FFFFFE" w:themeColor="hyperlink"/>
      <w:u w:val="single"/>
    </w:rPr>
  </w:style>
  <w:style w:type="paragraph" w:styleId="NoSpacing">
    <w:name w:val="No Spacing"/>
    <w:uiPriority w:val="1"/>
    <w:qFormat/>
    <w:rsid w:val="00D05379"/>
    <w:pPr>
      <w:spacing w:after="0" w:line="240" w:lineRule="auto"/>
    </w:pPr>
    <w:rPr>
      <w:sz w:val="21"/>
    </w:rPr>
  </w:style>
  <w:style w:type="paragraph" w:customStyle="1" w:styleId="font8">
    <w:name w:val="font_8"/>
    <w:basedOn w:val="Normal"/>
    <w:rsid w:val="00CE11F5"/>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styleId="ListParagraph">
    <w:name w:val="List Paragraph"/>
    <w:basedOn w:val="Normal"/>
    <w:uiPriority w:val="34"/>
    <w:qFormat/>
    <w:rsid w:val="00CE11F5"/>
    <w:pPr>
      <w:ind w:left="720"/>
      <w:contextualSpacing/>
    </w:pPr>
  </w:style>
  <w:style w:type="character" w:styleId="UnresolvedMention">
    <w:name w:val="Unresolved Mention"/>
    <w:basedOn w:val="DefaultParagraphFont"/>
    <w:uiPriority w:val="99"/>
    <w:semiHidden/>
    <w:unhideWhenUsed/>
    <w:rsid w:val="00C964B9"/>
    <w:rPr>
      <w:color w:val="605E5C"/>
      <w:shd w:val="clear" w:color="auto" w:fill="E1DFDD"/>
    </w:rPr>
  </w:style>
  <w:style w:type="character" w:styleId="FollowedHyperlink">
    <w:name w:val="FollowedHyperlink"/>
    <w:basedOn w:val="DefaultParagraphFont"/>
    <w:uiPriority w:val="99"/>
    <w:semiHidden/>
    <w:unhideWhenUsed/>
    <w:rsid w:val="00A90AC0"/>
    <w:rPr>
      <w:color w:val="FFFFFE" w:themeColor="followedHyperlink"/>
      <w:u w:val="single"/>
    </w:rPr>
  </w:style>
  <w:style w:type="character" w:customStyle="1" w:styleId="normaltextrun">
    <w:name w:val="normaltextrun"/>
    <w:basedOn w:val="DefaultParagraphFont"/>
    <w:rsid w:val="00D35537"/>
  </w:style>
  <w:style w:type="paragraph" w:styleId="Quote">
    <w:name w:val="Quote"/>
    <w:basedOn w:val="Normal"/>
    <w:next w:val="Normal"/>
    <w:link w:val="QuoteChar"/>
    <w:uiPriority w:val="29"/>
    <w:qFormat/>
    <w:rsid w:val="007715ED"/>
    <w:pPr>
      <w:spacing w:before="200" w:after="160"/>
      <w:ind w:left="864" w:right="864"/>
      <w:jc w:val="center"/>
    </w:pPr>
    <w:rPr>
      <w:i/>
      <w:iCs/>
      <w:color w:val="504C4C" w:themeColor="text1" w:themeTint="BF"/>
    </w:rPr>
  </w:style>
  <w:style w:type="character" w:customStyle="1" w:styleId="QuoteChar">
    <w:name w:val="Quote Char"/>
    <w:basedOn w:val="DefaultParagraphFont"/>
    <w:link w:val="Quote"/>
    <w:uiPriority w:val="29"/>
    <w:rsid w:val="007715ED"/>
    <w:rPr>
      <w:i/>
      <w:iCs/>
      <w:color w:val="504C4C" w:themeColor="text1" w:themeTint="BF"/>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arpc.gov.au/publications/insights/"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hyperlink" Target="mailto:enquiries@arpc.gov.au"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arpc.gov.au/wp-content/blogs.dir/3/files/2012/09/RISe_Cedant_User_Manual_v3.2.pdf" TargetMode="Externa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hyperlink" Target="http://rise.arpc.gov.au" TargetMode="External"/><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6.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ahFrankel\AppData\Local\Microsoft\Windows\INetCache\Content.Outlook\5FJSXSRV\ARPC%20Newsletter%20Template%20Mar21.dotx" TargetMode="External"/></Relationships>
</file>

<file path=word/theme/theme1.xml><?xml version="1.0" encoding="utf-8"?>
<a:theme xmlns:a="http://schemas.openxmlformats.org/drawingml/2006/main" name="ARPC_Colours_Word">
  <a:themeElements>
    <a:clrScheme name="ARPC Colour Pallet">
      <a:dk1>
        <a:srgbClr val="141313"/>
      </a:dk1>
      <a:lt1>
        <a:sysClr val="window" lastClr="FFFFFF"/>
      </a:lt1>
      <a:dk2>
        <a:srgbClr val="3C3C3B"/>
      </a:dk2>
      <a:lt2>
        <a:srgbClr val="34183C"/>
      </a:lt2>
      <a:accent1>
        <a:srgbClr val="BB3B20"/>
      </a:accent1>
      <a:accent2>
        <a:srgbClr val="003D2A"/>
      </a:accent2>
      <a:accent3>
        <a:srgbClr val="184C8D"/>
      </a:accent3>
      <a:accent4>
        <a:srgbClr val="0A3167"/>
      </a:accent4>
      <a:accent5>
        <a:srgbClr val="081025"/>
      </a:accent5>
      <a:accent6>
        <a:srgbClr val="FFFFFE"/>
      </a:accent6>
      <a:hlink>
        <a:srgbClr val="FFFFFE"/>
      </a:hlink>
      <a:folHlink>
        <a:srgbClr val="FFFFFE"/>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E9F5EA8A5FBD47A8A2D012323F7F05" ma:contentTypeVersion="143" ma:contentTypeDescription="Create a new document." ma:contentTypeScope="" ma:versionID="993391f9838ed4c41daaf5b7e871951a">
  <xsd:schema xmlns:xsd="http://www.w3.org/2001/XMLSchema" xmlns:xs="http://www.w3.org/2001/XMLSchema" xmlns:p="http://schemas.microsoft.com/office/2006/metadata/properties" xmlns:ns2="193d2b7f-05f7-4e58-9518-e46a74282b94" xmlns:ns3="3b3541d6-3dfa-486b-a690-e408a089a2fd" targetNamespace="http://schemas.microsoft.com/office/2006/metadata/properties" ma:root="true" ma:fieldsID="b4d32c1d6ea9dae0d40a0b409e3d862c" ns2:_="" ns3:_="">
    <xsd:import namespace="193d2b7f-05f7-4e58-9518-e46a74282b94"/>
    <xsd:import namespace="3b3541d6-3dfa-486b-a690-e408a089a2fd"/>
    <xsd:element name="properties">
      <xsd:complexType>
        <xsd:sequence>
          <xsd:element name="documentManagement">
            <xsd:complexType>
              <xsd:all>
                <xsd:element ref="ns2:_dlc_DocId" minOccurs="0"/>
                <xsd:element ref="ns2:_dlc_DocIdUrl" minOccurs="0"/>
                <xsd:element ref="ns2:_dlc_DocIdPersistId" minOccurs="0"/>
                <xsd:element ref="ns2:Financial_x0020_Year"/>
                <xsd:element ref="ns2:Security_x0020_Marker"/>
                <xsd:element ref="ns2:Disposal_x0020_Class_x0020_Comms"/>
                <xsd:element ref="ns2:Harradine_x0020_Comms"/>
                <xsd:element ref="ns3:MediaServiceMetadata" minOccurs="0"/>
                <xsd:element ref="ns3:MediaServiceFastMetadata" minOccurs="0"/>
                <xsd:element ref="ns3:MediaServiceDateTaken" minOccurs="0"/>
                <xsd:element ref="ns3:MediaServiceAutoTags" minOccurs="0"/>
                <xsd:element ref="ns2:SharedWithUsers" minOccurs="0"/>
                <xsd:element ref="ns2:SharedWithDetails"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3d2b7f-05f7-4e58-9518-e46a74282b9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11" ma:displayName="Financial Year" ma:default="2019/2020" ma:format="Dropdown" ma:internalName="Financial_x0020_Year">
      <xsd:simpleType>
        <xsd:restriction base="dms:Choice">
          <xsd:enumeration value="2003/2004"/>
          <xsd:enumeration value="2004/2005"/>
          <xsd:enumeration value="2005/2006"/>
          <xsd:enumeration value="2006/2007"/>
          <xsd:enumeration value="2007/2008"/>
          <xsd:enumeration value="2008/2009"/>
          <xsd:enumeration value="2009/2010"/>
          <xsd:enumeration value="2010/2011"/>
          <xsd:enumeration value="2011/2012"/>
          <xsd:enumeration value="2012/2013"/>
          <xsd:enumeration value="2013/2014"/>
          <xsd:enumeration value="2014/2015"/>
          <xsd:enumeration value="2015/2016"/>
          <xsd:enumeration value="2016/2017"/>
          <xsd:enumeration value="2017/2018"/>
          <xsd:enumeration value="2018/2019"/>
          <xsd:enumeration value="2019/2020"/>
          <xsd:enumeration value="2020/2021"/>
          <xsd:enumeration value="2021/2022"/>
          <xsd:enumeration value="2023/2024"/>
          <xsd:enumeration value="2024/2025"/>
          <xsd:enumeration value="2025/2026"/>
          <xsd:enumeration value="2026/2027"/>
        </xsd:restriction>
      </xsd:simpleType>
    </xsd:element>
    <xsd:element name="Security_x0020_Marker" ma:index="12" ma:displayName="Security Marker" ma:default="UNCLASSIFIED" ma:format="Dropdown" ma:internalName="Security_x0020_Marker">
      <xsd:simpleType>
        <xsd:restriction base="dms:Choice">
          <xsd:enumeration value="UNCLASSIFIED"/>
          <xsd:enumeration value="FOR OFFICIAL USE ONLY"/>
          <xsd:enumeration value="CLASSIFIED"/>
        </xsd:restriction>
      </xsd:simpleType>
    </xsd:element>
    <xsd:element name="Disposal_x0020_Class_x0020_Comms" ma:index="13" ma:displayName="Disposal Class Comms" ma:default="Publication_Disposal Action - Destroy 7 years after action completed - AFDA Express - Class 20337" ma:format="Dropdown" ma:internalName="Disposal_x0020_Class_x0020_Comms">
      <xsd:simpleType>
        <xsd:restriction base="dms:Choice">
          <xsd:enumeration value="ARPC Board Administration_Disposal Action - Destroy 10 years after action completed - Governing Bodies - Class 21581"/>
          <xsd:enumeration value="ARPC Board Employment Conditions_Disposal Action - Destroy 75 years after date of birth - Governing Bodies - Class 21580"/>
          <xsd:enumeration value="ARPC Board_Disposal Action - Retain as national archives - Governing Bodies - Class 21579"/>
          <xsd:enumeration value="Audit_Disposal Action - Destroy 10 years after action completed - AFDA Express - Class 20341"/>
          <xsd:enumeration value="Claims_Retention Details - Retain until covered by a records authority"/>
          <xsd:enumeration value="Community Relations_Disposal Action - Destroy 7 years after action completed - AFDA Express - Class 20443"/>
          <xsd:enumeration value="Compliance_Disposal Action - Destroy 7 years after action completed - AFDA Express - Class 20342"/>
          <xsd:enumeration value="Employment Conditions_Disposal Action - Destroy 75 years after date of birth - AFDA Express - 20304"/>
          <xsd:enumeration value="Financial Services_Disposal Action - Destroy 7 years after action completed - AFDA Express - Class 20260"/>
          <xsd:enumeration value="Government Relations_Disposal Action - Destroy 10 years after action completed - AFDA Express - Class 20270"/>
          <xsd:enumeration value="Human Resources_Disposal Action - Destroy 7 years after action completed - AFDA Express - Class 20313"/>
          <xsd:enumeration value="Industrial Relations_Disposal Action - Destroy 10 years after action completed - AFDA Express - Class 20272"/>
          <xsd:enumeration value="Information Management_Disposal Action - Destroy 7 years after action completed - AFDA Express - Class 20344"/>
          <xsd:enumeration value="Information Technology_Disposal Action - Destroy 7 years after action completed - AFDA Express - Class 20344"/>
          <xsd:enumeration value="Insurance Audit_Disposal Action - Retain until covered by a records authority"/>
          <xsd:enumeration value="Investment Management_Disposal Action - Destroy 7 years after action completed - AFDA Express - Class 20260"/>
          <xsd:enumeration value="Legal Services_Disposal Action - Destroy 7 years after action completed - AFDA Express - 20455"/>
          <xsd:enumeration value="Policy_Disposal Action - Destroy 7 years after action completed - AFDA Express - Class 20342"/>
          <xsd:enumeration value="Procurement_Disposal Action - Destroy 7 years after action completed - ADA Express - Class 20317"/>
          <xsd:enumeration value="PropertyManagement_Disposal Action - Destroy 7 years after action completed - AFDA Express - Class 20328"/>
          <xsd:enumeration value="Publication_Disposal Action - Destroy 7 years after action completed - AFDA Express - Class 20337"/>
          <xsd:enumeration value="Risk Management_Disposal Action - Destroy 7 years after action completed - AFDA Express - Class 20342"/>
          <xsd:enumeration value="Staff Development_Disposal Action - Destroy 7 years after action completed - AFDA Express - Class 20339"/>
          <xsd:enumeration value="Strategic Management_Disposal Action - Destroy 7 years after action completed – AFDA Express – Class 20342"/>
          <xsd:enumeration value="Strategic Management_Disposal Action - Retain as national archives - AFDA Express - Class 20340"/>
          <xsd:enumeration value="Underwriting_Disposal Action - Retain until covered by a records authority"/>
          <xsd:enumeration value="WHS_Disposal Action - Destroy 7 years after action completed - AFDA Express - Class 20467"/>
        </xsd:restriction>
      </xsd:simpleType>
    </xsd:element>
    <xsd:element name="Harradine_x0020_Comms" ma:index="14" ma:displayName="Harradine Comms" ma:default="General administration files (EXC)" ma:format="Dropdown" ma:internalName="Harradine_x0020_Comms">
      <xsd:simpleType>
        <xsd:restriction base="dms:Choice">
          <xsd:enumeration value="Consulting Reports (INC)"/>
          <xsd:enumeration value="Policies and procedures (INC)"/>
          <xsd:enumeration value="Selection of consultancies (INC)"/>
          <xsd:enumeration value="Financial estimated for budget estimates (INC)"/>
          <xsd:enumeration value="General administration files (EXC)"/>
          <xsd:enumeration value="Case related files (EXC)"/>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3541d6-3dfa-486b-a690-e408a089a2fd"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curity_x0020_Marker xmlns="193d2b7f-05f7-4e58-9518-e46a74282b94">UNCLASSIFIED</Security_x0020_Marker>
    <Harradine_x0020_Comms xmlns="193d2b7f-05f7-4e58-9518-e46a74282b94">General administration files (EXC)</Harradine_x0020_Comms>
    <Disposal_x0020_Class_x0020_Comms xmlns="193d2b7f-05f7-4e58-9518-e46a74282b94">Publication_Disposal Action - Destroy 7 years after action completed - AFDA Express - Class 20337</Disposal_x0020_Class_x0020_Comms>
    <Financial_x0020_Year xmlns="193d2b7f-05f7-4e58-9518-e46a74282b94">2018/2019</Financial_x0020_Year>
    <_dlc_DocId xmlns="193d2b7f-05f7-4e58-9518-e46a74282b94">ARPC-108014469-1027</_dlc_DocId>
    <_dlc_DocIdUrl xmlns="193d2b7f-05f7-4e58-9518-e46a74282b94">
      <Url>https://arpc1.sharepoint.com/bps/comms/_layouts/15/DocIdRedir.aspx?ID=ARPC-108014469-1027</Url>
      <Description>ARPC-108014469-1027</Description>
    </_dlc_DocIdUrl>
    <SharedWithUsers xmlns="193d2b7f-05f7-4e58-9518-e46a74282b94">
      <UserInfo>
        <DisplayName>Tom Cornock</DisplayName>
        <AccountId>2966</AccountId>
        <AccountType/>
      </UserInfo>
      <UserInfo>
        <DisplayName>Anna Fenech</DisplayName>
        <AccountId>91</AccountId>
        <AccountType/>
      </UserInfo>
      <UserInfo>
        <DisplayName>Helen Williams</DisplayName>
        <AccountId>3447</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E3614-26CC-4DD4-9A2C-FFD18A1A74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3d2b7f-05f7-4e58-9518-e46a74282b94"/>
    <ds:schemaRef ds:uri="3b3541d6-3dfa-486b-a690-e408a089a2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A5ACA2-FB84-48BE-885C-32DE6AC5C72F}">
  <ds:schemaRefs>
    <ds:schemaRef ds:uri="http://schemas.microsoft.com/sharepoint/events"/>
  </ds:schemaRefs>
</ds:datastoreItem>
</file>

<file path=customXml/itemProps3.xml><?xml version="1.0" encoding="utf-8"?>
<ds:datastoreItem xmlns:ds="http://schemas.openxmlformats.org/officeDocument/2006/customXml" ds:itemID="{8F8163C2-3CF9-40A0-865C-C7BE36F02C2A}">
  <ds:schemaRefs>
    <ds:schemaRef ds:uri="http://schemas.microsoft.com/sharepoint/v3/contenttype/forms"/>
  </ds:schemaRefs>
</ds:datastoreItem>
</file>

<file path=customXml/itemProps4.xml><?xml version="1.0" encoding="utf-8"?>
<ds:datastoreItem xmlns:ds="http://schemas.openxmlformats.org/officeDocument/2006/customXml" ds:itemID="{13B669F0-85A6-4526-98D2-F684E2CE147E}">
  <ds:schemaRefs>
    <ds:schemaRef ds:uri="http://schemas.microsoft.com/office/2006/metadata/properties"/>
    <ds:schemaRef ds:uri="http://schemas.microsoft.com/office/infopath/2007/PartnerControls"/>
    <ds:schemaRef ds:uri="193d2b7f-05f7-4e58-9518-e46a74282b94"/>
  </ds:schemaRefs>
</ds:datastoreItem>
</file>

<file path=customXml/itemProps5.xml><?xml version="1.0" encoding="utf-8"?>
<ds:datastoreItem xmlns:ds="http://schemas.openxmlformats.org/officeDocument/2006/customXml" ds:itemID="{A07F8DF6-EAF9-6E4E-A9D5-CDAC79217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ARPC Newsletter Template Mar21.dotx</Template>
  <TotalTime>652</TotalTime>
  <Pages>1</Pages>
  <Words>1526</Words>
  <Characters>8700</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Under the cover</vt:lpstr>
    </vt:vector>
  </TitlesOfParts>
  <Manager/>
  <Company>ARPC</Company>
  <LinksUpToDate>false</LinksUpToDate>
  <CharactersWithSpaces>10206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 the cover</dc:title>
  <dc:subject>Quarterly newsletter template</dc:subject>
  <dc:creator>Kiah Frankel</dc:creator>
  <cp:keywords/>
  <dc:description/>
  <cp:lastModifiedBy>Kiah Frankel</cp:lastModifiedBy>
  <cp:revision>136</cp:revision>
  <cp:lastPrinted>2021-03-30T16:01:00Z</cp:lastPrinted>
  <dcterms:created xsi:type="dcterms:W3CDTF">2021-03-05T13:31:00Z</dcterms:created>
  <dcterms:modified xsi:type="dcterms:W3CDTF">2021-03-30T16:02:00Z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0x0101008CE9F5EA8A5FBD47A8A2D012323F7F05</vt:lpwstr>
  </property>
  <property fmtid="{D5CDD505-2E9C-101B-9397-08002B2CF9AE}" pid="3" name="_dlc_DocIdItemGuid">
    <vt:lpwstr>856554cc-499c-4d2b-b073-aaff550884ec</vt:lpwstr>
  </property>
  <property fmtid="{D5CDD505-2E9C-101B-9397-08002B2CF9AE}" pid="4" name="AuthorIds_UIVersion_1024">
    <vt:lpwstr>91,625</vt:lpwstr>
  </property>
</Properties>
</file>