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DB83E" w14:textId="77777777" w:rsidR="003214F9" w:rsidRDefault="003214F9" w:rsidP="00197DD2"/>
    <w:p w14:paraId="7412032E" w14:textId="77777777" w:rsidR="00043ABA" w:rsidRPr="00043ABA" w:rsidRDefault="00043ABA" w:rsidP="00043ABA"/>
    <w:p w14:paraId="7210E1B0" w14:textId="77777777" w:rsidR="003214F9" w:rsidRPr="003214F9" w:rsidRDefault="003214F9" w:rsidP="003214F9">
      <w:pPr>
        <w:sectPr w:rsidR="003214F9" w:rsidRPr="003214F9" w:rsidSect="00E43620">
          <w:headerReference w:type="default" r:id="rId14"/>
          <w:footerReference w:type="default" r:id="rId15"/>
          <w:pgSz w:w="11906" w:h="16838"/>
          <w:pgMar w:top="1440" w:right="1440" w:bottom="1440" w:left="1440" w:header="708" w:footer="708" w:gutter="0"/>
          <w:pgNumType w:fmt="lowerRoman"/>
          <w:cols w:space="708"/>
          <w:docGrid w:linePitch="360"/>
        </w:sectPr>
      </w:pPr>
    </w:p>
    <w:p w14:paraId="0CAEFF06" w14:textId="77777777" w:rsidR="008E34B2" w:rsidRDefault="008E34B2" w:rsidP="008E34B2">
      <w:r>
        <w:rPr>
          <w:noProof/>
          <w:lang w:eastAsia="en-AU"/>
        </w:rPr>
        <w:lastRenderedPageBreak/>
        <w:drawing>
          <wp:inline distT="0" distB="0" distL="0" distR="0" wp14:anchorId="640C14DD" wp14:editId="5CB44688">
            <wp:extent cx="3121660" cy="530225"/>
            <wp:effectExtent l="0" t="0" r="2540" b="3175"/>
            <wp:docPr id="3" name="Picture 3" descr="Australian Reinsurance Pool Corporation logo. " title="AR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1660" cy="530225"/>
                    </a:xfrm>
                    <a:prstGeom prst="rect">
                      <a:avLst/>
                    </a:prstGeom>
                    <a:noFill/>
                  </pic:spPr>
                </pic:pic>
              </a:graphicData>
            </a:graphic>
          </wp:inline>
        </w:drawing>
      </w:r>
    </w:p>
    <w:p w14:paraId="5B2299F6" w14:textId="77777777" w:rsidR="008E34B2" w:rsidRDefault="008E34B2" w:rsidP="00197DD2">
      <w:pPr>
        <w:spacing w:before="480"/>
      </w:pPr>
    </w:p>
    <w:p w14:paraId="597965AE" w14:textId="77777777" w:rsidR="008E34B2" w:rsidRDefault="008E34B2" w:rsidP="008E34B2">
      <w:r>
        <w:t xml:space="preserve">The </w:t>
      </w:r>
      <w:proofErr w:type="spellStart"/>
      <w:r>
        <w:t>Hon</w:t>
      </w:r>
      <w:proofErr w:type="spellEnd"/>
      <w:r>
        <w:t xml:space="preserve"> Josh </w:t>
      </w:r>
      <w:proofErr w:type="spellStart"/>
      <w:r>
        <w:t>Frydenberg</w:t>
      </w:r>
      <w:proofErr w:type="spellEnd"/>
      <w:r>
        <w:t xml:space="preserve"> MP</w:t>
      </w:r>
      <w:r>
        <w:br/>
        <w:t>Assistant Treasurer</w:t>
      </w:r>
      <w:r>
        <w:br/>
        <w:t>Parliament House</w:t>
      </w:r>
      <w:r>
        <w:br/>
        <w:t>CANBERRA ACT 2600</w:t>
      </w:r>
    </w:p>
    <w:p w14:paraId="213EB2F5" w14:textId="77777777" w:rsidR="008E34B2" w:rsidRDefault="008E34B2" w:rsidP="008E34B2"/>
    <w:p w14:paraId="7D64264F" w14:textId="77777777" w:rsidR="008E34B2" w:rsidRDefault="008E34B2" w:rsidP="008E34B2">
      <w:r>
        <w:t>Dear Assistant Treasurer</w:t>
      </w:r>
    </w:p>
    <w:p w14:paraId="061EA594" w14:textId="7FE8F2AF" w:rsidR="008E34B2" w:rsidRDefault="008E34B2" w:rsidP="008E34B2">
      <w:r>
        <w:t xml:space="preserve">I have pleasure in presenting to you the corporate plan of the Australian Reinsurance Pool Corporation </w:t>
      </w:r>
      <w:r w:rsidR="00FB7992">
        <w:t xml:space="preserve">(ARPC) </w:t>
      </w:r>
      <w:r>
        <w:t xml:space="preserve">for the </w:t>
      </w:r>
      <w:r w:rsidR="00FB7992">
        <w:t xml:space="preserve">financial year </w:t>
      </w:r>
      <w:r>
        <w:t>2015</w:t>
      </w:r>
      <w:r w:rsidR="00197DD2">
        <w:t>–</w:t>
      </w:r>
      <w:r>
        <w:t>16</w:t>
      </w:r>
      <w:r w:rsidR="00FB7992">
        <w:t xml:space="preserve">. The plan commences 1 July 2015 and spans the three subsequent reporting periods to </w:t>
      </w:r>
      <w:r w:rsidR="00785345">
        <w:t>30 June 2019</w:t>
      </w:r>
      <w:r>
        <w:t xml:space="preserve">. </w:t>
      </w:r>
    </w:p>
    <w:p w14:paraId="60C2E26D" w14:textId="3A041EB2" w:rsidR="008E34B2" w:rsidRDefault="008E34B2" w:rsidP="008E34B2">
      <w:r>
        <w:t xml:space="preserve">This plan has been </w:t>
      </w:r>
      <w:r w:rsidRPr="008E34B2">
        <w:t xml:space="preserve">approved by </w:t>
      </w:r>
      <w:r w:rsidR="00FB7992">
        <w:t xml:space="preserve">the </w:t>
      </w:r>
      <w:r w:rsidRPr="008E34B2">
        <w:t>Board as the Accountable Authority</w:t>
      </w:r>
      <w:r w:rsidR="00FB7992">
        <w:t xml:space="preserve"> of ARPC</w:t>
      </w:r>
      <w:r w:rsidR="00AA5803" w:rsidRPr="008E34B2">
        <w:t xml:space="preserve">, </w:t>
      </w:r>
      <w:r w:rsidR="00AA5803">
        <w:t xml:space="preserve">and </w:t>
      </w:r>
      <w:r w:rsidRPr="008E34B2">
        <w:t xml:space="preserve">as required under paragraphs 35(1) and 35(2) of the </w:t>
      </w:r>
      <w:r w:rsidRPr="00FB7992">
        <w:rPr>
          <w:i/>
        </w:rPr>
        <w:t>Public Governance, Per</w:t>
      </w:r>
      <w:r w:rsidR="00197DD2">
        <w:rPr>
          <w:i/>
        </w:rPr>
        <w:t>formance and Accountability Act </w:t>
      </w:r>
      <w:r w:rsidRPr="00FB7992">
        <w:rPr>
          <w:i/>
        </w:rPr>
        <w:t>2013</w:t>
      </w:r>
      <w:r w:rsidRPr="008E34B2">
        <w:t xml:space="preserve"> (PGPA Ac</w:t>
      </w:r>
      <w:r>
        <w:t xml:space="preserve">t). </w:t>
      </w:r>
      <w:r w:rsidR="00FB7992">
        <w:t>The plan is prepared in accordance with the Public Governance, Performance and Accountability Rule 2014 (PGPA Rule)</w:t>
      </w:r>
      <w:r w:rsidRPr="008E34B2">
        <w:t>.</w:t>
      </w:r>
    </w:p>
    <w:p w14:paraId="2F754A43" w14:textId="77777777" w:rsidR="00FB7992" w:rsidRDefault="00FB7992" w:rsidP="008E34B2">
      <w:r w:rsidRPr="00FB7992">
        <w:t>Each year ARPC undertakes a strategic planning process in conjunction with the Board and executive to set our purpose and role, values, and strategic priorities for future years. These strategic priorities focus our efforts on activities and initiatives to deliver the plan.</w:t>
      </w:r>
    </w:p>
    <w:p w14:paraId="41AEBDF0" w14:textId="77777777" w:rsidR="00AA5803" w:rsidRDefault="00AA5803" w:rsidP="008E34B2">
      <w:r>
        <w:t>Should you have any questions or require further information please do not hesitate to contact me.</w:t>
      </w:r>
    </w:p>
    <w:p w14:paraId="67B9729B" w14:textId="77777777" w:rsidR="008E34B2" w:rsidRDefault="008E34B2" w:rsidP="008E34B2">
      <w:r>
        <w:t>Yours sincerely</w:t>
      </w:r>
    </w:p>
    <w:p w14:paraId="506E9D04" w14:textId="725D940C" w:rsidR="008E34B2" w:rsidRDefault="008E34B2" w:rsidP="008E34B2">
      <w:bookmarkStart w:id="0" w:name="_GoBack"/>
      <w:bookmarkEnd w:id="0"/>
    </w:p>
    <w:p w14:paraId="3E8A9432" w14:textId="77777777" w:rsidR="008E34B2" w:rsidRDefault="008E34B2" w:rsidP="008E34B2">
      <w:r>
        <w:t>Joan Fitzpatrick BA</w:t>
      </w:r>
      <w:r w:rsidR="00631048">
        <w:t xml:space="preserve"> </w:t>
      </w:r>
      <w:r>
        <w:t>(</w:t>
      </w:r>
      <w:proofErr w:type="spellStart"/>
      <w:r>
        <w:t>Hons</w:t>
      </w:r>
      <w:proofErr w:type="spellEnd"/>
      <w:r>
        <w:t>), LLB, ANZIIF (Fellow), CIP, GAICD</w:t>
      </w:r>
      <w:r>
        <w:br/>
        <w:t>Chair</w:t>
      </w:r>
    </w:p>
    <w:p w14:paraId="4B0675E2" w14:textId="77777777" w:rsidR="00D263AE" w:rsidRDefault="00D263AE" w:rsidP="00197DD2">
      <w:pPr>
        <w:spacing w:before="720"/>
      </w:pPr>
    </w:p>
    <w:p w14:paraId="51E531BF" w14:textId="77777777" w:rsidR="006F58C1" w:rsidRDefault="006F58C1" w:rsidP="006F58C1">
      <w:pPr>
        <w:spacing w:after="0"/>
      </w:pPr>
      <w:r>
        <w:t xml:space="preserve">cc The </w:t>
      </w:r>
      <w:proofErr w:type="spellStart"/>
      <w:r>
        <w:t>Hon</w:t>
      </w:r>
      <w:proofErr w:type="spellEnd"/>
      <w:r>
        <w:t xml:space="preserve"> Mathias </w:t>
      </w:r>
      <w:proofErr w:type="spellStart"/>
      <w:r>
        <w:t>Cormann</w:t>
      </w:r>
      <w:proofErr w:type="spellEnd"/>
      <w:r>
        <w:t xml:space="preserve"> MP</w:t>
      </w:r>
    </w:p>
    <w:p w14:paraId="60B253A3" w14:textId="77777777" w:rsidR="00831737" w:rsidRDefault="006F58C1" w:rsidP="006F58C1">
      <w:pPr>
        <w:spacing w:after="0"/>
      </w:pPr>
      <w:r>
        <w:t>Minister for Finance</w:t>
      </w:r>
    </w:p>
    <w:p w14:paraId="343F7998" w14:textId="77777777" w:rsidR="006F58C1" w:rsidRDefault="006F58C1" w:rsidP="006F58C1">
      <w:pPr>
        <w:spacing w:after="0"/>
      </w:pPr>
    </w:p>
    <w:p w14:paraId="02288CD8" w14:textId="77777777" w:rsidR="006F58C1" w:rsidRPr="006F58C1" w:rsidRDefault="006F58C1" w:rsidP="006F58C1">
      <w:pPr>
        <w:spacing w:after="0"/>
      </w:pPr>
    </w:p>
    <w:p w14:paraId="68AFFF07" w14:textId="77777777" w:rsidR="008E34B2" w:rsidRPr="00043ABA" w:rsidRDefault="008E34B2" w:rsidP="008E34B2">
      <w:pPr>
        <w:pStyle w:val="Footer"/>
        <w:pBdr>
          <w:top w:val="single" w:sz="4" w:space="5" w:color="7F7F7F" w:themeColor="text1" w:themeTint="80"/>
        </w:pBdr>
        <w:jc w:val="left"/>
      </w:pPr>
      <w:r w:rsidRPr="00043ABA">
        <w:t>Correspondence to: GPO Box 3024, Canberra ACT 2601</w:t>
      </w:r>
      <w:r w:rsidRPr="00043ABA">
        <w:br/>
        <w:t>Level 3, 14 Childers Street, Canberra ACT 2600</w:t>
      </w:r>
      <w:r w:rsidRPr="00043ABA">
        <w:br/>
      </w:r>
      <w:r w:rsidRPr="00043ABA">
        <w:rPr>
          <w:b/>
        </w:rPr>
        <w:t>T</w:t>
      </w:r>
      <w:r w:rsidRPr="00043ABA">
        <w:t xml:space="preserve"> +61 2 6279 2100  |  </w:t>
      </w:r>
      <w:r w:rsidRPr="00043ABA">
        <w:rPr>
          <w:b/>
        </w:rPr>
        <w:t>F</w:t>
      </w:r>
      <w:r w:rsidRPr="00043ABA">
        <w:t xml:space="preserve"> +61 2 6279 2111  |  </w:t>
      </w:r>
      <w:r w:rsidRPr="00043ABA">
        <w:rPr>
          <w:b/>
        </w:rPr>
        <w:t>E</w:t>
      </w:r>
      <w:r w:rsidRPr="00043ABA">
        <w:t xml:space="preserve"> enquiries@arpc.gov.au</w:t>
      </w:r>
      <w:r w:rsidRPr="00043ABA">
        <w:br/>
      </w:r>
      <w:r w:rsidRPr="00043ABA">
        <w:rPr>
          <w:b/>
        </w:rPr>
        <w:t>www.arpc.gov.au</w:t>
      </w:r>
      <w:r w:rsidRPr="00043ABA">
        <w:t xml:space="preserve"> | </w:t>
      </w:r>
      <w:r w:rsidRPr="00043ABA">
        <w:rPr>
          <w:sz w:val="18"/>
          <w:szCs w:val="18"/>
        </w:rPr>
        <w:t>ABN 74807136872</w:t>
      </w:r>
    </w:p>
    <w:p w14:paraId="42D7911A" w14:textId="77777777" w:rsidR="00384594" w:rsidRDefault="00384594">
      <w:pPr>
        <w:spacing w:after="200" w:line="276" w:lineRule="auto"/>
        <w:rPr>
          <w:rFonts w:ascii="Trebuchet MS" w:hAnsi="Trebuchet MS"/>
          <w:color w:val="1F497D" w:themeColor="text2"/>
          <w:sz w:val="28"/>
          <w:szCs w:val="28"/>
        </w:rPr>
      </w:pPr>
      <w:r>
        <w:rPr>
          <w:rFonts w:ascii="Trebuchet MS" w:hAnsi="Trebuchet MS"/>
          <w:color w:val="1F497D" w:themeColor="text2"/>
          <w:sz w:val="28"/>
          <w:szCs w:val="28"/>
        </w:rPr>
        <w:br w:type="page"/>
      </w:r>
    </w:p>
    <w:p w14:paraId="57472047" w14:textId="151EA33A" w:rsidR="008E0E68" w:rsidRPr="008E0E68" w:rsidRDefault="0096575F" w:rsidP="008E0E68">
      <w:pPr>
        <w:pStyle w:val="Contentsheading"/>
      </w:pPr>
      <w:bookmarkStart w:id="1" w:name="_Toc428366462"/>
      <w:r w:rsidRPr="008718C8">
        <w:lastRenderedPageBreak/>
        <w:t>Contents</w:t>
      </w:r>
      <w:bookmarkEnd w:id="1"/>
      <w:r w:rsidR="008718C8">
        <w:rPr>
          <w:b w:val="0"/>
        </w:rPr>
        <w:fldChar w:fldCharType="begin"/>
      </w:r>
      <w:r w:rsidR="008718C8">
        <w:rPr>
          <w:b w:val="0"/>
        </w:rPr>
        <w:instrText xml:space="preserve"> TOC \o "1-2" \h \z \u </w:instrText>
      </w:r>
      <w:r w:rsidR="008718C8">
        <w:rPr>
          <w:b w:val="0"/>
        </w:rPr>
        <w:fldChar w:fldCharType="separate"/>
      </w:r>
    </w:p>
    <w:p w14:paraId="5EAE1D08" w14:textId="77777777" w:rsidR="008E0E68" w:rsidRDefault="00DE7D97">
      <w:pPr>
        <w:pStyle w:val="TOC1"/>
        <w:tabs>
          <w:tab w:val="left" w:pos="660"/>
        </w:tabs>
        <w:rPr>
          <w:rFonts w:eastAsiaTheme="minorEastAsia"/>
          <w:b w:val="0"/>
          <w:noProof/>
          <w:sz w:val="22"/>
          <w:lang w:eastAsia="en-AU"/>
        </w:rPr>
      </w:pPr>
      <w:hyperlink w:anchor="_Toc428366463" w:history="1">
        <w:r w:rsidR="008E0E68" w:rsidRPr="001E4509">
          <w:rPr>
            <w:rStyle w:val="Hyperlink"/>
            <w:noProof/>
          </w:rPr>
          <w:t>1.</w:t>
        </w:r>
        <w:r w:rsidR="008E0E68">
          <w:rPr>
            <w:rFonts w:eastAsiaTheme="minorEastAsia"/>
            <w:b w:val="0"/>
            <w:noProof/>
            <w:sz w:val="22"/>
            <w:lang w:eastAsia="en-AU"/>
          </w:rPr>
          <w:tab/>
        </w:r>
        <w:r w:rsidR="008E0E68" w:rsidRPr="001E4509">
          <w:rPr>
            <w:rStyle w:val="Hyperlink"/>
            <w:noProof/>
          </w:rPr>
          <w:t>Executive summary</w:t>
        </w:r>
        <w:r w:rsidR="008E0E68">
          <w:rPr>
            <w:noProof/>
            <w:webHidden/>
          </w:rPr>
          <w:tab/>
        </w:r>
        <w:r w:rsidR="008E0E68">
          <w:rPr>
            <w:noProof/>
            <w:webHidden/>
          </w:rPr>
          <w:fldChar w:fldCharType="begin"/>
        </w:r>
        <w:r w:rsidR="008E0E68">
          <w:rPr>
            <w:noProof/>
            <w:webHidden/>
          </w:rPr>
          <w:instrText xml:space="preserve"> PAGEREF _Toc428366463 \h </w:instrText>
        </w:r>
        <w:r w:rsidR="008E0E68">
          <w:rPr>
            <w:noProof/>
            <w:webHidden/>
          </w:rPr>
        </w:r>
        <w:r w:rsidR="008E0E68">
          <w:rPr>
            <w:noProof/>
            <w:webHidden/>
          </w:rPr>
          <w:fldChar w:fldCharType="separate"/>
        </w:r>
        <w:r w:rsidR="008E0E68">
          <w:rPr>
            <w:noProof/>
            <w:webHidden/>
          </w:rPr>
          <w:t>3</w:t>
        </w:r>
        <w:r w:rsidR="008E0E68">
          <w:rPr>
            <w:noProof/>
            <w:webHidden/>
          </w:rPr>
          <w:fldChar w:fldCharType="end"/>
        </w:r>
      </w:hyperlink>
    </w:p>
    <w:p w14:paraId="589CA28F" w14:textId="77777777" w:rsidR="008E0E68" w:rsidRDefault="00DE7D97">
      <w:pPr>
        <w:pStyle w:val="TOC1"/>
        <w:tabs>
          <w:tab w:val="left" w:pos="660"/>
        </w:tabs>
        <w:rPr>
          <w:rFonts w:eastAsiaTheme="minorEastAsia"/>
          <w:b w:val="0"/>
          <w:noProof/>
          <w:sz w:val="22"/>
          <w:lang w:eastAsia="en-AU"/>
        </w:rPr>
      </w:pPr>
      <w:hyperlink w:anchor="_Toc428366464" w:history="1">
        <w:r w:rsidR="008E0E68" w:rsidRPr="001E4509">
          <w:rPr>
            <w:rStyle w:val="Hyperlink"/>
            <w:noProof/>
          </w:rPr>
          <w:t>2.</w:t>
        </w:r>
        <w:r w:rsidR="008E0E68">
          <w:rPr>
            <w:rFonts w:eastAsiaTheme="minorEastAsia"/>
            <w:b w:val="0"/>
            <w:noProof/>
            <w:sz w:val="22"/>
            <w:lang w:eastAsia="en-AU"/>
          </w:rPr>
          <w:tab/>
        </w:r>
        <w:r w:rsidR="008E0E68" w:rsidRPr="001E4509">
          <w:rPr>
            <w:rStyle w:val="Hyperlink"/>
            <w:noProof/>
          </w:rPr>
          <w:t>Introduction</w:t>
        </w:r>
        <w:r w:rsidR="008E0E68">
          <w:rPr>
            <w:noProof/>
            <w:webHidden/>
          </w:rPr>
          <w:tab/>
        </w:r>
        <w:r w:rsidR="008E0E68">
          <w:rPr>
            <w:noProof/>
            <w:webHidden/>
          </w:rPr>
          <w:fldChar w:fldCharType="begin"/>
        </w:r>
        <w:r w:rsidR="008E0E68">
          <w:rPr>
            <w:noProof/>
            <w:webHidden/>
          </w:rPr>
          <w:instrText xml:space="preserve"> PAGEREF _Toc428366464 \h </w:instrText>
        </w:r>
        <w:r w:rsidR="008E0E68">
          <w:rPr>
            <w:noProof/>
            <w:webHidden/>
          </w:rPr>
        </w:r>
        <w:r w:rsidR="008E0E68">
          <w:rPr>
            <w:noProof/>
            <w:webHidden/>
          </w:rPr>
          <w:fldChar w:fldCharType="separate"/>
        </w:r>
        <w:r w:rsidR="008E0E68">
          <w:rPr>
            <w:noProof/>
            <w:webHidden/>
          </w:rPr>
          <w:t>4</w:t>
        </w:r>
        <w:r w:rsidR="008E0E68">
          <w:rPr>
            <w:noProof/>
            <w:webHidden/>
          </w:rPr>
          <w:fldChar w:fldCharType="end"/>
        </w:r>
      </w:hyperlink>
    </w:p>
    <w:p w14:paraId="0C151BF3" w14:textId="77777777" w:rsidR="008E0E68" w:rsidRDefault="00DE7D97">
      <w:pPr>
        <w:pStyle w:val="TOC2"/>
        <w:tabs>
          <w:tab w:val="right" w:leader="dot" w:pos="9016"/>
        </w:tabs>
        <w:rPr>
          <w:rFonts w:eastAsiaTheme="minorEastAsia"/>
          <w:noProof/>
          <w:lang w:eastAsia="en-AU"/>
        </w:rPr>
      </w:pPr>
      <w:hyperlink w:anchor="_Toc428366465" w:history="1">
        <w:r w:rsidR="008E0E68" w:rsidRPr="001E4509">
          <w:rPr>
            <w:rStyle w:val="Hyperlink"/>
            <w:noProof/>
          </w:rPr>
          <w:t>Background</w:t>
        </w:r>
        <w:r w:rsidR="008E0E68">
          <w:rPr>
            <w:noProof/>
            <w:webHidden/>
          </w:rPr>
          <w:tab/>
        </w:r>
        <w:r w:rsidR="008E0E68">
          <w:rPr>
            <w:noProof/>
            <w:webHidden/>
          </w:rPr>
          <w:fldChar w:fldCharType="begin"/>
        </w:r>
        <w:r w:rsidR="008E0E68">
          <w:rPr>
            <w:noProof/>
            <w:webHidden/>
          </w:rPr>
          <w:instrText xml:space="preserve"> PAGEREF _Toc428366465 \h </w:instrText>
        </w:r>
        <w:r w:rsidR="008E0E68">
          <w:rPr>
            <w:noProof/>
            <w:webHidden/>
          </w:rPr>
        </w:r>
        <w:r w:rsidR="008E0E68">
          <w:rPr>
            <w:noProof/>
            <w:webHidden/>
          </w:rPr>
          <w:fldChar w:fldCharType="separate"/>
        </w:r>
        <w:r w:rsidR="008E0E68">
          <w:rPr>
            <w:noProof/>
            <w:webHidden/>
          </w:rPr>
          <w:t>4</w:t>
        </w:r>
        <w:r w:rsidR="008E0E68">
          <w:rPr>
            <w:noProof/>
            <w:webHidden/>
          </w:rPr>
          <w:fldChar w:fldCharType="end"/>
        </w:r>
      </w:hyperlink>
    </w:p>
    <w:p w14:paraId="20DDDE25" w14:textId="77777777" w:rsidR="008E0E68" w:rsidRDefault="00DE7D97">
      <w:pPr>
        <w:pStyle w:val="TOC2"/>
        <w:tabs>
          <w:tab w:val="right" w:leader="dot" w:pos="9016"/>
        </w:tabs>
        <w:rPr>
          <w:rFonts w:eastAsiaTheme="minorEastAsia"/>
          <w:noProof/>
          <w:lang w:eastAsia="en-AU"/>
        </w:rPr>
      </w:pPr>
      <w:hyperlink w:anchor="_Toc428366466" w:history="1">
        <w:r w:rsidR="008E0E68" w:rsidRPr="001E4509">
          <w:rPr>
            <w:rStyle w:val="Hyperlink"/>
            <w:noProof/>
          </w:rPr>
          <w:t>Terrorism insurance scheme objectives</w:t>
        </w:r>
        <w:r w:rsidR="008E0E68">
          <w:rPr>
            <w:noProof/>
            <w:webHidden/>
          </w:rPr>
          <w:tab/>
        </w:r>
        <w:r w:rsidR="008E0E68">
          <w:rPr>
            <w:noProof/>
            <w:webHidden/>
          </w:rPr>
          <w:fldChar w:fldCharType="begin"/>
        </w:r>
        <w:r w:rsidR="008E0E68">
          <w:rPr>
            <w:noProof/>
            <w:webHidden/>
          </w:rPr>
          <w:instrText xml:space="preserve"> PAGEREF _Toc428366466 \h </w:instrText>
        </w:r>
        <w:r w:rsidR="008E0E68">
          <w:rPr>
            <w:noProof/>
            <w:webHidden/>
          </w:rPr>
        </w:r>
        <w:r w:rsidR="008E0E68">
          <w:rPr>
            <w:noProof/>
            <w:webHidden/>
          </w:rPr>
          <w:fldChar w:fldCharType="separate"/>
        </w:r>
        <w:r w:rsidR="008E0E68">
          <w:rPr>
            <w:noProof/>
            <w:webHidden/>
          </w:rPr>
          <w:t>4</w:t>
        </w:r>
        <w:r w:rsidR="008E0E68">
          <w:rPr>
            <w:noProof/>
            <w:webHidden/>
          </w:rPr>
          <w:fldChar w:fldCharType="end"/>
        </w:r>
      </w:hyperlink>
    </w:p>
    <w:p w14:paraId="7A9FF300" w14:textId="77777777" w:rsidR="008E0E68" w:rsidRDefault="00DE7D97">
      <w:pPr>
        <w:pStyle w:val="TOC1"/>
        <w:tabs>
          <w:tab w:val="left" w:pos="660"/>
        </w:tabs>
        <w:rPr>
          <w:rFonts w:eastAsiaTheme="minorEastAsia"/>
          <w:b w:val="0"/>
          <w:noProof/>
          <w:sz w:val="22"/>
          <w:lang w:eastAsia="en-AU"/>
        </w:rPr>
      </w:pPr>
      <w:hyperlink w:anchor="_Toc428366467" w:history="1">
        <w:r w:rsidR="008E0E68" w:rsidRPr="001E4509">
          <w:rPr>
            <w:rStyle w:val="Hyperlink"/>
            <w:noProof/>
          </w:rPr>
          <w:t>3.</w:t>
        </w:r>
        <w:r w:rsidR="008E0E68">
          <w:rPr>
            <w:rFonts w:eastAsiaTheme="minorEastAsia"/>
            <w:b w:val="0"/>
            <w:noProof/>
            <w:sz w:val="22"/>
            <w:lang w:eastAsia="en-AU"/>
          </w:rPr>
          <w:tab/>
        </w:r>
        <w:r w:rsidR="008E0E68" w:rsidRPr="001E4509">
          <w:rPr>
            <w:rStyle w:val="Hyperlink"/>
            <w:noProof/>
          </w:rPr>
          <w:t>Purpose statement</w:t>
        </w:r>
        <w:r w:rsidR="008E0E68">
          <w:rPr>
            <w:noProof/>
            <w:webHidden/>
          </w:rPr>
          <w:tab/>
        </w:r>
        <w:r w:rsidR="008E0E68">
          <w:rPr>
            <w:noProof/>
            <w:webHidden/>
          </w:rPr>
          <w:fldChar w:fldCharType="begin"/>
        </w:r>
        <w:r w:rsidR="008E0E68">
          <w:rPr>
            <w:noProof/>
            <w:webHidden/>
          </w:rPr>
          <w:instrText xml:space="preserve"> PAGEREF _Toc428366467 \h </w:instrText>
        </w:r>
        <w:r w:rsidR="008E0E68">
          <w:rPr>
            <w:noProof/>
            <w:webHidden/>
          </w:rPr>
        </w:r>
        <w:r w:rsidR="008E0E68">
          <w:rPr>
            <w:noProof/>
            <w:webHidden/>
          </w:rPr>
          <w:fldChar w:fldCharType="separate"/>
        </w:r>
        <w:r w:rsidR="008E0E68">
          <w:rPr>
            <w:noProof/>
            <w:webHidden/>
          </w:rPr>
          <w:t>5</w:t>
        </w:r>
        <w:r w:rsidR="008E0E68">
          <w:rPr>
            <w:noProof/>
            <w:webHidden/>
          </w:rPr>
          <w:fldChar w:fldCharType="end"/>
        </w:r>
      </w:hyperlink>
    </w:p>
    <w:p w14:paraId="653A44BA" w14:textId="77777777" w:rsidR="008E0E68" w:rsidRDefault="00DE7D97">
      <w:pPr>
        <w:pStyle w:val="TOC2"/>
        <w:tabs>
          <w:tab w:val="right" w:leader="dot" w:pos="9016"/>
        </w:tabs>
        <w:rPr>
          <w:rFonts w:eastAsiaTheme="minorEastAsia"/>
          <w:noProof/>
          <w:lang w:eastAsia="en-AU"/>
        </w:rPr>
      </w:pPr>
      <w:hyperlink w:anchor="_Toc428366468" w:history="1">
        <w:r w:rsidR="008E0E68" w:rsidRPr="001E4509">
          <w:rPr>
            <w:rStyle w:val="Hyperlink"/>
            <w:noProof/>
          </w:rPr>
          <w:t>ARPC Strategic Plan 2015–2019</w:t>
        </w:r>
        <w:r w:rsidR="008E0E68">
          <w:rPr>
            <w:noProof/>
            <w:webHidden/>
          </w:rPr>
          <w:tab/>
        </w:r>
        <w:r w:rsidR="008E0E68">
          <w:rPr>
            <w:noProof/>
            <w:webHidden/>
          </w:rPr>
          <w:fldChar w:fldCharType="begin"/>
        </w:r>
        <w:r w:rsidR="008E0E68">
          <w:rPr>
            <w:noProof/>
            <w:webHidden/>
          </w:rPr>
          <w:instrText xml:space="preserve"> PAGEREF _Toc428366468 \h </w:instrText>
        </w:r>
        <w:r w:rsidR="008E0E68">
          <w:rPr>
            <w:noProof/>
            <w:webHidden/>
          </w:rPr>
        </w:r>
        <w:r w:rsidR="008E0E68">
          <w:rPr>
            <w:noProof/>
            <w:webHidden/>
          </w:rPr>
          <w:fldChar w:fldCharType="separate"/>
        </w:r>
        <w:r w:rsidR="008E0E68">
          <w:rPr>
            <w:noProof/>
            <w:webHidden/>
          </w:rPr>
          <w:t>6</w:t>
        </w:r>
        <w:r w:rsidR="008E0E68">
          <w:rPr>
            <w:noProof/>
            <w:webHidden/>
          </w:rPr>
          <w:fldChar w:fldCharType="end"/>
        </w:r>
      </w:hyperlink>
    </w:p>
    <w:p w14:paraId="076B8BD6" w14:textId="77777777" w:rsidR="008E0E68" w:rsidRDefault="00DE7D97">
      <w:pPr>
        <w:pStyle w:val="TOC2"/>
        <w:tabs>
          <w:tab w:val="right" w:leader="dot" w:pos="9016"/>
        </w:tabs>
        <w:rPr>
          <w:rFonts w:eastAsiaTheme="minorEastAsia"/>
          <w:noProof/>
          <w:lang w:eastAsia="en-AU"/>
        </w:rPr>
      </w:pPr>
      <w:hyperlink w:anchor="_Toc428366469" w:history="1">
        <w:r w:rsidR="008E0E68" w:rsidRPr="001E4509">
          <w:rPr>
            <w:rStyle w:val="Hyperlink"/>
            <w:noProof/>
          </w:rPr>
          <w:t>Values</w:t>
        </w:r>
        <w:r w:rsidR="008E0E68">
          <w:rPr>
            <w:noProof/>
            <w:webHidden/>
          </w:rPr>
          <w:tab/>
        </w:r>
        <w:r w:rsidR="008E0E68">
          <w:rPr>
            <w:noProof/>
            <w:webHidden/>
          </w:rPr>
          <w:fldChar w:fldCharType="begin"/>
        </w:r>
        <w:r w:rsidR="008E0E68">
          <w:rPr>
            <w:noProof/>
            <w:webHidden/>
          </w:rPr>
          <w:instrText xml:space="preserve"> PAGEREF _Toc428366469 \h </w:instrText>
        </w:r>
        <w:r w:rsidR="008E0E68">
          <w:rPr>
            <w:noProof/>
            <w:webHidden/>
          </w:rPr>
        </w:r>
        <w:r w:rsidR="008E0E68">
          <w:rPr>
            <w:noProof/>
            <w:webHidden/>
          </w:rPr>
          <w:fldChar w:fldCharType="separate"/>
        </w:r>
        <w:r w:rsidR="008E0E68">
          <w:rPr>
            <w:noProof/>
            <w:webHidden/>
          </w:rPr>
          <w:t>7</w:t>
        </w:r>
        <w:r w:rsidR="008E0E68">
          <w:rPr>
            <w:noProof/>
            <w:webHidden/>
          </w:rPr>
          <w:fldChar w:fldCharType="end"/>
        </w:r>
      </w:hyperlink>
    </w:p>
    <w:p w14:paraId="43E0324F" w14:textId="77777777" w:rsidR="008E0E68" w:rsidRDefault="00DE7D97">
      <w:pPr>
        <w:pStyle w:val="TOC1"/>
        <w:tabs>
          <w:tab w:val="left" w:pos="660"/>
        </w:tabs>
        <w:rPr>
          <w:rFonts w:eastAsiaTheme="minorEastAsia"/>
          <w:b w:val="0"/>
          <w:noProof/>
          <w:sz w:val="22"/>
          <w:lang w:eastAsia="en-AU"/>
        </w:rPr>
      </w:pPr>
      <w:hyperlink w:anchor="_Toc428366470" w:history="1">
        <w:r w:rsidR="008E0E68" w:rsidRPr="001E4509">
          <w:rPr>
            <w:rStyle w:val="Hyperlink"/>
            <w:noProof/>
          </w:rPr>
          <w:t>4.</w:t>
        </w:r>
        <w:r w:rsidR="008E0E68">
          <w:rPr>
            <w:rFonts w:eastAsiaTheme="minorEastAsia"/>
            <w:b w:val="0"/>
            <w:noProof/>
            <w:sz w:val="22"/>
            <w:lang w:eastAsia="en-AU"/>
          </w:rPr>
          <w:tab/>
        </w:r>
        <w:r w:rsidR="008E0E68" w:rsidRPr="001E4509">
          <w:rPr>
            <w:rStyle w:val="Hyperlink"/>
            <w:noProof/>
          </w:rPr>
          <w:t>Environment</w:t>
        </w:r>
        <w:r w:rsidR="008E0E68">
          <w:rPr>
            <w:noProof/>
            <w:webHidden/>
          </w:rPr>
          <w:tab/>
        </w:r>
        <w:r w:rsidR="008E0E68">
          <w:rPr>
            <w:noProof/>
            <w:webHidden/>
          </w:rPr>
          <w:fldChar w:fldCharType="begin"/>
        </w:r>
        <w:r w:rsidR="008E0E68">
          <w:rPr>
            <w:noProof/>
            <w:webHidden/>
          </w:rPr>
          <w:instrText xml:space="preserve"> PAGEREF _Toc428366470 \h </w:instrText>
        </w:r>
        <w:r w:rsidR="008E0E68">
          <w:rPr>
            <w:noProof/>
            <w:webHidden/>
          </w:rPr>
        </w:r>
        <w:r w:rsidR="008E0E68">
          <w:rPr>
            <w:noProof/>
            <w:webHidden/>
          </w:rPr>
          <w:fldChar w:fldCharType="separate"/>
        </w:r>
        <w:r w:rsidR="008E0E68">
          <w:rPr>
            <w:noProof/>
            <w:webHidden/>
          </w:rPr>
          <w:t>8</w:t>
        </w:r>
        <w:r w:rsidR="008E0E68">
          <w:rPr>
            <w:noProof/>
            <w:webHidden/>
          </w:rPr>
          <w:fldChar w:fldCharType="end"/>
        </w:r>
      </w:hyperlink>
    </w:p>
    <w:p w14:paraId="0AF6E8EE" w14:textId="77777777" w:rsidR="008E0E68" w:rsidRDefault="00DE7D97">
      <w:pPr>
        <w:pStyle w:val="TOC2"/>
        <w:tabs>
          <w:tab w:val="right" w:leader="dot" w:pos="9016"/>
        </w:tabs>
        <w:rPr>
          <w:rFonts w:eastAsiaTheme="minorEastAsia"/>
          <w:noProof/>
          <w:lang w:eastAsia="en-AU"/>
        </w:rPr>
      </w:pPr>
      <w:hyperlink w:anchor="_Toc428366471" w:history="1">
        <w:r w:rsidR="008E0E68" w:rsidRPr="001E4509">
          <w:rPr>
            <w:rStyle w:val="Hyperlink"/>
            <w:noProof/>
          </w:rPr>
          <w:t>Market failure</w:t>
        </w:r>
        <w:r w:rsidR="008E0E68">
          <w:rPr>
            <w:noProof/>
            <w:webHidden/>
          </w:rPr>
          <w:tab/>
        </w:r>
        <w:r w:rsidR="008E0E68">
          <w:rPr>
            <w:noProof/>
            <w:webHidden/>
          </w:rPr>
          <w:fldChar w:fldCharType="begin"/>
        </w:r>
        <w:r w:rsidR="008E0E68">
          <w:rPr>
            <w:noProof/>
            <w:webHidden/>
          </w:rPr>
          <w:instrText xml:space="preserve"> PAGEREF _Toc428366471 \h </w:instrText>
        </w:r>
        <w:r w:rsidR="008E0E68">
          <w:rPr>
            <w:noProof/>
            <w:webHidden/>
          </w:rPr>
        </w:r>
        <w:r w:rsidR="008E0E68">
          <w:rPr>
            <w:noProof/>
            <w:webHidden/>
          </w:rPr>
          <w:fldChar w:fldCharType="separate"/>
        </w:r>
        <w:r w:rsidR="008E0E68">
          <w:rPr>
            <w:noProof/>
            <w:webHidden/>
          </w:rPr>
          <w:t>8</w:t>
        </w:r>
        <w:r w:rsidR="008E0E68">
          <w:rPr>
            <w:noProof/>
            <w:webHidden/>
          </w:rPr>
          <w:fldChar w:fldCharType="end"/>
        </w:r>
      </w:hyperlink>
    </w:p>
    <w:p w14:paraId="3D5298F9" w14:textId="77777777" w:rsidR="008E0E68" w:rsidRDefault="00DE7D97">
      <w:pPr>
        <w:pStyle w:val="TOC2"/>
        <w:tabs>
          <w:tab w:val="right" w:leader="dot" w:pos="9016"/>
        </w:tabs>
        <w:rPr>
          <w:rFonts w:eastAsiaTheme="minorEastAsia"/>
          <w:noProof/>
          <w:lang w:eastAsia="en-AU"/>
        </w:rPr>
      </w:pPr>
      <w:hyperlink w:anchor="_Toc428366472" w:history="1">
        <w:r w:rsidR="008E0E68" w:rsidRPr="001E4509">
          <w:rPr>
            <w:rStyle w:val="Hyperlink"/>
            <w:noProof/>
          </w:rPr>
          <w:t>Legislative framework constraints</w:t>
        </w:r>
        <w:r w:rsidR="008E0E68">
          <w:rPr>
            <w:noProof/>
            <w:webHidden/>
          </w:rPr>
          <w:tab/>
        </w:r>
        <w:r w:rsidR="008E0E68">
          <w:rPr>
            <w:noProof/>
            <w:webHidden/>
          </w:rPr>
          <w:fldChar w:fldCharType="begin"/>
        </w:r>
        <w:r w:rsidR="008E0E68">
          <w:rPr>
            <w:noProof/>
            <w:webHidden/>
          </w:rPr>
          <w:instrText xml:space="preserve"> PAGEREF _Toc428366472 \h </w:instrText>
        </w:r>
        <w:r w:rsidR="008E0E68">
          <w:rPr>
            <w:noProof/>
            <w:webHidden/>
          </w:rPr>
        </w:r>
        <w:r w:rsidR="008E0E68">
          <w:rPr>
            <w:noProof/>
            <w:webHidden/>
          </w:rPr>
          <w:fldChar w:fldCharType="separate"/>
        </w:r>
        <w:r w:rsidR="008E0E68">
          <w:rPr>
            <w:noProof/>
            <w:webHidden/>
          </w:rPr>
          <w:t>8</w:t>
        </w:r>
        <w:r w:rsidR="008E0E68">
          <w:rPr>
            <w:noProof/>
            <w:webHidden/>
          </w:rPr>
          <w:fldChar w:fldCharType="end"/>
        </w:r>
      </w:hyperlink>
    </w:p>
    <w:p w14:paraId="24C3703C" w14:textId="77777777" w:rsidR="008E0E68" w:rsidRDefault="00DE7D97">
      <w:pPr>
        <w:pStyle w:val="TOC2"/>
        <w:tabs>
          <w:tab w:val="right" w:leader="dot" w:pos="9016"/>
        </w:tabs>
        <w:rPr>
          <w:rFonts w:eastAsiaTheme="minorEastAsia"/>
          <w:noProof/>
          <w:lang w:eastAsia="en-AU"/>
        </w:rPr>
      </w:pPr>
      <w:hyperlink w:anchor="_Toc428366473" w:history="1">
        <w:r w:rsidR="008E0E68" w:rsidRPr="001E4509">
          <w:rPr>
            <w:rStyle w:val="Hyperlink"/>
            <w:noProof/>
          </w:rPr>
          <w:t>Three</w:t>
        </w:r>
        <w:r w:rsidR="008E0E68" w:rsidRPr="001E4509">
          <w:rPr>
            <w:rStyle w:val="Hyperlink"/>
            <w:noProof/>
          </w:rPr>
          <w:noBreakHyphen/>
          <w:t>year review (triennial review)</w:t>
        </w:r>
        <w:r w:rsidR="008E0E68">
          <w:rPr>
            <w:noProof/>
            <w:webHidden/>
          </w:rPr>
          <w:tab/>
        </w:r>
        <w:r w:rsidR="008E0E68">
          <w:rPr>
            <w:noProof/>
            <w:webHidden/>
          </w:rPr>
          <w:fldChar w:fldCharType="begin"/>
        </w:r>
        <w:r w:rsidR="008E0E68">
          <w:rPr>
            <w:noProof/>
            <w:webHidden/>
          </w:rPr>
          <w:instrText xml:space="preserve"> PAGEREF _Toc428366473 \h </w:instrText>
        </w:r>
        <w:r w:rsidR="008E0E68">
          <w:rPr>
            <w:noProof/>
            <w:webHidden/>
          </w:rPr>
        </w:r>
        <w:r w:rsidR="008E0E68">
          <w:rPr>
            <w:noProof/>
            <w:webHidden/>
          </w:rPr>
          <w:fldChar w:fldCharType="separate"/>
        </w:r>
        <w:r w:rsidR="008E0E68">
          <w:rPr>
            <w:noProof/>
            <w:webHidden/>
          </w:rPr>
          <w:t>8</w:t>
        </w:r>
        <w:r w:rsidR="008E0E68">
          <w:rPr>
            <w:noProof/>
            <w:webHidden/>
          </w:rPr>
          <w:fldChar w:fldCharType="end"/>
        </w:r>
      </w:hyperlink>
    </w:p>
    <w:p w14:paraId="78B57739" w14:textId="77777777" w:rsidR="008E0E68" w:rsidRDefault="00DE7D97">
      <w:pPr>
        <w:pStyle w:val="TOC2"/>
        <w:tabs>
          <w:tab w:val="right" w:leader="dot" w:pos="9016"/>
        </w:tabs>
        <w:rPr>
          <w:rFonts w:eastAsiaTheme="minorEastAsia"/>
          <w:noProof/>
          <w:lang w:eastAsia="en-AU"/>
        </w:rPr>
      </w:pPr>
      <w:hyperlink w:anchor="_Toc428366474" w:history="1">
        <w:r w:rsidR="008E0E68" w:rsidRPr="001E4509">
          <w:rPr>
            <w:rStyle w:val="Hyperlink"/>
            <w:noProof/>
          </w:rPr>
          <w:t>2015 Triennial Review</w:t>
        </w:r>
        <w:r w:rsidR="008E0E68">
          <w:rPr>
            <w:noProof/>
            <w:webHidden/>
          </w:rPr>
          <w:tab/>
        </w:r>
        <w:r w:rsidR="008E0E68">
          <w:rPr>
            <w:noProof/>
            <w:webHidden/>
          </w:rPr>
          <w:fldChar w:fldCharType="begin"/>
        </w:r>
        <w:r w:rsidR="008E0E68">
          <w:rPr>
            <w:noProof/>
            <w:webHidden/>
          </w:rPr>
          <w:instrText xml:space="preserve"> PAGEREF _Toc428366474 \h </w:instrText>
        </w:r>
        <w:r w:rsidR="008E0E68">
          <w:rPr>
            <w:noProof/>
            <w:webHidden/>
          </w:rPr>
        </w:r>
        <w:r w:rsidR="008E0E68">
          <w:rPr>
            <w:noProof/>
            <w:webHidden/>
          </w:rPr>
          <w:fldChar w:fldCharType="separate"/>
        </w:r>
        <w:r w:rsidR="008E0E68">
          <w:rPr>
            <w:noProof/>
            <w:webHidden/>
          </w:rPr>
          <w:t>9</w:t>
        </w:r>
        <w:r w:rsidR="008E0E68">
          <w:rPr>
            <w:noProof/>
            <w:webHidden/>
          </w:rPr>
          <w:fldChar w:fldCharType="end"/>
        </w:r>
      </w:hyperlink>
    </w:p>
    <w:p w14:paraId="64ABC635" w14:textId="77777777" w:rsidR="008E0E68" w:rsidRDefault="00DE7D97">
      <w:pPr>
        <w:pStyle w:val="TOC2"/>
        <w:tabs>
          <w:tab w:val="right" w:leader="dot" w:pos="9016"/>
        </w:tabs>
        <w:rPr>
          <w:rFonts w:eastAsiaTheme="minorEastAsia"/>
          <w:noProof/>
          <w:lang w:eastAsia="en-AU"/>
        </w:rPr>
      </w:pPr>
      <w:hyperlink w:anchor="_Toc428366475" w:history="1">
        <w:r w:rsidR="008E0E68" w:rsidRPr="001E4509">
          <w:rPr>
            <w:rStyle w:val="Hyperlink"/>
            <w:noProof/>
          </w:rPr>
          <w:t>Pricing constraints</w:t>
        </w:r>
        <w:r w:rsidR="008E0E68">
          <w:rPr>
            <w:noProof/>
            <w:webHidden/>
          </w:rPr>
          <w:tab/>
        </w:r>
        <w:r w:rsidR="008E0E68">
          <w:rPr>
            <w:noProof/>
            <w:webHidden/>
          </w:rPr>
          <w:fldChar w:fldCharType="begin"/>
        </w:r>
        <w:r w:rsidR="008E0E68">
          <w:rPr>
            <w:noProof/>
            <w:webHidden/>
          </w:rPr>
          <w:instrText xml:space="preserve"> PAGEREF _Toc428366475 \h </w:instrText>
        </w:r>
        <w:r w:rsidR="008E0E68">
          <w:rPr>
            <w:noProof/>
            <w:webHidden/>
          </w:rPr>
        </w:r>
        <w:r w:rsidR="008E0E68">
          <w:rPr>
            <w:noProof/>
            <w:webHidden/>
          </w:rPr>
          <w:fldChar w:fldCharType="separate"/>
        </w:r>
        <w:r w:rsidR="008E0E68">
          <w:rPr>
            <w:noProof/>
            <w:webHidden/>
          </w:rPr>
          <w:t>9</w:t>
        </w:r>
        <w:r w:rsidR="008E0E68">
          <w:rPr>
            <w:noProof/>
            <w:webHidden/>
          </w:rPr>
          <w:fldChar w:fldCharType="end"/>
        </w:r>
      </w:hyperlink>
    </w:p>
    <w:p w14:paraId="2CDFCCE0" w14:textId="77777777" w:rsidR="008E0E68" w:rsidRDefault="00DE7D97">
      <w:pPr>
        <w:pStyle w:val="TOC2"/>
        <w:tabs>
          <w:tab w:val="right" w:leader="dot" w:pos="9016"/>
        </w:tabs>
        <w:rPr>
          <w:rFonts w:eastAsiaTheme="minorEastAsia"/>
          <w:noProof/>
          <w:lang w:eastAsia="en-AU"/>
        </w:rPr>
      </w:pPr>
      <w:hyperlink w:anchor="_Toc428366476" w:history="1">
        <w:r w:rsidR="008E0E68" w:rsidRPr="001E4509">
          <w:rPr>
            <w:rStyle w:val="Hyperlink"/>
            <w:noProof/>
          </w:rPr>
          <w:t>Premiums</w:t>
        </w:r>
        <w:r w:rsidR="008E0E68">
          <w:rPr>
            <w:noProof/>
            <w:webHidden/>
          </w:rPr>
          <w:tab/>
        </w:r>
        <w:r w:rsidR="008E0E68">
          <w:rPr>
            <w:noProof/>
            <w:webHidden/>
          </w:rPr>
          <w:fldChar w:fldCharType="begin"/>
        </w:r>
        <w:r w:rsidR="008E0E68">
          <w:rPr>
            <w:noProof/>
            <w:webHidden/>
          </w:rPr>
          <w:instrText xml:space="preserve"> PAGEREF _Toc428366476 \h </w:instrText>
        </w:r>
        <w:r w:rsidR="008E0E68">
          <w:rPr>
            <w:noProof/>
            <w:webHidden/>
          </w:rPr>
        </w:r>
        <w:r w:rsidR="008E0E68">
          <w:rPr>
            <w:noProof/>
            <w:webHidden/>
          </w:rPr>
          <w:fldChar w:fldCharType="separate"/>
        </w:r>
        <w:r w:rsidR="008E0E68">
          <w:rPr>
            <w:noProof/>
            <w:webHidden/>
          </w:rPr>
          <w:t>9</w:t>
        </w:r>
        <w:r w:rsidR="008E0E68">
          <w:rPr>
            <w:noProof/>
            <w:webHidden/>
          </w:rPr>
          <w:fldChar w:fldCharType="end"/>
        </w:r>
      </w:hyperlink>
    </w:p>
    <w:p w14:paraId="20C37D40" w14:textId="77777777" w:rsidR="008E0E68" w:rsidRDefault="00DE7D97">
      <w:pPr>
        <w:pStyle w:val="TOC2"/>
        <w:tabs>
          <w:tab w:val="right" w:leader="dot" w:pos="9016"/>
        </w:tabs>
        <w:rPr>
          <w:rFonts w:eastAsiaTheme="minorEastAsia"/>
          <w:noProof/>
          <w:lang w:eastAsia="en-AU"/>
        </w:rPr>
      </w:pPr>
      <w:hyperlink w:anchor="_Toc428366477" w:history="1">
        <w:r w:rsidR="008E0E68" w:rsidRPr="001E4509">
          <w:rPr>
            <w:rStyle w:val="Hyperlink"/>
            <w:noProof/>
          </w:rPr>
          <w:t>Declining capital</w:t>
        </w:r>
        <w:r w:rsidR="008E0E68">
          <w:rPr>
            <w:noProof/>
            <w:webHidden/>
          </w:rPr>
          <w:tab/>
        </w:r>
        <w:r w:rsidR="008E0E68">
          <w:rPr>
            <w:noProof/>
            <w:webHidden/>
          </w:rPr>
          <w:fldChar w:fldCharType="begin"/>
        </w:r>
        <w:r w:rsidR="008E0E68">
          <w:rPr>
            <w:noProof/>
            <w:webHidden/>
          </w:rPr>
          <w:instrText xml:space="preserve"> PAGEREF _Toc428366477 \h </w:instrText>
        </w:r>
        <w:r w:rsidR="008E0E68">
          <w:rPr>
            <w:noProof/>
            <w:webHidden/>
          </w:rPr>
        </w:r>
        <w:r w:rsidR="008E0E68">
          <w:rPr>
            <w:noProof/>
            <w:webHidden/>
          </w:rPr>
          <w:fldChar w:fldCharType="separate"/>
        </w:r>
        <w:r w:rsidR="008E0E68">
          <w:rPr>
            <w:noProof/>
            <w:webHidden/>
          </w:rPr>
          <w:t>10</w:t>
        </w:r>
        <w:r w:rsidR="008E0E68">
          <w:rPr>
            <w:noProof/>
            <w:webHidden/>
          </w:rPr>
          <w:fldChar w:fldCharType="end"/>
        </w:r>
      </w:hyperlink>
    </w:p>
    <w:p w14:paraId="06A8CBDB" w14:textId="77777777" w:rsidR="008E0E68" w:rsidRDefault="00DE7D97">
      <w:pPr>
        <w:pStyle w:val="TOC2"/>
        <w:tabs>
          <w:tab w:val="right" w:leader="dot" w:pos="9016"/>
        </w:tabs>
        <w:rPr>
          <w:rFonts w:eastAsiaTheme="minorEastAsia"/>
          <w:noProof/>
          <w:lang w:eastAsia="en-AU"/>
        </w:rPr>
      </w:pPr>
      <w:hyperlink w:anchor="_Toc428366478" w:history="1">
        <w:r w:rsidR="008E0E68" w:rsidRPr="001E4509">
          <w:rPr>
            <w:rStyle w:val="Hyperlink"/>
            <w:noProof/>
          </w:rPr>
          <w:t>Purchasing retrocession</w:t>
        </w:r>
        <w:r w:rsidR="008E0E68">
          <w:rPr>
            <w:noProof/>
            <w:webHidden/>
          </w:rPr>
          <w:tab/>
        </w:r>
        <w:r w:rsidR="008E0E68">
          <w:rPr>
            <w:noProof/>
            <w:webHidden/>
          </w:rPr>
          <w:fldChar w:fldCharType="begin"/>
        </w:r>
        <w:r w:rsidR="008E0E68">
          <w:rPr>
            <w:noProof/>
            <w:webHidden/>
          </w:rPr>
          <w:instrText xml:space="preserve"> PAGEREF _Toc428366478 \h </w:instrText>
        </w:r>
        <w:r w:rsidR="008E0E68">
          <w:rPr>
            <w:noProof/>
            <w:webHidden/>
          </w:rPr>
        </w:r>
        <w:r w:rsidR="008E0E68">
          <w:rPr>
            <w:noProof/>
            <w:webHidden/>
          </w:rPr>
          <w:fldChar w:fldCharType="separate"/>
        </w:r>
        <w:r w:rsidR="008E0E68">
          <w:rPr>
            <w:noProof/>
            <w:webHidden/>
          </w:rPr>
          <w:t>11</w:t>
        </w:r>
        <w:r w:rsidR="008E0E68">
          <w:rPr>
            <w:noProof/>
            <w:webHidden/>
          </w:rPr>
          <w:fldChar w:fldCharType="end"/>
        </w:r>
      </w:hyperlink>
    </w:p>
    <w:p w14:paraId="14A14E9A" w14:textId="77777777" w:rsidR="008E0E68" w:rsidRDefault="00DE7D97">
      <w:pPr>
        <w:pStyle w:val="TOC1"/>
        <w:tabs>
          <w:tab w:val="left" w:pos="660"/>
        </w:tabs>
        <w:rPr>
          <w:rFonts w:eastAsiaTheme="minorEastAsia"/>
          <w:b w:val="0"/>
          <w:noProof/>
          <w:sz w:val="22"/>
          <w:lang w:eastAsia="en-AU"/>
        </w:rPr>
      </w:pPr>
      <w:hyperlink w:anchor="_Toc428366479" w:history="1">
        <w:r w:rsidR="008E0E68" w:rsidRPr="001E4509">
          <w:rPr>
            <w:rStyle w:val="Hyperlink"/>
            <w:noProof/>
          </w:rPr>
          <w:t>5.</w:t>
        </w:r>
        <w:r w:rsidR="008E0E68">
          <w:rPr>
            <w:rFonts w:eastAsiaTheme="minorEastAsia"/>
            <w:b w:val="0"/>
            <w:noProof/>
            <w:sz w:val="22"/>
            <w:lang w:eastAsia="en-AU"/>
          </w:rPr>
          <w:tab/>
        </w:r>
        <w:r w:rsidR="008E0E68" w:rsidRPr="001E4509">
          <w:rPr>
            <w:rStyle w:val="Hyperlink"/>
            <w:noProof/>
          </w:rPr>
          <w:t>Performance</w:t>
        </w:r>
        <w:r w:rsidR="008E0E68">
          <w:rPr>
            <w:noProof/>
            <w:webHidden/>
          </w:rPr>
          <w:tab/>
        </w:r>
        <w:r w:rsidR="008E0E68">
          <w:rPr>
            <w:noProof/>
            <w:webHidden/>
          </w:rPr>
          <w:fldChar w:fldCharType="begin"/>
        </w:r>
        <w:r w:rsidR="008E0E68">
          <w:rPr>
            <w:noProof/>
            <w:webHidden/>
          </w:rPr>
          <w:instrText xml:space="preserve"> PAGEREF _Toc428366479 \h </w:instrText>
        </w:r>
        <w:r w:rsidR="008E0E68">
          <w:rPr>
            <w:noProof/>
            <w:webHidden/>
          </w:rPr>
        </w:r>
        <w:r w:rsidR="008E0E68">
          <w:rPr>
            <w:noProof/>
            <w:webHidden/>
          </w:rPr>
          <w:fldChar w:fldCharType="separate"/>
        </w:r>
        <w:r w:rsidR="008E0E68">
          <w:rPr>
            <w:noProof/>
            <w:webHidden/>
          </w:rPr>
          <w:t>11</w:t>
        </w:r>
        <w:r w:rsidR="008E0E68">
          <w:rPr>
            <w:noProof/>
            <w:webHidden/>
          </w:rPr>
          <w:fldChar w:fldCharType="end"/>
        </w:r>
      </w:hyperlink>
    </w:p>
    <w:p w14:paraId="0B512CB6" w14:textId="77777777" w:rsidR="008E0E68" w:rsidRDefault="00DE7D97">
      <w:pPr>
        <w:pStyle w:val="TOC2"/>
        <w:tabs>
          <w:tab w:val="left" w:pos="660"/>
          <w:tab w:val="right" w:leader="dot" w:pos="9016"/>
        </w:tabs>
        <w:rPr>
          <w:rFonts w:eastAsiaTheme="minorEastAsia"/>
          <w:noProof/>
          <w:lang w:eastAsia="en-AU"/>
        </w:rPr>
      </w:pPr>
      <w:hyperlink w:anchor="_Toc428366480" w:history="1">
        <w:r w:rsidR="008E0E68" w:rsidRPr="001E4509">
          <w:rPr>
            <w:rStyle w:val="Hyperlink"/>
            <w:noProof/>
          </w:rPr>
          <w:t>5.1</w:t>
        </w:r>
        <w:r w:rsidR="008E0E68">
          <w:rPr>
            <w:rFonts w:eastAsiaTheme="minorEastAsia"/>
            <w:noProof/>
            <w:lang w:eastAsia="en-AU"/>
          </w:rPr>
          <w:tab/>
        </w:r>
        <w:r w:rsidR="008E0E68" w:rsidRPr="001E4509">
          <w:rPr>
            <w:rStyle w:val="Hyperlink"/>
            <w:noProof/>
          </w:rPr>
          <w:t>Provide cost effective reinsurance for eligible terrorism losses</w:t>
        </w:r>
        <w:r w:rsidR="008E0E68">
          <w:rPr>
            <w:noProof/>
            <w:webHidden/>
          </w:rPr>
          <w:tab/>
        </w:r>
        <w:r w:rsidR="008E0E68">
          <w:rPr>
            <w:noProof/>
            <w:webHidden/>
          </w:rPr>
          <w:fldChar w:fldCharType="begin"/>
        </w:r>
        <w:r w:rsidR="008E0E68">
          <w:rPr>
            <w:noProof/>
            <w:webHidden/>
          </w:rPr>
          <w:instrText xml:space="preserve"> PAGEREF _Toc428366480 \h </w:instrText>
        </w:r>
        <w:r w:rsidR="008E0E68">
          <w:rPr>
            <w:noProof/>
            <w:webHidden/>
          </w:rPr>
        </w:r>
        <w:r w:rsidR="008E0E68">
          <w:rPr>
            <w:noProof/>
            <w:webHidden/>
          </w:rPr>
          <w:fldChar w:fldCharType="separate"/>
        </w:r>
        <w:r w:rsidR="008E0E68">
          <w:rPr>
            <w:noProof/>
            <w:webHidden/>
          </w:rPr>
          <w:t>12</w:t>
        </w:r>
        <w:r w:rsidR="008E0E68">
          <w:rPr>
            <w:noProof/>
            <w:webHidden/>
          </w:rPr>
          <w:fldChar w:fldCharType="end"/>
        </w:r>
      </w:hyperlink>
    </w:p>
    <w:p w14:paraId="442CEF86" w14:textId="77777777" w:rsidR="008E0E68" w:rsidRDefault="00DE7D97">
      <w:pPr>
        <w:pStyle w:val="TOC2"/>
        <w:tabs>
          <w:tab w:val="left" w:pos="660"/>
          <w:tab w:val="right" w:leader="dot" w:pos="9016"/>
        </w:tabs>
        <w:rPr>
          <w:rFonts w:eastAsiaTheme="minorEastAsia"/>
          <w:noProof/>
          <w:lang w:eastAsia="en-AU"/>
        </w:rPr>
      </w:pPr>
      <w:hyperlink w:anchor="_Toc428366481" w:history="1">
        <w:r w:rsidR="008E0E68" w:rsidRPr="001E4509">
          <w:rPr>
            <w:rStyle w:val="Hyperlink"/>
            <w:noProof/>
          </w:rPr>
          <w:t>5.2</w:t>
        </w:r>
        <w:r w:rsidR="008E0E68">
          <w:rPr>
            <w:rFonts w:eastAsiaTheme="minorEastAsia"/>
            <w:noProof/>
            <w:lang w:eastAsia="en-AU"/>
          </w:rPr>
          <w:tab/>
        </w:r>
        <w:r w:rsidR="008E0E68" w:rsidRPr="001E4509">
          <w:rPr>
            <w:rStyle w:val="Hyperlink"/>
            <w:noProof/>
          </w:rPr>
          <w:t>Encourage private sector participation through retrocession reinsurance</w:t>
        </w:r>
        <w:r w:rsidR="008E0E68">
          <w:rPr>
            <w:noProof/>
            <w:webHidden/>
          </w:rPr>
          <w:tab/>
        </w:r>
        <w:r w:rsidR="008E0E68">
          <w:rPr>
            <w:noProof/>
            <w:webHidden/>
          </w:rPr>
          <w:fldChar w:fldCharType="begin"/>
        </w:r>
        <w:r w:rsidR="008E0E68">
          <w:rPr>
            <w:noProof/>
            <w:webHidden/>
          </w:rPr>
          <w:instrText xml:space="preserve"> PAGEREF _Toc428366481 \h </w:instrText>
        </w:r>
        <w:r w:rsidR="008E0E68">
          <w:rPr>
            <w:noProof/>
            <w:webHidden/>
          </w:rPr>
        </w:r>
        <w:r w:rsidR="008E0E68">
          <w:rPr>
            <w:noProof/>
            <w:webHidden/>
          </w:rPr>
          <w:fldChar w:fldCharType="separate"/>
        </w:r>
        <w:r w:rsidR="008E0E68">
          <w:rPr>
            <w:noProof/>
            <w:webHidden/>
          </w:rPr>
          <w:t>13</w:t>
        </w:r>
        <w:r w:rsidR="008E0E68">
          <w:rPr>
            <w:noProof/>
            <w:webHidden/>
          </w:rPr>
          <w:fldChar w:fldCharType="end"/>
        </w:r>
      </w:hyperlink>
    </w:p>
    <w:p w14:paraId="0AEDC45F" w14:textId="77777777" w:rsidR="008E0E68" w:rsidRDefault="00DE7D97">
      <w:pPr>
        <w:pStyle w:val="TOC2"/>
        <w:tabs>
          <w:tab w:val="left" w:pos="660"/>
          <w:tab w:val="right" w:leader="dot" w:pos="9016"/>
        </w:tabs>
        <w:rPr>
          <w:rFonts w:eastAsiaTheme="minorEastAsia"/>
          <w:noProof/>
          <w:lang w:eastAsia="en-AU"/>
        </w:rPr>
      </w:pPr>
      <w:hyperlink w:anchor="_Toc428366482" w:history="1">
        <w:r w:rsidR="008E0E68" w:rsidRPr="001E4509">
          <w:rPr>
            <w:rStyle w:val="Hyperlink"/>
            <w:noProof/>
          </w:rPr>
          <w:t>5.3</w:t>
        </w:r>
        <w:r w:rsidR="008E0E68">
          <w:rPr>
            <w:rFonts w:eastAsiaTheme="minorEastAsia"/>
            <w:noProof/>
            <w:lang w:eastAsia="en-AU"/>
          </w:rPr>
          <w:tab/>
        </w:r>
        <w:r w:rsidR="008E0E68" w:rsidRPr="001E4509">
          <w:rPr>
            <w:rStyle w:val="Hyperlink"/>
            <w:noProof/>
          </w:rPr>
          <w:t>Compensate Government</w:t>
        </w:r>
        <w:r w:rsidR="008E0E68">
          <w:rPr>
            <w:noProof/>
            <w:webHidden/>
          </w:rPr>
          <w:tab/>
        </w:r>
        <w:r w:rsidR="008E0E68">
          <w:rPr>
            <w:noProof/>
            <w:webHidden/>
          </w:rPr>
          <w:fldChar w:fldCharType="begin"/>
        </w:r>
        <w:r w:rsidR="008E0E68">
          <w:rPr>
            <w:noProof/>
            <w:webHidden/>
          </w:rPr>
          <w:instrText xml:space="preserve"> PAGEREF _Toc428366482 \h </w:instrText>
        </w:r>
        <w:r w:rsidR="008E0E68">
          <w:rPr>
            <w:noProof/>
            <w:webHidden/>
          </w:rPr>
        </w:r>
        <w:r w:rsidR="008E0E68">
          <w:rPr>
            <w:noProof/>
            <w:webHidden/>
          </w:rPr>
          <w:fldChar w:fldCharType="separate"/>
        </w:r>
        <w:r w:rsidR="008E0E68">
          <w:rPr>
            <w:noProof/>
            <w:webHidden/>
          </w:rPr>
          <w:t>16</w:t>
        </w:r>
        <w:r w:rsidR="008E0E68">
          <w:rPr>
            <w:noProof/>
            <w:webHidden/>
          </w:rPr>
          <w:fldChar w:fldCharType="end"/>
        </w:r>
      </w:hyperlink>
    </w:p>
    <w:p w14:paraId="5E931813" w14:textId="77777777" w:rsidR="008E0E68" w:rsidRDefault="00DE7D97">
      <w:pPr>
        <w:pStyle w:val="TOC2"/>
        <w:tabs>
          <w:tab w:val="left" w:pos="660"/>
          <w:tab w:val="right" w:leader="dot" w:pos="9016"/>
        </w:tabs>
        <w:rPr>
          <w:rFonts w:eastAsiaTheme="minorEastAsia"/>
          <w:noProof/>
          <w:lang w:eastAsia="en-AU"/>
        </w:rPr>
      </w:pPr>
      <w:hyperlink w:anchor="_Toc428366483" w:history="1">
        <w:r w:rsidR="008E0E68" w:rsidRPr="001E4509">
          <w:rPr>
            <w:rStyle w:val="Hyperlink"/>
            <w:noProof/>
          </w:rPr>
          <w:t>5.4</w:t>
        </w:r>
        <w:r w:rsidR="008E0E68">
          <w:rPr>
            <w:rFonts w:eastAsiaTheme="minorEastAsia"/>
            <w:noProof/>
            <w:lang w:eastAsia="en-AU"/>
          </w:rPr>
          <w:tab/>
        </w:r>
        <w:r w:rsidR="008E0E68" w:rsidRPr="001E4509">
          <w:rPr>
            <w:rStyle w:val="Hyperlink"/>
            <w:noProof/>
          </w:rPr>
          <w:t>Maintain financial sustainability</w:t>
        </w:r>
        <w:r w:rsidR="008E0E68">
          <w:rPr>
            <w:noProof/>
            <w:webHidden/>
          </w:rPr>
          <w:tab/>
        </w:r>
        <w:r w:rsidR="008E0E68">
          <w:rPr>
            <w:noProof/>
            <w:webHidden/>
          </w:rPr>
          <w:fldChar w:fldCharType="begin"/>
        </w:r>
        <w:r w:rsidR="008E0E68">
          <w:rPr>
            <w:noProof/>
            <w:webHidden/>
          </w:rPr>
          <w:instrText xml:space="preserve"> PAGEREF _Toc428366483 \h </w:instrText>
        </w:r>
        <w:r w:rsidR="008E0E68">
          <w:rPr>
            <w:noProof/>
            <w:webHidden/>
          </w:rPr>
        </w:r>
        <w:r w:rsidR="008E0E68">
          <w:rPr>
            <w:noProof/>
            <w:webHidden/>
          </w:rPr>
          <w:fldChar w:fldCharType="separate"/>
        </w:r>
        <w:r w:rsidR="008E0E68">
          <w:rPr>
            <w:noProof/>
            <w:webHidden/>
          </w:rPr>
          <w:t>17</w:t>
        </w:r>
        <w:r w:rsidR="008E0E68">
          <w:rPr>
            <w:noProof/>
            <w:webHidden/>
          </w:rPr>
          <w:fldChar w:fldCharType="end"/>
        </w:r>
      </w:hyperlink>
    </w:p>
    <w:p w14:paraId="4C0F6725" w14:textId="77777777" w:rsidR="008E0E68" w:rsidRDefault="00DE7D97">
      <w:pPr>
        <w:pStyle w:val="TOC1"/>
        <w:tabs>
          <w:tab w:val="left" w:pos="660"/>
        </w:tabs>
        <w:rPr>
          <w:rFonts w:eastAsiaTheme="minorEastAsia"/>
          <w:b w:val="0"/>
          <w:noProof/>
          <w:sz w:val="22"/>
          <w:lang w:eastAsia="en-AU"/>
        </w:rPr>
      </w:pPr>
      <w:hyperlink w:anchor="_Toc428366484" w:history="1">
        <w:r w:rsidR="008E0E68" w:rsidRPr="001E4509">
          <w:rPr>
            <w:rStyle w:val="Hyperlink"/>
            <w:noProof/>
          </w:rPr>
          <w:t>6.</w:t>
        </w:r>
        <w:r w:rsidR="008E0E68">
          <w:rPr>
            <w:rFonts w:eastAsiaTheme="minorEastAsia"/>
            <w:b w:val="0"/>
            <w:noProof/>
            <w:sz w:val="22"/>
            <w:lang w:eastAsia="en-AU"/>
          </w:rPr>
          <w:tab/>
        </w:r>
        <w:r w:rsidR="008E0E68" w:rsidRPr="001E4509">
          <w:rPr>
            <w:rStyle w:val="Hyperlink"/>
            <w:noProof/>
          </w:rPr>
          <w:t>Capability</w:t>
        </w:r>
        <w:r w:rsidR="008E0E68">
          <w:rPr>
            <w:noProof/>
            <w:webHidden/>
          </w:rPr>
          <w:tab/>
        </w:r>
        <w:r w:rsidR="008E0E68">
          <w:rPr>
            <w:noProof/>
            <w:webHidden/>
          </w:rPr>
          <w:fldChar w:fldCharType="begin"/>
        </w:r>
        <w:r w:rsidR="008E0E68">
          <w:rPr>
            <w:noProof/>
            <w:webHidden/>
          </w:rPr>
          <w:instrText xml:space="preserve"> PAGEREF _Toc428366484 \h </w:instrText>
        </w:r>
        <w:r w:rsidR="008E0E68">
          <w:rPr>
            <w:noProof/>
            <w:webHidden/>
          </w:rPr>
        </w:r>
        <w:r w:rsidR="008E0E68">
          <w:rPr>
            <w:noProof/>
            <w:webHidden/>
          </w:rPr>
          <w:fldChar w:fldCharType="separate"/>
        </w:r>
        <w:r w:rsidR="008E0E68">
          <w:rPr>
            <w:noProof/>
            <w:webHidden/>
          </w:rPr>
          <w:t>18</w:t>
        </w:r>
        <w:r w:rsidR="008E0E68">
          <w:rPr>
            <w:noProof/>
            <w:webHidden/>
          </w:rPr>
          <w:fldChar w:fldCharType="end"/>
        </w:r>
      </w:hyperlink>
    </w:p>
    <w:p w14:paraId="05F4D2E8" w14:textId="77777777" w:rsidR="008E0E68" w:rsidRDefault="00DE7D97">
      <w:pPr>
        <w:pStyle w:val="TOC2"/>
        <w:tabs>
          <w:tab w:val="right" w:leader="dot" w:pos="9016"/>
        </w:tabs>
        <w:rPr>
          <w:rFonts w:eastAsiaTheme="minorEastAsia"/>
          <w:noProof/>
          <w:lang w:eastAsia="en-AU"/>
        </w:rPr>
      </w:pPr>
      <w:hyperlink w:anchor="_Toc428366485" w:history="1">
        <w:r w:rsidR="008E0E68" w:rsidRPr="001E4509">
          <w:rPr>
            <w:rStyle w:val="Hyperlink"/>
            <w:noProof/>
          </w:rPr>
          <w:t>Workforce capabilities</w:t>
        </w:r>
        <w:r w:rsidR="008E0E68">
          <w:rPr>
            <w:noProof/>
            <w:webHidden/>
          </w:rPr>
          <w:tab/>
        </w:r>
        <w:r w:rsidR="008E0E68">
          <w:rPr>
            <w:noProof/>
            <w:webHidden/>
          </w:rPr>
          <w:fldChar w:fldCharType="begin"/>
        </w:r>
        <w:r w:rsidR="008E0E68">
          <w:rPr>
            <w:noProof/>
            <w:webHidden/>
          </w:rPr>
          <w:instrText xml:space="preserve"> PAGEREF _Toc428366485 \h </w:instrText>
        </w:r>
        <w:r w:rsidR="008E0E68">
          <w:rPr>
            <w:noProof/>
            <w:webHidden/>
          </w:rPr>
        </w:r>
        <w:r w:rsidR="008E0E68">
          <w:rPr>
            <w:noProof/>
            <w:webHidden/>
          </w:rPr>
          <w:fldChar w:fldCharType="separate"/>
        </w:r>
        <w:r w:rsidR="008E0E68">
          <w:rPr>
            <w:noProof/>
            <w:webHidden/>
          </w:rPr>
          <w:t>18</w:t>
        </w:r>
        <w:r w:rsidR="008E0E68">
          <w:rPr>
            <w:noProof/>
            <w:webHidden/>
          </w:rPr>
          <w:fldChar w:fldCharType="end"/>
        </w:r>
      </w:hyperlink>
    </w:p>
    <w:p w14:paraId="1C4BC74E" w14:textId="77777777" w:rsidR="008E0E68" w:rsidRDefault="00DE7D97">
      <w:pPr>
        <w:pStyle w:val="TOC2"/>
        <w:tabs>
          <w:tab w:val="right" w:leader="dot" w:pos="9016"/>
        </w:tabs>
        <w:rPr>
          <w:rFonts w:eastAsiaTheme="minorEastAsia"/>
          <w:noProof/>
          <w:lang w:eastAsia="en-AU"/>
        </w:rPr>
      </w:pPr>
      <w:hyperlink w:anchor="_Toc428366486" w:history="1">
        <w:r w:rsidR="008E0E68" w:rsidRPr="001E4509">
          <w:rPr>
            <w:rStyle w:val="Hyperlink"/>
            <w:noProof/>
          </w:rPr>
          <w:t>Efficient operating costs</w:t>
        </w:r>
        <w:r w:rsidR="008E0E68">
          <w:rPr>
            <w:noProof/>
            <w:webHidden/>
          </w:rPr>
          <w:tab/>
        </w:r>
        <w:r w:rsidR="008E0E68">
          <w:rPr>
            <w:noProof/>
            <w:webHidden/>
          </w:rPr>
          <w:fldChar w:fldCharType="begin"/>
        </w:r>
        <w:r w:rsidR="008E0E68">
          <w:rPr>
            <w:noProof/>
            <w:webHidden/>
          </w:rPr>
          <w:instrText xml:space="preserve"> PAGEREF _Toc428366486 \h </w:instrText>
        </w:r>
        <w:r w:rsidR="008E0E68">
          <w:rPr>
            <w:noProof/>
            <w:webHidden/>
          </w:rPr>
        </w:r>
        <w:r w:rsidR="008E0E68">
          <w:rPr>
            <w:noProof/>
            <w:webHidden/>
          </w:rPr>
          <w:fldChar w:fldCharType="separate"/>
        </w:r>
        <w:r w:rsidR="008E0E68">
          <w:rPr>
            <w:noProof/>
            <w:webHidden/>
          </w:rPr>
          <w:t>18</w:t>
        </w:r>
        <w:r w:rsidR="008E0E68">
          <w:rPr>
            <w:noProof/>
            <w:webHidden/>
          </w:rPr>
          <w:fldChar w:fldCharType="end"/>
        </w:r>
      </w:hyperlink>
    </w:p>
    <w:p w14:paraId="2229B795" w14:textId="77777777" w:rsidR="008E0E68" w:rsidRDefault="00DE7D97">
      <w:pPr>
        <w:pStyle w:val="TOC2"/>
        <w:tabs>
          <w:tab w:val="right" w:leader="dot" w:pos="9016"/>
        </w:tabs>
        <w:rPr>
          <w:rFonts w:eastAsiaTheme="minorEastAsia"/>
          <w:noProof/>
          <w:lang w:eastAsia="en-AU"/>
        </w:rPr>
      </w:pPr>
      <w:hyperlink w:anchor="_Toc428366487" w:history="1">
        <w:r w:rsidR="008E0E68" w:rsidRPr="001E4509">
          <w:rPr>
            <w:rStyle w:val="Hyperlink"/>
            <w:noProof/>
          </w:rPr>
          <w:t>Key strategies and initiatives</w:t>
        </w:r>
        <w:r w:rsidR="008E0E68">
          <w:rPr>
            <w:noProof/>
            <w:webHidden/>
          </w:rPr>
          <w:tab/>
        </w:r>
        <w:r w:rsidR="008E0E68">
          <w:rPr>
            <w:noProof/>
            <w:webHidden/>
          </w:rPr>
          <w:fldChar w:fldCharType="begin"/>
        </w:r>
        <w:r w:rsidR="008E0E68">
          <w:rPr>
            <w:noProof/>
            <w:webHidden/>
          </w:rPr>
          <w:instrText xml:space="preserve"> PAGEREF _Toc428366487 \h </w:instrText>
        </w:r>
        <w:r w:rsidR="008E0E68">
          <w:rPr>
            <w:noProof/>
            <w:webHidden/>
          </w:rPr>
        </w:r>
        <w:r w:rsidR="008E0E68">
          <w:rPr>
            <w:noProof/>
            <w:webHidden/>
          </w:rPr>
          <w:fldChar w:fldCharType="separate"/>
        </w:r>
        <w:r w:rsidR="008E0E68">
          <w:rPr>
            <w:noProof/>
            <w:webHidden/>
          </w:rPr>
          <w:t>19</w:t>
        </w:r>
        <w:r w:rsidR="008E0E68">
          <w:rPr>
            <w:noProof/>
            <w:webHidden/>
          </w:rPr>
          <w:fldChar w:fldCharType="end"/>
        </w:r>
      </w:hyperlink>
    </w:p>
    <w:p w14:paraId="3574841B" w14:textId="77777777" w:rsidR="008E0E68" w:rsidRDefault="00DE7D97">
      <w:pPr>
        <w:pStyle w:val="TOC2"/>
        <w:tabs>
          <w:tab w:val="right" w:leader="dot" w:pos="9016"/>
        </w:tabs>
        <w:rPr>
          <w:rFonts w:eastAsiaTheme="minorEastAsia"/>
          <w:noProof/>
          <w:lang w:eastAsia="en-AU"/>
        </w:rPr>
      </w:pPr>
      <w:hyperlink w:anchor="_Toc428366488" w:history="1">
        <w:r w:rsidR="008E0E68" w:rsidRPr="001E4509">
          <w:rPr>
            <w:rStyle w:val="Hyperlink"/>
            <w:noProof/>
          </w:rPr>
          <w:t>Strategic priorities and activities</w:t>
        </w:r>
        <w:r w:rsidR="008E0E68">
          <w:rPr>
            <w:noProof/>
            <w:webHidden/>
          </w:rPr>
          <w:tab/>
        </w:r>
        <w:r w:rsidR="008E0E68">
          <w:rPr>
            <w:noProof/>
            <w:webHidden/>
          </w:rPr>
          <w:fldChar w:fldCharType="begin"/>
        </w:r>
        <w:r w:rsidR="008E0E68">
          <w:rPr>
            <w:noProof/>
            <w:webHidden/>
          </w:rPr>
          <w:instrText xml:space="preserve"> PAGEREF _Toc428366488 \h </w:instrText>
        </w:r>
        <w:r w:rsidR="008E0E68">
          <w:rPr>
            <w:noProof/>
            <w:webHidden/>
          </w:rPr>
        </w:r>
        <w:r w:rsidR="008E0E68">
          <w:rPr>
            <w:noProof/>
            <w:webHidden/>
          </w:rPr>
          <w:fldChar w:fldCharType="separate"/>
        </w:r>
        <w:r w:rsidR="008E0E68">
          <w:rPr>
            <w:noProof/>
            <w:webHidden/>
          </w:rPr>
          <w:t>20</w:t>
        </w:r>
        <w:r w:rsidR="008E0E68">
          <w:rPr>
            <w:noProof/>
            <w:webHidden/>
          </w:rPr>
          <w:fldChar w:fldCharType="end"/>
        </w:r>
      </w:hyperlink>
    </w:p>
    <w:p w14:paraId="51FCC365" w14:textId="77777777" w:rsidR="008E0E68" w:rsidRDefault="00DE7D97">
      <w:pPr>
        <w:pStyle w:val="TOC1"/>
        <w:tabs>
          <w:tab w:val="left" w:pos="660"/>
        </w:tabs>
        <w:rPr>
          <w:rFonts w:eastAsiaTheme="minorEastAsia"/>
          <w:b w:val="0"/>
          <w:noProof/>
          <w:sz w:val="22"/>
          <w:lang w:eastAsia="en-AU"/>
        </w:rPr>
      </w:pPr>
      <w:hyperlink w:anchor="_Toc428366489" w:history="1">
        <w:r w:rsidR="008E0E68" w:rsidRPr="001E4509">
          <w:rPr>
            <w:rStyle w:val="Hyperlink"/>
            <w:noProof/>
          </w:rPr>
          <w:t>7.</w:t>
        </w:r>
        <w:r w:rsidR="008E0E68">
          <w:rPr>
            <w:rFonts w:eastAsiaTheme="minorEastAsia"/>
            <w:b w:val="0"/>
            <w:noProof/>
            <w:sz w:val="22"/>
            <w:lang w:eastAsia="en-AU"/>
          </w:rPr>
          <w:tab/>
        </w:r>
        <w:r w:rsidR="008E0E68" w:rsidRPr="001E4509">
          <w:rPr>
            <w:rStyle w:val="Hyperlink"/>
            <w:noProof/>
          </w:rPr>
          <w:t>Risk Oversight and Management</w:t>
        </w:r>
        <w:r w:rsidR="008E0E68">
          <w:rPr>
            <w:noProof/>
            <w:webHidden/>
          </w:rPr>
          <w:tab/>
        </w:r>
        <w:r w:rsidR="008E0E68">
          <w:rPr>
            <w:noProof/>
            <w:webHidden/>
          </w:rPr>
          <w:fldChar w:fldCharType="begin"/>
        </w:r>
        <w:r w:rsidR="008E0E68">
          <w:rPr>
            <w:noProof/>
            <w:webHidden/>
          </w:rPr>
          <w:instrText xml:space="preserve"> PAGEREF _Toc428366489 \h </w:instrText>
        </w:r>
        <w:r w:rsidR="008E0E68">
          <w:rPr>
            <w:noProof/>
            <w:webHidden/>
          </w:rPr>
        </w:r>
        <w:r w:rsidR="008E0E68">
          <w:rPr>
            <w:noProof/>
            <w:webHidden/>
          </w:rPr>
          <w:fldChar w:fldCharType="separate"/>
        </w:r>
        <w:r w:rsidR="008E0E68">
          <w:rPr>
            <w:noProof/>
            <w:webHidden/>
          </w:rPr>
          <w:t>22</w:t>
        </w:r>
        <w:r w:rsidR="008E0E68">
          <w:rPr>
            <w:noProof/>
            <w:webHidden/>
          </w:rPr>
          <w:fldChar w:fldCharType="end"/>
        </w:r>
      </w:hyperlink>
    </w:p>
    <w:p w14:paraId="68E0CD62" w14:textId="77777777" w:rsidR="008E0E68" w:rsidRDefault="00DE7D97">
      <w:pPr>
        <w:pStyle w:val="TOC2"/>
        <w:tabs>
          <w:tab w:val="right" w:leader="dot" w:pos="9016"/>
        </w:tabs>
        <w:rPr>
          <w:rFonts w:eastAsiaTheme="minorEastAsia"/>
          <w:noProof/>
          <w:lang w:eastAsia="en-AU"/>
        </w:rPr>
      </w:pPr>
      <w:hyperlink w:anchor="_Toc428366490" w:history="1">
        <w:r w:rsidR="008E0E68" w:rsidRPr="001E4509">
          <w:rPr>
            <w:rStyle w:val="Hyperlink"/>
            <w:noProof/>
          </w:rPr>
          <w:t>Enterprise risk management framework</w:t>
        </w:r>
        <w:r w:rsidR="008E0E68">
          <w:rPr>
            <w:noProof/>
            <w:webHidden/>
          </w:rPr>
          <w:tab/>
        </w:r>
        <w:r w:rsidR="008E0E68">
          <w:rPr>
            <w:noProof/>
            <w:webHidden/>
          </w:rPr>
          <w:fldChar w:fldCharType="begin"/>
        </w:r>
        <w:r w:rsidR="008E0E68">
          <w:rPr>
            <w:noProof/>
            <w:webHidden/>
          </w:rPr>
          <w:instrText xml:space="preserve"> PAGEREF _Toc428366490 \h </w:instrText>
        </w:r>
        <w:r w:rsidR="008E0E68">
          <w:rPr>
            <w:noProof/>
            <w:webHidden/>
          </w:rPr>
        </w:r>
        <w:r w:rsidR="008E0E68">
          <w:rPr>
            <w:noProof/>
            <w:webHidden/>
          </w:rPr>
          <w:fldChar w:fldCharType="separate"/>
        </w:r>
        <w:r w:rsidR="008E0E68">
          <w:rPr>
            <w:noProof/>
            <w:webHidden/>
          </w:rPr>
          <w:t>22</w:t>
        </w:r>
        <w:r w:rsidR="008E0E68">
          <w:rPr>
            <w:noProof/>
            <w:webHidden/>
          </w:rPr>
          <w:fldChar w:fldCharType="end"/>
        </w:r>
      </w:hyperlink>
    </w:p>
    <w:p w14:paraId="133424B0" w14:textId="77777777" w:rsidR="008E0E68" w:rsidRDefault="00DE7D97">
      <w:pPr>
        <w:pStyle w:val="TOC2"/>
        <w:tabs>
          <w:tab w:val="right" w:leader="dot" w:pos="9016"/>
        </w:tabs>
        <w:rPr>
          <w:rFonts w:eastAsiaTheme="minorEastAsia"/>
          <w:noProof/>
          <w:lang w:eastAsia="en-AU"/>
        </w:rPr>
      </w:pPr>
      <w:hyperlink w:anchor="_Toc428366491" w:history="1">
        <w:r w:rsidR="008E0E68" w:rsidRPr="001E4509">
          <w:rPr>
            <w:rStyle w:val="Hyperlink"/>
            <w:noProof/>
          </w:rPr>
          <w:t>Risk management plan</w:t>
        </w:r>
        <w:r w:rsidR="008E0E68">
          <w:rPr>
            <w:noProof/>
            <w:webHidden/>
          </w:rPr>
          <w:tab/>
        </w:r>
        <w:r w:rsidR="008E0E68">
          <w:rPr>
            <w:noProof/>
            <w:webHidden/>
          </w:rPr>
          <w:fldChar w:fldCharType="begin"/>
        </w:r>
        <w:r w:rsidR="008E0E68">
          <w:rPr>
            <w:noProof/>
            <w:webHidden/>
          </w:rPr>
          <w:instrText xml:space="preserve"> PAGEREF _Toc428366491 \h </w:instrText>
        </w:r>
        <w:r w:rsidR="008E0E68">
          <w:rPr>
            <w:noProof/>
            <w:webHidden/>
          </w:rPr>
        </w:r>
        <w:r w:rsidR="008E0E68">
          <w:rPr>
            <w:noProof/>
            <w:webHidden/>
          </w:rPr>
          <w:fldChar w:fldCharType="separate"/>
        </w:r>
        <w:r w:rsidR="008E0E68">
          <w:rPr>
            <w:noProof/>
            <w:webHidden/>
          </w:rPr>
          <w:t>22</w:t>
        </w:r>
        <w:r w:rsidR="008E0E68">
          <w:rPr>
            <w:noProof/>
            <w:webHidden/>
          </w:rPr>
          <w:fldChar w:fldCharType="end"/>
        </w:r>
      </w:hyperlink>
    </w:p>
    <w:p w14:paraId="52701F9F" w14:textId="77777777" w:rsidR="008E0E68" w:rsidRDefault="00DE7D97">
      <w:pPr>
        <w:pStyle w:val="TOC2"/>
        <w:tabs>
          <w:tab w:val="right" w:leader="dot" w:pos="9016"/>
        </w:tabs>
        <w:rPr>
          <w:rFonts w:eastAsiaTheme="minorEastAsia"/>
          <w:noProof/>
          <w:lang w:eastAsia="en-AU"/>
        </w:rPr>
      </w:pPr>
      <w:hyperlink w:anchor="_Toc428366492" w:history="1">
        <w:r w:rsidR="008E0E68" w:rsidRPr="001E4509">
          <w:rPr>
            <w:rStyle w:val="Hyperlink"/>
            <w:noProof/>
          </w:rPr>
          <w:t>Accountabilities</w:t>
        </w:r>
        <w:r w:rsidR="008E0E68">
          <w:rPr>
            <w:noProof/>
            <w:webHidden/>
          </w:rPr>
          <w:tab/>
        </w:r>
        <w:r w:rsidR="008E0E68">
          <w:rPr>
            <w:noProof/>
            <w:webHidden/>
          </w:rPr>
          <w:fldChar w:fldCharType="begin"/>
        </w:r>
        <w:r w:rsidR="008E0E68">
          <w:rPr>
            <w:noProof/>
            <w:webHidden/>
          </w:rPr>
          <w:instrText xml:space="preserve"> PAGEREF _Toc428366492 \h </w:instrText>
        </w:r>
        <w:r w:rsidR="008E0E68">
          <w:rPr>
            <w:noProof/>
            <w:webHidden/>
          </w:rPr>
        </w:r>
        <w:r w:rsidR="008E0E68">
          <w:rPr>
            <w:noProof/>
            <w:webHidden/>
          </w:rPr>
          <w:fldChar w:fldCharType="separate"/>
        </w:r>
        <w:r w:rsidR="008E0E68">
          <w:rPr>
            <w:noProof/>
            <w:webHidden/>
          </w:rPr>
          <w:t>23</w:t>
        </w:r>
        <w:r w:rsidR="008E0E68">
          <w:rPr>
            <w:noProof/>
            <w:webHidden/>
          </w:rPr>
          <w:fldChar w:fldCharType="end"/>
        </w:r>
      </w:hyperlink>
    </w:p>
    <w:p w14:paraId="3279ECA1" w14:textId="77777777" w:rsidR="008E0E68" w:rsidRDefault="00DE7D97">
      <w:pPr>
        <w:pStyle w:val="TOC2"/>
        <w:tabs>
          <w:tab w:val="right" w:leader="dot" w:pos="9016"/>
        </w:tabs>
        <w:rPr>
          <w:rFonts w:eastAsiaTheme="minorEastAsia"/>
          <w:noProof/>
          <w:lang w:eastAsia="en-AU"/>
        </w:rPr>
      </w:pPr>
      <w:hyperlink w:anchor="_Toc428366493" w:history="1">
        <w:r w:rsidR="008E0E68" w:rsidRPr="001E4509">
          <w:rPr>
            <w:rStyle w:val="Hyperlink"/>
            <w:noProof/>
          </w:rPr>
          <w:t>Risk appetite and tolerance statements</w:t>
        </w:r>
        <w:r w:rsidR="008E0E68">
          <w:rPr>
            <w:noProof/>
            <w:webHidden/>
          </w:rPr>
          <w:tab/>
        </w:r>
        <w:r w:rsidR="008E0E68">
          <w:rPr>
            <w:noProof/>
            <w:webHidden/>
          </w:rPr>
          <w:fldChar w:fldCharType="begin"/>
        </w:r>
        <w:r w:rsidR="008E0E68">
          <w:rPr>
            <w:noProof/>
            <w:webHidden/>
          </w:rPr>
          <w:instrText xml:space="preserve"> PAGEREF _Toc428366493 \h </w:instrText>
        </w:r>
        <w:r w:rsidR="008E0E68">
          <w:rPr>
            <w:noProof/>
            <w:webHidden/>
          </w:rPr>
        </w:r>
        <w:r w:rsidR="008E0E68">
          <w:rPr>
            <w:noProof/>
            <w:webHidden/>
          </w:rPr>
          <w:fldChar w:fldCharType="separate"/>
        </w:r>
        <w:r w:rsidR="008E0E68">
          <w:rPr>
            <w:noProof/>
            <w:webHidden/>
          </w:rPr>
          <w:t>23</w:t>
        </w:r>
        <w:r w:rsidR="008E0E68">
          <w:rPr>
            <w:noProof/>
            <w:webHidden/>
          </w:rPr>
          <w:fldChar w:fldCharType="end"/>
        </w:r>
      </w:hyperlink>
    </w:p>
    <w:p w14:paraId="0A77BC7A" w14:textId="77777777" w:rsidR="008E0E68" w:rsidRDefault="00DE7D97">
      <w:pPr>
        <w:pStyle w:val="TOC2"/>
        <w:tabs>
          <w:tab w:val="right" w:leader="dot" w:pos="9016"/>
        </w:tabs>
        <w:rPr>
          <w:rFonts w:eastAsiaTheme="minorEastAsia"/>
          <w:noProof/>
          <w:lang w:eastAsia="en-AU"/>
        </w:rPr>
      </w:pPr>
      <w:hyperlink w:anchor="_Toc428366494" w:history="1">
        <w:r w:rsidR="008E0E68" w:rsidRPr="001E4509">
          <w:rPr>
            <w:rStyle w:val="Hyperlink"/>
            <w:noProof/>
          </w:rPr>
          <w:t>Legislative compliance</w:t>
        </w:r>
        <w:r w:rsidR="008E0E68">
          <w:rPr>
            <w:noProof/>
            <w:webHidden/>
          </w:rPr>
          <w:tab/>
        </w:r>
        <w:r w:rsidR="008E0E68">
          <w:rPr>
            <w:noProof/>
            <w:webHidden/>
          </w:rPr>
          <w:fldChar w:fldCharType="begin"/>
        </w:r>
        <w:r w:rsidR="008E0E68">
          <w:rPr>
            <w:noProof/>
            <w:webHidden/>
          </w:rPr>
          <w:instrText xml:space="preserve"> PAGEREF _Toc428366494 \h </w:instrText>
        </w:r>
        <w:r w:rsidR="008E0E68">
          <w:rPr>
            <w:noProof/>
            <w:webHidden/>
          </w:rPr>
        </w:r>
        <w:r w:rsidR="008E0E68">
          <w:rPr>
            <w:noProof/>
            <w:webHidden/>
          </w:rPr>
          <w:fldChar w:fldCharType="separate"/>
        </w:r>
        <w:r w:rsidR="008E0E68">
          <w:rPr>
            <w:noProof/>
            <w:webHidden/>
          </w:rPr>
          <w:t>23</w:t>
        </w:r>
        <w:r w:rsidR="008E0E68">
          <w:rPr>
            <w:noProof/>
            <w:webHidden/>
          </w:rPr>
          <w:fldChar w:fldCharType="end"/>
        </w:r>
      </w:hyperlink>
    </w:p>
    <w:p w14:paraId="2E863B96" w14:textId="77777777" w:rsidR="008E0E68" w:rsidRDefault="00DE7D97">
      <w:pPr>
        <w:pStyle w:val="TOC1"/>
        <w:tabs>
          <w:tab w:val="left" w:pos="660"/>
        </w:tabs>
        <w:rPr>
          <w:rFonts w:eastAsiaTheme="minorEastAsia"/>
          <w:b w:val="0"/>
          <w:noProof/>
          <w:sz w:val="22"/>
          <w:lang w:eastAsia="en-AU"/>
        </w:rPr>
      </w:pPr>
      <w:hyperlink w:anchor="_Toc428366495" w:history="1">
        <w:r w:rsidR="008E0E68" w:rsidRPr="001E4509">
          <w:rPr>
            <w:rStyle w:val="Hyperlink"/>
            <w:noProof/>
          </w:rPr>
          <w:t>8.</w:t>
        </w:r>
        <w:r w:rsidR="008E0E68">
          <w:rPr>
            <w:rFonts w:eastAsiaTheme="minorEastAsia"/>
            <w:b w:val="0"/>
            <w:noProof/>
            <w:sz w:val="22"/>
            <w:lang w:eastAsia="en-AU"/>
          </w:rPr>
          <w:tab/>
        </w:r>
        <w:r w:rsidR="008E0E68" w:rsidRPr="001E4509">
          <w:rPr>
            <w:rStyle w:val="Hyperlink"/>
            <w:noProof/>
          </w:rPr>
          <w:t>Appendices</w:t>
        </w:r>
        <w:r w:rsidR="008E0E68">
          <w:rPr>
            <w:noProof/>
            <w:webHidden/>
          </w:rPr>
          <w:tab/>
        </w:r>
        <w:r w:rsidR="008E0E68">
          <w:rPr>
            <w:noProof/>
            <w:webHidden/>
          </w:rPr>
          <w:fldChar w:fldCharType="begin"/>
        </w:r>
        <w:r w:rsidR="008E0E68">
          <w:rPr>
            <w:noProof/>
            <w:webHidden/>
          </w:rPr>
          <w:instrText xml:space="preserve"> PAGEREF _Toc428366495 \h </w:instrText>
        </w:r>
        <w:r w:rsidR="008E0E68">
          <w:rPr>
            <w:noProof/>
            <w:webHidden/>
          </w:rPr>
        </w:r>
        <w:r w:rsidR="008E0E68">
          <w:rPr>
            <w:noProof/>
            <w:webHidden/>
          </w:rPr>
          <w:fldChar w:fldCharType="separate"/>
        </w:r>
        <w:r w:rsidR="008E0E68">
          <w:rPr>
            <w:noProof/>
            <w:webHidden/>
          </w:rPr>
          <w:t>24</w:t>
        </w:r>
        <w:r w:rsidR="008E0E68">
          <w:rPr>
            <w:noProof/>
            <w:webHidden/>
          </w:rPr>
          <w:fldChar w:fldCharType="end"/>
        </w:r>
      </w:hyperlink>
    </w:p>
    <w:p w14:paraId="6EA8A3DC" w14:textId="77777777" w:rsidR="008E0E68" w:rsidRDefault="00DE7D97">
      <w:pPr>
        <w:pStyle w:val="TOC2"/>
        <w:tabs>
          <w:tab w:val="right" w:leader="dot" w:pos="9016"/>
        </w:tabs>
        <w:rPr>
          <w:rFonts w:eastAsiaTheme="minorEastAsia"/>
          <w:noProof/>
          <w:lang w:eastAsia="en-AU"/>
        </w:rPr>
      </w:pPr>
      <w:hyperlink w:anchor="_Toc428366496" w:history="1">
        <w:r w:rsidR="008E0E68" w:rsidRPr="001E4509">
          <w:rPr>
            <w:rStyle w:val="Hyperlink"/>
            <w:noProof/>
          </w:rPr>
          <w:t>Recommendations of 2015 Triennial Review:</w:t>
        </w:r>
        <w:r w:rsidR="008E0E68">
          <w:rPr>
            <w:noProof/>
            <w:webHidden/>
          </w:rPr>
          <w:tab/>
        </w:r>
        <w:r w:rsidR="008E0E68">
          <w:rPr>
            <w:noProof/>
            <w:webHidden/>
          </w:rPr>
          <w:fldChar w:fldCharType="begin"/>
        </w:r>
        <w:r w:rsidR="008E0E68">
          <w:rPr>
            <w:noProof/>
            <w:webHidden/>
          </w:rPr>
          <w:instrText xml:space="preserve"> PAGEREF _Toc428366496 \h </w:instrText>
        </w:r>
        <w:r w:rsidR="008E0E68">
          <w:rPr>
            <w:noProof/>
            <w:webHidden/>
          </w:rPr>
        </w:r>
        <w:r w:rsidR="008E0E68">
          <w:rPr>
            <w:noProof/>
            <w:webHidden/>
          </w:rPr>
          <w:fldChar w:fldCharType="separate"/>
        </w:r>
        <w:r w:rsidR="008E0E68">
          <w:rPr>
            <w:noProof/>
            <w:webHidden/>
          </w:rPr>
          <w:t>24</w:t>
        </w:r>
        <w:r w:rsidR="008E0E68">
          <w:rPr>
            <w:noProof/>
            <w:webHidden/>
          </w:rPr>
          <w:fldChar w:fldCharType="end"/>
        </w:r>
      </w:hyperlink>
    </w:p>
    <w:p w14:paraId="6149BB9E" w14:textId="77777777" w:rsidR="004A24F7" w:rsidRDefault="008718C8" w:rsidP="00A34CA6">
      <w:pPr>
        <w:pStyle w:val="TOC2"/>
        <w:tabs>
          <w:tab w:val="right" w:leader="dot" w:pos="9016"/>
        </w:tabs>
        <w:rPr>
          <w:b/>
          <w:sz w:val="24"/>
        </w:rPr>
      </w:pPr>
      <w:r>
        <w:rPr>
          <w:b/>
          <w:sz w:val="24"/>
        </w:rPr>
        <w:fldChar w:fldCharType="end"/>
      </w:r>
      <w:bookmarkStart w:id="2" w:name="_Toc422757829"/>
    </w:p>
    <w:p w14:paraId="64AF7663" w14:textId="0562AA76" w:rsidR="00C3639C" w:rsidRDefault="004A24F7" w:rsidP="004A24F7">
      <w:pPr>
        <w:pStyle w:val="Heading1"/>
        <w:numPr>
          <w:ilvl w:val="0"/>
          <w:numId w:val="20"/>
        </w:numPr>
      </w:pPr>
      <w:r>
        <w:rPr>
          <w:b w:val="0"/>
        </w:rPr>
        <w:br w:type="page"/>
      </w:r>
      <w:bookmarkStart w:id="3" w:name="_Toc428366463"/>
      <w:r w:rsidR="00197DD2">
        <w:lastRenderedPageBreak/>
        <w:t>Executive s</w:t>
      </w:r>
      <w:r w:rsidR="00C3639C">
        <w:t>ummary</w:t>
      </w:r>
      <w:bookmarkEnd w:id="3"/>
    </w:p>
    <w:p w14:paraId="3A5D9393" w14:textId="077C002C" w:rsidR="00887BC2" w:rsidRDefault="00C3639C" w:rsidP="00887BC2">
      <w:r>
        <w:t xml:space="preserve">Our purpose is to protect Australia from economic losses caused by terrorism catastrophe. </w:t>
      </w:r>
      <w:r w:rsidR="002A4A4E">
        <w:t>Through our role we</w:t>
      </w:r>
      <w:r>
        <w:t xml:space="preserve"> use our expertise to provide cost effective reinsurance to support the economic resilience of the nation.</w:t>
      </w:r>
      <w:r w:rsidR="00887BC2">
        <w:t xml:space="preserve"> In order to deliver our purpose and role, in 2015</w:t>
      </w:r>
      <w:r w:rsidR="00197DD2">
        <w:noBreakHyphen/>
      </w:r>
      <w:r w:rsidR="00887BC2">
        <w:t>16 we will:</w:t>
      </w:r>
    </w:p>
    <w:tbl>
      <w:tblPr>
        <w:tblStyle w:val="ARPC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97DD2" w14:paraId="75DAE155" w14:textId="77777777" w:rsidTr="00197DD2">
        <w:trPr>
          <w:cnfStyle w:val="100000000000" w:firstRow="1" w:lastRow="0" w:firstColumn="0" w:lastColumn="0" w:oddVBand="0" w:evenVBand="0" w:oddHBand="0" w:evenHBand="0" w:firstRowFirstColumn="0" w:firstRowLastColumn="0" w:lastRowFirstColumn="0" w:lastRowLastColumn="0"/>
        </w:trPr>
        <w:tc>
          <w:tcPr>
            <w:tcW w:w="4621" w:type="dxa"/>
            <w:shd w:val="clear" w:color="auto" w:fill="auto"/>
          </w:tcPr>
          <w:p w14:paraId="3AAC40A1" w14:textId="77777777" w:rsidR="00197DD2" w:rsidRPr="00651088" w:rsidRDefault="00197DD2" w:rsidP="00BF3B56">
            <w:pPr>
              <w:spacing w:before="120" w:after="0" w:line="280" w:lineRule="exact"/>
              <w:ind w:left="425" w:right="437"/>
              <w:jc w:val="center"/>
              <w:rPr>
                <w:b w:val="0"/>
                <w:color w:val="6C2769" w:themeColor="accent6"/>
                <w:sz w:val="28"/>
                <w:szCs w:val="28"/>
              </w:rPr>
            </w:pPr>
            <w:r w:rsidRPr="00651088">
              <w:rPr>
                <w:color w:val="6C2769" w:themeColor="accent6"/>
                <w:sz w:val="28"/>
                <w:szCs w:val="28"/>
              </w:rPr>
              <w:t>Provide terrorism reinsurance cover to over $3</w:t>
            </w:r>
            <w:r>
              <w:rPr>
                <w:color w:val="6C2769" w:themeColor="accent6"/>
                <w:sz w:val="28"/>
                <w:szCs w:val="28"/>
              </w:rPr>
              <w:t>.1 trillion in assets</w:t>
            </w:r>
          </w:p>
          <w:p w14:paraId="7D383DD8" w14:textId="77777777" w:rsidR="00197DD2" w:rsidRPr="00651088" w:rsidRDefault="00197DD2" w:rsidP="00197DD2">
            <w:pPr>
              <w:spacing w:after="0"/>
              <w:ind w:left="426" w:right="436"/>
              <w:jc w:val="center"/>
              <w:rPr>
                <w:sz w:val="72"/>
                <w:szCs w:val="72"/>
              </w:rPr>
            </w:pPr>
            <w:r w:rsidRPr="00651088">
              <w:rPr>
                <w:sz w:val="72"/>
                <w:szCs w:val="72"/>
              </w:rPr>
              <w:t>$122.0</w:t>
            </w:r>
          </w:p>
          <w:p w14:paraId="71A9941B" w14:textId="77777777" w:rsidR="00197DD2" w:rsidRPr="00651088" w:rsidRDefault="00197DD2" w:rsidP="00197DD2">
            <w:pPr>
              <w:spacing w:after="0"/>
              <w:ind w:left="426" w:right="436"/>
              <w:jc w:val="center"/>
              <w:rPr>
                <w:sz w:val="40"/>
                <w:szCs w:val="40"/>
              </w:rPr>
            </w:pPr>
            <w:r w:rsidRPr="00651088">
              <w:rPr>
                <w:sz w:val="40"/>
                <w:szCs w:val="40"/>
              </w:rPr>
              <w:t>million</w:t>
            </w:r>
          </w:p>
          <w:p w14:paraId="11A3CDC4" w14:textId="77777777" w:rsidR="00197DD2" w:rsidRPr="00651088" w:rsidRDefault="00197DD2" w:rsidP="00197DD2">
            <w:pPr>
              <w:spacing w:after="0"/>
              <w:ind w:left="426" w:right="436"/>
              <w:jc w:val="center"/>
              <w:rPr>
                <w:i/>
                <w:color w:val="056CB6" w:themeColor="accent1"/>
                <w:sz w:val="40"/>
                <w:szCs w:val="40"/>
              </w:rPr>
            </w:pPr>
            <w:r w:rsidRPr="00651088">
              <w:rPr>
                <w:i/>
                <w:color w:val="056CB6" w:themeColor="accent1"/>
                <w:sz w:val="40"/>
                <w:szCs w:val="40"/>
              </w:rPr>
              <w:t>Premiums</w:t>
            </w:r>
          </w:p>
          <w:p w14:paraId="0F818C10" w14:textId="77777777" w:rsidR="00197DD2" w:rsidRDefault="00197DD2" w:rsidP="00197DD2">
            <w:pPr>
              <w:jc w:val="center"/>
            </w:pPr>
          </w:p>
        </w:tc>
        <w:tc>
          <w:tcPr>
            <w:tcW w:w="4621" w:type="dxa"/>
            <w:shd w:val="clear" w:color="auto" w:fill="auto"/>
          </w:tcPr>
          <w:p w14:paraId="58FEE095" w14:textId="77777777" w:rsidR="00197DD2" w:rsidRPr="00195D7E" w:rsidRDefault="00197DD2" w:rsidP="00BF3B56">
            <w:pPr>
              <w:spacing w:before="300" w:after="0"/>
              <w:ind w:left="199" w:right="379"/>
              <w:jc w:val="center"/>
              <w:rPr>
                <w:b w:val="0"/>
                <w:color w:val="6C2769" w:themeColor="accent6"/>
                <w:sz w:val="28"/>
                <w:szCs w:val="28"/>
              </w:rPr>
            </w:pPr>
            <w:r w:rsidRPr="00195D7E">
              <w:rPr>
                <w:color w:val="6C2769" w:themeColor="accent6"/>
                <w:sz w:val="28"/>
                <w:szCs w:val="28"/>
              </w:rPr>
              <w:t>Protect the Australian economy</w:t>
            </w:r>
          </w:p>
          <w:p w14:paraId="44FA9383" w14:textId="77777777" w:rsidR="00197DD2" w:rsidRPr="00195D7E" w:rsidRDefault="00197DD2" w:rsidP="00197DD2">
            <w:pPr>
              <w:spacing w:after="0"/>
              <w:ind w:left="199" w:right="379"/>
              <w:jc w:val="center"/>
              <w:rPr>
                <w:sz w:val="72"/>
                <w:szCs w:val="72"/>
              </w:rPr>
            </w:pPr>
            <w:r w:rsidRPr="00195D7E">
              <w:rPr>
                <w:sz w:val="72"/>
                <w:szCs w:val="72"/>
              </w:rPr>
              <w:t xml:space="preserve">$13.3 </w:t>
            </w:r>
            <w:r>
              <w:rPr>
                <w:sz w:val="72"/>
                <w:szCs w:val="72"/>
              </w:rPr>
              <w:br/>
            </w:r>
            <w:r w:rsidRPr="00195D7E">
              <w:rPr>
                <w:sz w:val="40"/>
                <w:szCs w:val="40"/>
              </w:rPr>
              <w:t>billion</w:t>
            </w:r>
          </w:p>
          <w:p w14:paraId="77E70C96" w14:textId="75FE5543" w:rsidR="00197DD2" w:rsidRDefault="00197DD2" w:rsidP="00BF3B56">
            <w:pPr>
              <w:spacing w:after="0"/>
              <w:ind w:left="199" w:right="379"/>
              <w:jc w:val="center"/>
            </w:pPr>
            <w:r>
              <w:rPr>
                <w:i/>
                <w:color w:val="056CB6" w:themeColor="accent1"/>
                <w:sz w:val="40"/>
                <w:szCs w:val="40"/>
              </w:rPr>
              <w:t>Total f</w:t>
            </w:r>
            <w:r w:rsidRPr="00887BC2">
              <w:rPr>
                <w:i/>
                <w:color w:val="056CB6" w:themeColor="accent1"/>
                <w:sz w:val="40"/>
                <w:szCs w:val="40"/>
              </w:rPr>
              <w:t>unding for claims</w:t>
            </w:r>
          </w:p>
        </w:tc>
      </w:tr>
      <w:tr w:rsidR="00197DD2" w14:paraId="2A8243A2" w14:textId="77777777" w:rsidTr="00197DD2">
        <w:tc>
          <w:tcPr>
            <w:tcW w:w="4621" w:type="dxa"/>
            <w:shd w:val="clear" w:color="auto" w:fill="auto"/>
          </w:tcPr>
          <w:p w14:paraId="65BD1928" w14:textId="77777777" w:rsidR="00197DD2" w:rsidRPr="00195D7E" w:rsidRDefault="00197DD2" w:rsidP="00197DD2">
            <w:pPr>
              <w:spacing w:after="0"/>
              <w:ind w:left="426" w:right="436"/>
              <w:jc w:val="center"/>
              <w:rPr>
                <w:b/>
                <w:color w:val="6C2769" w:themeColor="accent6"/>
                <w:sz w:val="28"/>
                <w:szCs w:val="28"/>
              </w:rPr>
            </w:pPr>
            <w:r w:rsidRPr="00195D7E">
              <w:rPr>
                <w:b/>
                <w:color w:val="6C2769" w:themeColor="accent6"/>
                <w:sz w:val="28"/>
                <w:szCs w:val="28"/>
              </w:rPr>
              <w:t>Protect the Government and encourage private sector participation</w:t>
            </w:r>
          </w:p>
          <w:p w14:paraId="227B0BCB" w14:textId="77777777" w:rsidR="00197DD2" w:rsidRPr="00195D7E" w:rsidRDefault="00197DD2" w:rsidP="00197DD2">
            <w:pPr>
              <w:spacing w:after="0"/>
              <w:ind w:left="426" w:right="436"/>
              <w:jc w:val="center"/>
              <w:rPr>
                <w:sz w:val="72"/>
                <w:szCs w:val="72"/>
              </w:rPr>
            </w:pPr>
            <w:r w:rsidRPr="00195D7E">
              <w:rPr>
                <w:sz w:val="72"/>
                <w:szCs w:val="72"/>
              </w:rPr>
              <w:t>$2.8</w:t>
            </w:r>
          </w:p>
          <w:p w14:paraId="658032AD" w14:textId="77777777" w:rsidR="00197DD2" w:rsidRPr="00195D7E" w:rsidRDefault="00197DD2" w:rsidP="00197DD2">
            <w:pPr>
              <w:spacing w:after="0"/>
              <w:ind w:left="426" w:right="436"/>
              <w:jc w:val="center"/>
              <w:rPr>
                <w:sz w:val="40"/>
                <w:szCs w:val="40"/>
              </w:rPr>
            </w:pPr>
            <w:r w:rsidRPr="00195D7E">
              <w:rPr>
                <w:sz w:val="40"/>
                <w:szCs w:val="40"/>
              </w:rPr>
              <w:t>billion</w:t>
            </w:r>
          </w:p>
          <w:p w14:paraId="0224FF14" w14:textId="58286CE2" w:rsidR="00197DD2" w:rsidRPr="00887BC2" w:rsidRDefault="00197DD2" w:rsidP="00197DD2">
            <w:pPr>
              <w:spacing w:after="0"/>
              <w:ind w:left="426" w:right="436"/>
              <w:jc w:val="center"/>
              <w:rPr>
                <w:i/>
                <w:color w:val="056CB6" w:themeColor="accent1"/>
                <w:sz w:val="40"/>
                <w:szCs w:val="40"/>
              </w:rPr>
            </w:pPr>
            <w:r w:rsidRPr="00887BC2">
              <w:rPr>
                <w:i/>
                <w:color w:val="056CB6" w:themeColor="accent1"/>
                <w:sz w:val="40"/>
                <w:szCs w:val="40"/>
              </w:rPr>
              <w:t xml:space="preserve">Private sector </w:t>
            </w:r>
            <w:r>
              <w:rPr>
                <w:i/>
                <w:color w:val="056CB6" w:themeColor="accent1"/>
                <w:sz w:val="40"/>
                <w:szCs w:val="40"/>
              </w:rPr>
              <w:t>funding for claims</w:t>
            </w:r>
          </w:p>
          <w:p w14:paraId="69036A0B" w14:textId="77777777" w:rsidR="00197DD2" w:rsidRDefault="00197DD2" w:rsidP="00197DD2">
            <w:pPr>
              <w:jc w:val="center"/>
            </w:pPr>
          </w:p>
        </w:tc>
        <w:tc>
          <w:tcPr>
            <w:tcW w:w="4621" w:type="dxa"/>
            <w:shd w:val="clear" w:color="auto" w:fill="auto"/>
          </w:tcPr>
          <w:p w14:paraId="260C2D2A" w14:textId="77777777" w:rsidR="00197DD2" w:rsidRPr="00195D7E" w:rsidRDefault="00197DD2" w:rsidP="00197DD2">
            <w:pPr>
              <w:spacing w:after="0"/>
              <w:ind w:left="199" w:right="379"/>
              <w:jc w:val="center"/>
              <w:rPr>
                <w:b/>
                <w:color w:val="6C2769" w:themeColor="accent6"/>
                <w:sz w:val="28"/>
                <w:szCs w:val="28"/>
              </w:rPr>
            </w:pPr>
            <w:r w:rsidRPr="00195D7E">
              <w:rPr>
                <w:b/>
                <w:color w:val="6C2769" w:themeColor="accent6"/>
                <w:sz w:val="28"/>
                <w:szCs w:val="28"/>
              </w:rPr>
              <w:t>Compensate the</w:t>
            </w:r>
          </w:p>
          <w:p w14:paraId="3C2D7DB9" w14:textId="77777777" w:rsidR="00197DD2" w:rsidRPr="00195D7E" w:rsidRDefault="00197DD2" w:rsidP="00197DD2">
            <w:pPr>
              <w:spacing w:after="0"/>
              <w:ind w:left="199" w:right="379"/>
              <w:jc w:val="center"/>
              <w:rPr>
                <w:b/>
                <w:color w:val="6C2769" w:themeColor="accent6"/>
                <w:sz w:val="28"/>
                <w:szCs w:val="28"/>
              </w:rPr>
            </w:pPr>
            <w:r w:rsidRPr="00195D7E">
              <w:rPr>
                <w:b/>
                <w:color w:val="6C2769" w:themeColor="accent6"/>
                <w:sz w:val="28"/>
                <w:szCs w:val="28"/>
              </w:rPr>
              <w:t>Government</w:t>
            </w:r>
          </w:p>
          <w:p w14:paraId="383CF767" w14:textId="77777777" w:rsidR="00197DD2" w:rsidRPr="00195D7E" w:rsidRDefault="00197DD2" w:rsidP="00197DD2">
            <w:pPr>
              <w:spacing w:after="0"/>
              <w:ind w:left="199" w:right="379"/>
              <w:jc w:val="center"/>
              <w:rPr>
                <w:sz w:val="72"/>
                <w:szCs w:val="72"/>
              </w:rPr>
            </w:pPr>
            <w:r w:rsidRPr="00195D7E">
              <w:rPr>
                <w:sz w:val="72"/>
                <w:szCs w:val="72"/>
              </w:rPr>
              <w:t>$112.5</w:t>
            </w:r>
          </w:p>
          <w:p w14:paraId="15EBF20D" w14:textId="77777777" w:rsidR="00197DD2" w:rsidRPr="00195D7E" w:rsidRDefault="00197DD2" w:rsidP="00197DD2">
            <w:pPr>
              <w:spacing w:after="0"/>
              <w:ind w:left="199" w:right="379"/>
              <w:jc w:val="center"/>
              <w:rPr>
                <w:sz w:val="40"/>
                <w:szCs w:val="40"/>
              </w:rPr>
            </w:pPr>
            <w:r w:rsidRPr="00195D7E">
              <w:rPr>
                <w:sz w:val="40"/>
                <w:szCs w:val="40"/>
              </w:rPr>
              <w:t>million</w:t>
            </w:r>
          </w:p>
          <w:p w14:paraId="17B1A914" w14:textId="7A635256" w:rsidR="00197DD2" w:rsidRPr="00887BC2" w:rsidRDefault="00BF3B56" w:rsidP="00197DD2">
            <w:pPr>
              <w:spacing w:after="0"/>
              <w:ind w:left="199" w:right="379"/>
              <w:jc w:val="center"/>
              <w:rPr>
                <w:i/>
                <w:color w:val="056CB6" w:themeColor="accent1"/>
                <w:sz w:val="40"/>
                <w:szCs w:val="40"/>
              </w:rPr>
            </w:pPr>
            <w:r>
              <w:rPr>
                <w:i/>
                <w:color w:val="056CB6" w:themeColor="accent1"/>
                <w:sz w:val="40"/>
                <w:szCs w:val="40"/>
              </w:rPr>
              <w:t>F</w:t>
            </w:r>
            <w:r w:rsidR="00197DD2" w:rsidRPr="00887BC2">
              <w:rPr>
                <w:i/>
                <w:color w:val="056CB6" w:themeColor="accent1"/>
                <w:sz w:val="40"/>
                <w:szCs w:val="40"/>
              </w:rPr>
              <w:t xml:space="preserve">ees and </w:t>
            </w:r>
            <w:r>
              <w:rPr>
                <w:i/>
                <w:color w:val="056CB6" w:themeColor="accent1"/>
                <w:sz w:val="40"/>
                <w:szCs w:val="40"/>
              </w:rPr>
              <w:t>d</w:t>
            </w:r>
            <w:r w:rsidR="00197DD2" w:rsidRPr="00887BC2">
              <w:rPr>
                <w:i/>
                <w:color w:val="056CB6" w:themeColor="accent1"/>
                <w:sz w:val="40"/>
                <w:szCs w:val="40"/>
              </w:rPr>
              <w:t>ividends</w:t>
            </w:r>
          </w:p>
          <w:p w14:paraId="4308250D" w14:textId="77777777" w:rsidR="00197DD2" w:rsidRDefault="00197DD2" w:rsidP="00197DD2">
            <w:pPr>
              <w:jc w:val="center"/>
            </w:pPr>
          </w:p>
        </w:tc>
      </w:tr>
      <w:tr w:rsidR="00BF3B56" w14:paraId="66D8EAB3" w14:textId="77777777" w:rsidTr="00355CAA">
        <w:tc>
          <w:tcPr>
            <w:tcW w:w="9242" w:type="dxa"/>
            <w:gridSpan w:val="2"/>
            <w:shd w:val="clear" w:color="auto" w:fill="auto"/>
          </w:tcPr>
          <w:p w14:paraId="7B387C5D" w14:textId="77777777" w:rsidR="00BF3B56" w:rsidRPr="00195D7E" w:rsidRDefault="00BF3B56" w:rsidP="00BF3B56">
            <w:pPr>
              <w:spacing w:after="0"/>
              <w:jc w:val="center"/>
              <w:rPr>
                <w:b/>
                <w:color w:val="6C2769" w:themeColor="accent6"/>
                <w:sz w:val="28"/>
                <w:szCs w:val="28"/>
              </w:rPr>
            </w:pPr>
            <w:r w:rsidRPr="00195D7E">
              <w:rPr>
                <w:b/>
                <w:color w:val="6C2769" w:themeColor="accent6"/>
                <w:sz w:val="28"/>
                <w:szCs w:val="28"/>
              </w:rPr>
              <w:t>Sustain the pool</w:t>
            </w:r>
          </w:p>
          <w:p w14:paraId="41080368" w14:textId="77777777" w:rsidR="00BF3B56" w:rsidRPr="00195D7E" w:rsidRDefault="00BF3B56" w:rsidP="00BF3B56">
            <w:pPr>
              <w:spacing w:after="0"/>
              <w:jc w:val="center"/>
              <w:rPr>
                <w:sz w:val="72"/>
                <w:szCs w:val="72"/>
              </w:rPr>
            </w:pPr>
            <w:r w:rsidRPr="00195D7E">
              <w:rPr>
                <w:sz w:val="72"/>
                <w:szCs w:val="72"/>
              </w:rPr>
              <w:t>$496</w:t>
            </w:r>
          </w:p>
          <w:p w14:paraId="6B777DC7" w14:textId="77777777" w:rsidR="00BF3B56" w:rsidRPr="00195D7E" w:rsidRDefault="00BF3B56" w:rsidP="00BF3B56">
            <w:pPr>
              <w:spacing w:after="0"/>
              <w:jc w:val="center"/>
              <w:rPr>
                <w:sz w:val="40"/>
                <w:szCs w:val="40"/>
              </w:rPr>
            </w:pPr>
            <w:r w:rsidRPr="00195D7E">
              <w:rPr>
                <w:sz w:val="40"/>
                <w:szCs w:val="40"/>
              </w:rPr>
              <w:t>million</w:t>
            </w:r>
          </w:p>
          <w:p w14:paraId="622122B1" w14:textId="63DC8A3F" w:rsidR="00BF3B56" w:rsidRPr="00887BC2" w:rsidRDefault="00BF3B56" w:rsidP="00BF3B56">
            <w:pPr>
              <w:spacing w:after="0"/>
              <w:jc w:val="center"/>
              <w:rPr>
                <w:i/>
                <w:color w:val="056CB6" w:themeColor="accent1"/>
                <w:sz w:val="40"/>
                <w:szCs w:val="40"/>
              </w:rPr>
            </w:pPr>
            <w:r w:rsidRPr="00887BC2">
              <w:rPr>
                <w:i/>
                <w:color w:val="056CB6" w:themeColor="accent1"/>
                <w:sz w:val="40"/>
                <w:szCs w:val="40"/>
              </w:rPr>
              <w:t xml:space="preserve">Net </w:t>
            </w:r>
            <w:r>
              <w:rPr>
                <w:i/>
                <w:color w:val="056CB6" w:themeColor="accent1"/>
                <w:sz w:val="40"/>
                <w:szCs w:val="40"/>
              </w:rPr>
              <w:t>a</w:t>
            </w:r>
            <w:r w:rsidRPr="00887BC2">
              <w:rPr>
                <w:i/>
                <w:color w:val="056CB6" w:themeColor="accent1"/>
                <w:sz w:val="40"/>
                <w:szCs w:val="40"/>
              </w:rPr>
              <w:t>ssets</w:t>
            </w:r>
          </w:p>
          <w:p w14:paraId="7908EF80" w14:textId="77777777" w:rsidR="00BF3B56" w:rsidRPr="00195D7E" w:rsidRDefault="00BF3B56" w:rsidP="00197DD2">
            <w:pPr>
              <w:spacing w:after="0"/>
              <w:ind w:left="199" w:right="379"/>
              <w:jc w:val="center"/>
              <w:rPr>
                <w:b/>
                <w:color w:val="6C2769" w:themeColor="accent6"/>
                <w:sz w:val="28"/>
                <w:szCs w:val="28"/>
              </w:rPr>
            </w:pPr>
          </w:p>
        </w:tc>
      </w:tr>
    </w:tbl>
    <w:p w14:paraId="3B715FFB" w14:textId="77777777" w:rsidR="00197DD2" w:rsidRDefault="00197DD2" w:rsidP="00887BC2"/>
    <w:p w14:paraId="38D9D333" w14:textId="789322D7" w:rsidR="00887BC2" w:rsidRDefault="00887BC2" w:rsidP="00887BC2">
      <w:pPr>
        <w:rPr>
          <w:rFonts w:ascii="Trebuchet MS" w:eastAsiaTheme="majorEastAsia" w:hAnsi="Trebuchet MS" w:cstheme="majorBidi"/>
          <w:color w:val="1F497D" w:themeColor="text2"/>
          <w:sz w:val="28"/>
          <w:szCs w:val="28"/>
        </w:rPr>
      </w:pPr>
      <w:r>
        <w:br w:type="page"/>
      </w:r>
    </w:p>
    <w:p w14:paraId="1788103D" w14:textId="77777777" w:rsidR="00612C33" w:rsidRPr="00C62C6E" w:rsidRDefault="008E7FDB" w:rsidP="00F737DD">
      <w:pPr>
        <w:pStyle w:val="Heading1"/>
        <w:numPr>
          <w:ilvl w:val="0"/>
          <w:numId w:val="20"/>
        </w:numPr>
      </w:pPr>
      <w:bookmarkStart w:id="4" w:name="_Toc428366464"/>
      <w:r w:rsidRPr="00C62C6E">
        <w:lastRenderedPageBreak/>
        <w:t>Introduction</w:t>
      </w:r>
      <w:bookmarkEnd w:id="2"/>
      <w:bookmarkEnd w:id="4"/>
    </w:p>
    <w:p w14:paraId="59E3BD4A" w14:textId="77777777" w:rsidR="00FB7992" w:rsidRDefault="00FB7992" w:rsidP="00F737DD">
      <w:pPr>
        <w:pStyle w:val="Heading2"/>
      </w:pPr>
      <w:bookmarkStart w:id="5" w:name="_Toc422757830"/>
      <w:bookmarkStart w:id="6" w:name="_Toc428366465"/>
      <w:r>
        <w:t>Background</w:t>
      </w:r>
      <w:bookmarkEnd w:id="5"/>
      <w:bookmarkEnd w:id="6"/>
    </w:p>
    <w:p w14:paraId="10E1A484" w14:textId="77777777" w:rsidR="005F0CAC" w:rsidRDefault="00FB7992" w:rsidP="005F0CAC">
      <w:r>
        <w:t xml:space="preserve">ARPC is a statutory authority established under the </w:t>
      </w:r>
      <w:r w:rsidRPr="005F0CAC">
        <w:rPr>
          <w:i/>
        </w:rPr>
        <w:t>Terrorism Insurance Act 2003</w:t>
      </w:r>
      <w:r w:rsidR="005F0CAC">
        <w:rPr>
          <w:i/>
        </w:rPr>
        <w:t xml:space="preserve"> </w:t>
      </w:r>
      <w:r w:rsidR="005F0CAC">
        <w:t>(TI Act)</w:t>
      </w:r>
      <w:r w:rsidR="00887BC2">
        <w:t xml:space="preserve">. We were </w:t>
      </w:r>
      <w:r>
        <w:t>created after the terrorist attacks in the USA on 11 September 2001.</w:t>
      </w:r>
      <w:r w:rsidR="005F0CAC">
        <w:t xml:space="preserve"> </w:t>
      </w:r>
      <w:r>
        <w:t xml:space="preserve">After this attack there was a global withdrawal of terrorism insurance </w:t>
      </w:r>
      <w:r w:rsidR="002A76D4">
        <w:t xml:space="preserve">cover </w:t>
      </w:r>
      <w:r>
        <w:t>leaving commercial property in Australia uninsured against terrorism attacks.</w:t>
      </w:r>
      <w:r w:rsidR="005F0CAC">
        <w:t xml:space="preserve"> ARPC was established by the Australian Government with the support of stakeholders in the property, banking, insurance, and reinsurance sectors. </w:t>
      </w:r>
    </w:p>
    <w:p w14:paraId="3B710D42" w14:textId="746FA8E6" w:rsidR="005F0CAC" w:rsidRDefault="005F0CAC" w:rsidP="00FB7992">
      <w:r w:rsidRPr="005F0CAC">
        <w:t>Section 9 of the TI Act established ARPC as a statutory authority, while section 10 prescribed t</w:t>
      </w:r>
      <w:r w:rsidR="00C310A0">
        <w:t>he key function of ARPC</w:t>
      </w:r>
      <w:r w:rsidR="00785345">
        <w:t>, which is</w:t>
      </w:r>
      <w:r w:rsidR="00831737">
        <w:t xml:space="preserve"> </w:t>
      </w:r>
      <w:r w:rsidR="00C310A0">
        <w:t xml:space="preserve">to </w:t>
      </w:r>
      <w:r w:rsidR="00197DD2">
        <w:t>‘</w:t>
      </w:r>
      <w:r w:rsidRPr="005F0CAC">
        <w:t>provide insurance cover for eligible terrorism losses (whether by entering int</w:t>
      </w:r>
      <w:r w:rsidR="00C310A0">
        <w:t>o contracts or by other means)</w:t>
      </w:r>
      <w:r w:rsidR="00197DD2">
        <w:t>’</w:t>
      </w:r>
      <w:r w:rsidR="00BF3B56">
        <w:t>.</w:t>
      </w:r>
      <w:r w:rsidRPr="005F0CAC">
        <w:t xml:space="preserve"> ARPC is a corporate Commonwealth entity under the </w:t>
      </w:r>
      <w:r w:rsidR="00831737">
        <w:rPr>
          <w:i/>
        </w:rPr>
        <w:t xml:space="preserve">Public Governance, Performance and Accountability Act 2013 </w:t>
      </w:r>
      <w:r w:rsidR="00831737">
        <w:t>(</w:t>
      </w:r>
      <w:r w:rsidRPr="005F0CAC">
        <w:t>PGPA Act</w:t>
      </w:r>
      <w:r w:rsidR="00831737">
        <w:t>)</w:t>
      </w:r>
      <w:r w:rsidR="008F2404">
        <w:t xml:space="preserve">. We are </w:t>
      </w:r>
      <w:r w:rsidRPr="005F0CAC">
        <w:t xml:space="preserve">subject to </w:t>
      </w:r>
      <w:r w:rsidR="008F2404">
        <w:t xml:space="preserve">the PGPA Act </w:t>
      </w:r>
      <w:r w:rsidRPr="005F0CAC">
        <w:t>financial and non</w:t>
      </w:r>
      <w:r w:rsidR="00197DD2">
        <w:noBreakHyphen/>
      </w:r>
      <w:r w:rsidRPr="005F0CAC">
        <w:t>financial reporting requirements.</w:t>
      </w:r>
    </w:p>
    <w:p w14:paraId="7B166461" w14:textId="77777777" w:rsidR="00E21CE9" w:rsidRDefault="00E21CE9" w:rsidP="00FB7992">
      <w:r>
        <w:t xml:space="preserve">ARPC provides </w:t>
      </w:r>
      <w:r w:rsidR="00A439A4">
        <w:t>re</w:t>
      </w:r>
      <w:r>
        <w:t xml:space="preserve">insurance cover </w:t>
      </w:r>
      <w:r w:rsidR="008F2404">
        <w:t xml:space="preserve">of </w:t>
      </w:r>
      <w:r w:rsidRPr="00A439A4">
        <w:t>up to $13.</w:t>
      </w:r>
      <w:r w:rsidR="00A439A4" w:rsidRPr="00A439A4">
        <w:t>3</w:t>
      </w:r>
      <w:r w:rsidRPr="00A439A4">
        <w:t xml:space="preserve"> billion for</w:t>
      </w:r>
      <w:r>
        <w:t xml:space="preserve"> a declared terrorist incident</w:t>
      </w:r>
      <w:r w:rsidR="002D322F">
        <w:t xml:space="preserve"> (DTI)</w:t>
      </w:r>
      <w:r>
        <w:t xml:space="preserve">, protecting </w:t>
      </w:r>
      <w:r w:rsidR="008F2404">
        <w:t xml:space="preserve">private </w:t>
      </w:r>
      <w:r>
        <w:t xml:space="preserve">commercial assets that have an aggregate sum insured exposure of </w:t>
      </w:r>
      <w:r w:rsidRPr="00A439A4">
        <w:t>over $3.0 trillion</w:t>
      </w:r>
      <w:r>
        <w:t>.</w:t>
      </w:r>
    </w:p>
    <w:p w14:paraId="2515E16A" w14:textId="77777777" w:rsidR="005F0CAC" w:rsidRDefault="005F0CAC" w:rsidP="00FB7992">
      <w:r w:rsidRPr="005F0CAC">
        <w:t>In July 2003, the ARPC terrorism insurance pool (the scheme) was established</w:t>
      </w:r>
      <w:r w:rsidR="00BE1340">
        <w:t xml:space="preserve">. </w:t>
      </w:r>
      <w:r w:rsidR="002F1589" w:rsidRPr="00195D7E">
        <w:t>When a DTI is declared, the</w:t>
      </w:r>
      <w:r w:rsidR="00BE1340" w:rsidRPr="00195D7E">
        <w:t xml:space="preserve"> TI Act</w:t>
      </w:r>
      <w:r w:rsidR="002F1589" w:rsidRPr="00195D7E">
        <w:t xml:space="preserve"> responds by rendering invalid any terrorism exclusion clause in an eligible insurance contract</w:t>
      </w:r>
      <w:r w:rsidR="00BE1340" w:rsidRPr="00195D7E">
        <w:t>.</w:t>
      </w:r>
      <w:r w:rsidRPr="00195D7E">
        <w:t xml:space="preserve"> </w:t>
      </w:r>
      <w:r w:rsidR="002F1589" w:rsidRPr="00195D7E">
        <w:t>Although insure</w:t>
      </w:r>
      <w:r w:rsidR="00195D7E" w:rsidRPr="00195D7E">
        <w:t>r</w:t>
      </w:r>
      <w:r w:rsidR="002F1589" w:rsidRPr="00195D7E">
        <w:t>s remain liable for commercial terrorism risks, the scheme is not compulsory</w:t>
      </w:r>
      <w:r w:rsidR="00806323" w:rsidRPr="00195D7E">
        <w:t>. I</w:t>
      </w:r>
      <w:r w:rsidR="002F1589" w:rsidRPr="00195D7E">
        <w:t xml:space="preserve">nsurers can </w:t>
      </w:r>
      <w:r w:rsidR="00195D7E" w:rsidRPr="00195D7E">
        <w:t>choose</w:t>
      </w:r>
      <w:r w:rsidR="002F1589" w:rsidRPr="00195D7E">
        <w:t xml:space="preserve"> to carry th</w:t>
      </w:r>
      <w:r w:rsidR="00806323" w:rsidRPr="00195D7E">
        <w:t>e risk of terrorism losses following a DTI</w:t>
      </w:r>
      <w:r w:rsidR="002F1589" w:rsidRPr="00195D7E">
        <w:t xml:space="preserve">, reinsure the risk through the commercial insurance market, or choose to reinsure </w:t>
      </w:r>
      <w:r w:rsidR="00806323" w:rsidRPr="00195D7E">
        <w:t>with ARPC by paying the scheme premiums.</w:t>
      </w:r>
      <w:r w:rsidR="00195D7E" w:rsidRPr="00195D7E">
        <w:t xml:space="preserve"> </w:t>
      </w:r>
    </w:p>
    <w:p w14:paraId="537562DE" w14:textId="75AC40D4" w:rsidR="005F0CAC" w:rsidRDefault="005F0CAC" w:rsidP="00FB7992">
      <w:r w:rsidRPr="005F0CAC">
        <w:t xml:space="preserve">Commercial property owners </w:t>
      </w:r>
      <w:r w:rsidR="00AA5803">
        <w:t>who</w:t>
      </w:r>
      <w:r w:rsidRPr="005F0CAC">
        <w:t xml:space="preserve"> hold eligible insurance policies with those insurers are covered by the ARPC scheme. Consequently, the ARPC scheme plays a crucial role in supporting Australia</w:t>
      </w:r>
      <w:r w:rsidR="00197DD2">
        <w:t>’</w:t>
      </w:r>
      <w:r w:rsidRPr="005F0CAC">
        <w:t xml:space="preserve">s economic resilience following a DTI, by providing a claims payment framework that facilitates the prompt payment of eligible claims and the ability to draw on international funds </w:t>
      </w:r>
      <w:r w:rsidR="00831737">
        <w:t>through ARPC</w:t>
      </w:r>
      <w:r w:rsidR="00197DD2">
        <w:t>’</w:t>
      </w:r>
      <w:r w:rsidR="00831737">
        <w:t xml:space="preserve">s purchase of retrocession reinsurance </w:t>
      </w:r>
      <w:r w:rsidRPr="005F0CAC">
        <w:t>for rebuilding and re</w:t>
      </w:r>
      <w:r w:rsidR="00197DD2">
        <w:noBreakHyphen/>
      </w:r>
      <w:r w:rsidRPr="005F0CAC">
        <w:t>establishing commercial business activity.</w:t>
      </w:r>
    </w:p>
    <w:p w14:paraId="595EC3CD" w14:textId="77777777" w:rsidR="005F0CAC" w:rsidRDefault="005F0CAC" w:rsidP="005F0CAC">
      <w:r>
        <w:t xml:space="preserve">ARPC provides cost effective reinsurance cover </w:t>
      </w:r>
      <w:r w:rsidR="00F737DD">
        <w:t xml:space="preserve">to insurers and their commercial customers </w:t>
      </w:r>
      <w:r>
        <w:t xml:space="preserve">and </w:t>
      </w:r>
      <w:r w:rsidR="00F737DD">
        <w:t xml:space="preserve">provides </w:t>
      </w:r>
      <w:r>
        <w:t xml:space="preserve">a </w:t>
      </w:r>
      <w:r w:rsidR="00E21CE9">
        <w:t>framework which</w:t>
      </w:r>
      <w:r>
        <w:t xml:space="preserve"> can respond following a terrorist attack. ARPC enables the sharing and mitigation of risk in a difficult area where there is a continuing gap </w:t>
      </w:r>
      <w:r w:rsidR="00E1337D">
        <w:t xml:space="preserve">caused by inadequate capacity to cover the Australian </w:t>
      </w:r>
      <w:r>
        <w:t xml:space="preserve">commercial market for terrorism insurance. </w:t>
      </w:r>
    </w:p>
    <w:p w14:paraId="238A718E" w14:textId="77777777" w:rsidR="005F0CAC" w:rsidRDefault="005F0CAC" w:rsidP="005F0CAC">
      <w:pPr>
        <w:pStyle w:val="Heading2"/>
      </w:pPr>
      <w:bookmarkStart w:id="7" w:name="_Toc422757831"/>
      <w:bookmarkStart w:id="8" w:name="_Toc428366466"/>
      <w:r>
        <w:t>Terrorism insurance scheme objectives</w:t>
      </w:r>
      <w:bookmarkEnd w:id="7"/>
      <w:bookmarkEnd w:id="8"/>
    </w:p>
    <w:p w14:paraId="11332583" w14:textId="77777777" w:rsidR="00EA40E2" w:rsidRDefault="00565445" w:rsidP="00BF3B56">
      <w:pPr>
        <w:spacing w:after="120"/>
      </w:pPr>
      <w:r w:rsidRPr="00565445">
        <w:t>At the time of establishing the ARPC, The Explanatory Memorandum of the</w:t>
      </w:r>
      <w:r w:rsidR="003937BF">
        <w:t xml:space="preserve"> TI Act </w:t>
      </w:r>
      <w:r w:rsidRPr="00565445">
        <w:t xml:space="preserve">outlined </w:t>
      </w:r>
      <w:r w:rsidR="008F2404">
        <w:t xml:space="preserve">the </w:t>
      </w:r>
      <w:r w:rsidR="00EA40E2">
        <w:t>policy objective</w:t>
      </w:r>
      <w:r w:rsidR="008F2404">
        <w:t>s</w:t>
      </w:r>
      <w:r w:rsidR="00EA40E2">
        <w:t xml:space="preserve"> </w:t>
      </w:r>
      <w:r w:rsidRPr="00565445">
        <w:t>for ARPC</w:t>
      </w:r>
      <w:r w:rsidR="008A2E2C">
        <w:t xml:space="preserve"> (see the Revised Explanatory Memorandum of the Terrorism Insurance Bill 2002, page 6). Th</w:t>
      </w:r>
      <w:r w:rsidR="008F2404">
        <w:t>e policy objectives were</w:t>
      </w:r>
      <w:r w:rsidR="008A2E2C">
        <w:t xml:space="preserve"> that </w:t>
      </w:r>
      <w:r w:rsidR="00EA40E2">
        <w:t>intervention would need to be consistent with:</w:t>
      </w:r>
    </w:p>
    <w:p w14:paraId="7232CCA8" w14:textId="77777777" w:rsidR="00EA40E2" w:rsidRDefault="00EA40E2" w:rsidP="00EA40E2">
      <w:pPr>
        <w:pStyle w:val="Bullet"/>
      </w:pPr>
      <w:r>
        <w:t>the need to maintain, to the greatest extent possi</w:t>
      </w:r>
      <w:r w:rsidR="00CA0D4F">
        <w:t>ble, private sector involvement</w:t>
      </w:r>
    </w:p>
    <w:p w14:paraId="21E24078" w14:textId="77777777" w:rsidR="00EA40E2" w:rsidRDefault="00CA0D4F" w:rsidP="00EA40E2">
      <w:pPr>
        <w:pStyle w:val="Bullet"/>
      </w:pPr>
      <w:r>
        <w:t>ensuring</w:t>
      </w:r>
      <w:r w:rsidR="00EA40E2">
        <w:t xml:space="preserve"> risk transferred to the Commonwealth is appropriately priced and that the Commonwealth is compensated by those</w:t>
      </w:r>
      <w:r>
        <w:t xml:space="preserve"> benefiting from the assistance</w:t>
      </w:r>
    </w:p>
    <w:p w14:paraId="7FD00399" w14:textId="3A01E84C" w:rsidR="00EA40E2" w:rsidRDefault="00CA0D4F" w:rsidP="00EA40E2">
      <w:pPr>
        <w:pStyle w:val="Bullet"/>
      </w:pPr>
      <w:r>
        <w:t>allowing the re</w:t>
      </w:r>
      <w:r w:rsidR="00197DD2">
        <w:noBreakHyphen/>
      </w:r>
      <w:r w:rsidR="00EA40E2">
        <w:t>emergence of the commercial marke</w:t>
      </w:r>
      <w:r>
        <w:t>ts for terrorism risk cover</w:t>
      </w:r>
    </w:p>
    <w:p w14:paraId="6A26F3C6" w14:textId="77777777" w:rsidR="00EA40E2" w:rsidRDefault="00EA40E2" w:rsidP="00EA40E2">
      <w:pPr>
        <w:pStyle w:val="Bullet"/>
      </w:pPr>
      <w:r>
        <w:t>global solutions.</w:t>
      </w:r>
    </w:p>
    <w:p w14:paraId="7362E20C" w14:textId="77777777" w:rsidR="00EA40E2" w:rsidRDefault="00EA40E2" w:rsidP="00FB7992"/>
    <w:p w14:paraId="3386CE83" w14:textId="77777777" w:rsidR="008E7FDB" w:rsidRDefault="008E7FDB" w:rsidP="00F737DD">
      <w:pPr>
        <w:pStyle w:val="Heading1"/>
        <w:numPr>
          <w:ilvl w:val="0"/>
          <w:numId w:val="20"/>
        </w:numPr>
      </w:pPr>
      <w:bookmarkStart w:id="9" w:name="_Toc422757832"/>
      <w:bookmarkStart w:id="10" w:name="_Toc428366467"/>
      <w:r w:rsidRPr="00F737DD">
        <w:lastRenderedPageBreak/>
        <w:t>Purpose</w:t>
      </w:r>
      <w:r w:rsidR="005D3B9D">
        <w:t xml:space="preserve"> statement</w:t>
      </w:r>
      <w:bookmarkEnd w:id="9"/>
      <w:bookmarkEnd w:id="10"/>
    </w:p>
    <w:p w14:paraId="55AD3D7F" w14:textId="77777777" w:rsidR="008E7FDB" w:rsidRDefault="005D3B9D" w:rsidP="008E7FDB">
      <w:r>
        <w:t xml:space="preserve">We </w:t>
      </w:r>
      <w:r w:rsidR="00FE1779">
        <w:t xml:space="preserve">will continue to </w:t>
      </w:r>
      <w:r w:rsidR="00F737DD">
        <w:t xml:space="preserve">support </w:t>
      </w:r>
      <w:r w:rsidR="003937BF">
        <w:t>th</w:t>
      </w:r>
      <w:r w:rsidR="00FE1779">
        <w:t>ose original</w:t>
      </w:r>
      <w:r w:rsidR="003937BF">
        <w:t xml:space="preserve"> scheme </w:t>
      </w:r>
      <w:r w:rsidR="008F2404">
        <w:t xml:space="preserve">policy </w:t>
      </w:r>
      <w:r w:rsidR="003937BF">
        <w:t>objectives</w:t>
      </w:r>
      <w:r>
        <w:t xml:space="preserve"> and</w:t>
      </w:r>
      <w:r w:rsidR="002A76D4">
        <w:t>,</w:t>
      </w:r>
      <w:r>
        <w:t xml:space="preserve"> through our purpose and role</w:t>
      </w:r>
      <w:r w:rsidR="002A76D4">
        <w:t>,</w:t>
      </w:r>
      <w:r>
        <w:t xml:space="preserve"> are strengthening our connection with all our stakeholders. Our overarching </w:t>
      </w:r>
      <w:r w:rsidR="00E21CE9">
        <w:t>objective</w:t>
      </w:r>
      <w:r>
        <w:t xml:space="preserve"> is to become a trusted advisor to Government and stakeholders on terrorism risk insurance </w:t>
      </w:r>
      <w:r w:rsidR="002A4A4E">
        <w:t xml:space="preserve">(and reinsurance) </w:t>
      </w:r>
      <w:r>
        <w:t>and through this to also advise on the financial management of catastrophes.</w:t>
      </w:r>
    </w:p>
    <w:p w14:paraId="40141BB4" w14:textId="7679BEAD" w:rsidR="00BF3B56" w:rsidRDefault="005D3B9D" w:rsidP="005D3B9D">
      <w:r w:rsidRPr="005D3B9D">
        <w:t xml:space="preserve">We have </w:t>
      </w:r>
      <w:r w:rsidR="00E21CE9">
        <w:t>articulated</w:t>
      </w:r>
      <w:r w:rsidRPr="005D3B9D">
        <w:t xml:space="preserve"> our </w:t>
      </w:r>
      <w:r w:rsidR="009C6AB6">
        <w:t>p</w:t>
      </w:r>
      <w:r w:rsidRPr="005D3B9D">
        <w:t>urpose</w:t>
      </w:r>
      <w:r w:rsidR="002A4A4E">
        <w:t xml:space="preserve"> and </w:t>
      </w:r>
      <w:r w:rsidR="009C6AB6">
        <w:t>r</w:t>
      </w:r>
      <w:r w:rsidR="002A4A4E">
        <w:t>ole</w:t>
      </w:r>
      <w:r w:rsidRPr="005D3B9D">
        <w:t xml:space="preserve"> as </w:t>
      </w:r>
      <w:r w:rsidR="00BF3B56">
        <w:t xml:space="preserve">follows: </w:t>
      </w:r>
    </w:p>
    <w:p w14:paraId="61EFAB53" w14:textId="77777777" w:rsidR="00E21CE9" w:rsidRDefault="002A4A4E" w:rsidP="00633BC5">
      <w:pPr>
        <w:pBdr>
          <w:top w:val="single" w:sz="4" w:space="6" w:color="auto"/>
          <w:left w:val="single" w:sz="4" w:space="6" w:color="auto"/>
          <w:bottom w:val="single" w:sz="4" w:space="6" w:color="auto"/>
          <w:right w:val="single" w:sz="4" w:space="6" w:color="auto"/>
        </w:pBdr>
        <w:shd w:val="clear" w:color="auto" w:fill="E3EAF5" w:themeFill="accent2" w:themeFillTint="33"/>
        <w:spacing w:before="120"/>
        <w:ind w:left="142"/>
      </w:pPr>
      <w:r w:rsidRPr="002A4A4E">
        <w:rPr>
          <w:b/>
        </w:rPr>
        <w:t>Purpose:</w:t>
      </w:r>
      <w:r>
        <w:t xml:space="preserve"> t</w:t>
      </w:r>
      <w:r w:rsidR="005D3B9D" w:rsidRPr="005D3B9D">
        <w:t xml:space="preserve">o protect Australia from economic losses caused by terrorism catastrophe. </w:t>
      </w:r>
    </w:p>
    <w:p w14:paraId="428C6CE3" w14:textId="77777777" w:rsidR="005D3B9D" w:rsidRPr="005D3B9D" w:rsidRDefault="002A4A4E" w:rsidP="00633BC5">
      <w:pPr>
        <w:pBdr>
          <w:top w:val="single" w:sz="4" w:space="6" w:color="auto"/>
          <w:left w:val="single" w:sz="4" w:space="6" w:color="auto"/>
          <w:bottom w:val="single" w:sz="4" w:space="6" w:color="auto"/>
          <w:right w:val="single" w:sz="4" w:space="6" w:color="auto"/>
        </w:pBdr>
        <w:shd w:val="clear" w:color="auto" w:fill="E3EAF5" w:themeFill="accent2" w:themeFillTint="33"/>
        <w:ind w:left="142"/>
      </w:pPr>
      <w:r w:rsidRPr="002A4A4E">
        <w:rPr>
          <w:b/>
        </w:rPr>
        <w:t>Role:</w:t>
      </w:r>
      <w:r>
        <w:t xml:space="preserve"> we use our expertise to provide cost effective reinsurance to </w:t>
      </w:r>
      <w:r w:rsidR="005D3B9D" w:rsidRPr="005D3B9D">
        <w:t>support the economic resilience of the nation.</w:t>
      </w:r>
    </w:p>
    <w:p w14:paraId="203A2339" w14:textId="19792AAA" w:rsidR="00F66B08" w:rsidRDefault="005D3B9D">
      <w:pPr>
        <w:spacing w:after="200" w:line="276" w:lineRule="auto"/>
      </w:pPr>
      <w:r>
        <w:t xml:space="preserve">Our corporate plan has initiatives over short, medium, and </w:t>
      </w:r>
      <w:r w:rsidR="00E21CE9">
        <w:t>long</w:t>
      </w:r>
      <w:r w:rsidR="00197DD2">
        <w:noBreakHyphen/>
      </w:r>
      <w:r w:rsidR="00E21CE9">
        <w:t>term</w:t>
      </w:r>
      <w:r>
        <w:t xml:space="preserve"> horizons</w:t>
      </w:r>
      <w:r w:rsidR="00197DD2">
        <w:t xml:space="preserve">. </w:t>
      </w:r>
      <w:r>
        <w:t xml:space="preserve">In the short term our focus is on enhancing our core operations; the medium term is </w:t>
      </w:r>
      <w:r w:rsidR="00E21CE9">
        <w:t xml:space="preserve">on </w:t>
      </w:r>
      <w:r>
        <w:t xml:space="preserve">providing expanded coverage within the TI Act; </w:t>
      </w:r>
      <w:r w:rsidR="002A4A4E">
        <w:t xml:space="preserve">the </w:t>
      </w:r>
      <w:r>
        <w:t>long term focus is on becoming a trusted advisor on terrorism insurance (and reinsurance).</w:t>
      </w:r>
    </w:p>
    <w:p w14:paraId="7166049E" w14:textId="77777777" w:rsidR="005D3B9D" w:rsidRDefault="005D3B9D" w:rsidP="00633BC5">
      <w:pPr>
        <w:spacing w:after="120"/>
      </w:pPr>
      <w:r w:rsidRPr="002A4A4E">
        <w:t>Our plan has six broad strategic priorities</w:t>
      </w:r>
      <w:r w:rsidR="002A76D4">
        <w:t>,</w:t>
      </w:r>
      <w:r w:rsidRPr="002A4A4E">
        <w:t xml:space="preserve"> which support our purpose</w:t>
      </w:r>
      <w:r w:rsidR="003937BF" w:rsidRPr="002A4A4E">
        <w:t xml:space="preserve"> and </w:t>
      </w:r>
      <w:r w:rsidRPr="002A4A4E">
        <w:t>role</w:t>
      </w:r>
      <w:r w:rsidR="002A76D4">
        <w:t>. These</w:t>
      </w:r>
      <w:r w:rsidRPr="002A4A4E">
        <w:t xml:space="preserve"> priorities are to:</w:t>
      </w:r>
    </w:p>
    <w:p w14:paraId="71CC031A" w14:textId="77777777" w:rsidR="005D3B9D" w:rsidRDefault="00112865" w:rsidP="00633BC5">
      <w:pPr>
        <w:pStyle w:val="OutlineNumbered1"/>
        <w:spacing w:after="120"/>
        <w:ind w:left="522" w:hanging="522"/>
      </w:pPr>
      <w:r>
        <w:t>Drive s</w:t>
      </w:r>
      <w:r w:rsidR="00F83381">
        <w:t xml:space="preserve">takeholder communication </w:t>
      </w:r>
      <w:r w:rsidR="00BB2E7F">
        <w:t>and engagement</w:t>
      </w:r>
    </w:p>
    <w:p w14:paraId="3A9FF741" w14:textId="77777777" w:rsidR="005D3B9D" w:rsidRDefault="00112865" w:rsidP="00633BC5">
      <w:pPr>
        <w:pStyle w:val="OutlineNumbered1"/>
        <w:spacing w:after="120"/>
        <w:ind w:left="522" w:hanging="522"/>
      </w:pPr>
      <w:r>
        <w:t xml:space="preserve">Foster a flexible, efficient, and </w:t>
      </w:r>
      <w:r w:rsidR="00031257">
        <w:t xml:space="preserve">high performing </w:t>
      </w:r>
      <w:r>
        <w:t>culture</w:t>
      </w:r>
    </w:p>
    <w:p w14:paraId="25DD475D" w14:textId="77777777" w:rsidR="005D3B9D" w:rsidRDefault="00F83381" w:rsidP="00633BC5">
      <w:pPr>
        <w:pStyle w:val="OutlineNumbered1"/>
        <w:spacing w:after="120"/>
        <w:ind w:left="522" w:hanging="522"/>
      </w:pPr>
      <w:r>
        <w:t xml:space="preserve">Be a trusted advisor on terrorism and catastrophe </w:t>
      </w:r>
      <w:r w:rsidR="00BB2E7F">
        <w:t>re</w:t>
      </w:r>
      <w:r>
        <w:t>insurance</w:t>
      </w:r>
    </w:p>
    <w:p w14:paraId="350790F4" w14:textId="77777777" w:rsidR="005D3B9D" w:rsidRDefault="00112865" w:rsidP="00633BC5">
      <w:pPr>
        <w:pStyle w:val="OutlineNumbered1"/>
        <w:spacing w:after="120"/>
        <w:ind w:left="522" w:hanging="522"/>
      </w:pPr>
      <w:r>
        <w:t>M</w:t>
      </w:r>
      <w:r w:rsidR="00F83381">
        <w:t>anage our risks</w:t>
      </w:r>
      <w:r>
        <w:t xml:space="preserve"> effectively</w:t>
      </w:r>
    </w:p>
    <w:p w14:paraId="7E50B621" w14:textId="77777777" w:rsidR="005D3B9D" w:rsidRDefault="00F83381" w:rsidP="00633BC5">
      <w:pPr>
        <w:pStyle w:val="OutlineNumbered1"/>
        <w:spacing w:after="120"/>
        <w:ind w:left="522" w:hanging="522"/>
      </w:pPr>
      <w:r>
        <w:t xml:space="preserve">Maximise our financial performance to </w:t>
      </w:r>
      <w:r w:rsidR="001B1CD9">
        <w:t>support</w:t>
      </w:r>
      <w:r w:rsidR="00BB2E7F">
        <w:t xml:space="preserve"> </w:t>
      </w:r>
      <w:r>
        <w:t xml:space="preserve">our financial </w:t>
      </w:r>
      <w:r w:rsidR="00BB2E7F">
        <w:t>sustainability</w:t>
      </w:r>
    </w:p>
    <w:p w14:paraId="796819DA" w14:textId="07812A4A" w:rsidR="005D3B9D" w:rsidRDefault="00F83381" w:rsidP="0073677F">
      <w:pPr>
        <w:pStyle w:val="OutlineNumbered1"/>
        <w:ind w:left="522" w:hanging="522"/>
      </w:pPr>
      <w:r>
        <w:t xml:space="preserve">Expand our coverage within the </w:t>
      </w:r>
      <w:r w:rsidRPr="007F41E1">
        <w:rPr>
          <w:i/>
        </w:rPr>
        <w:t>Terrorism Insurance Act</w:t>
      </w:r>
      <w:r w:rsidR="007F41E1" w:rsidRPr="007F41E1">
        <w:rPr>
          <w:i/>
        </w:rPr>
        <w:t xml:space="preserve"> 2003</w:t>
      </w:r>
      <w:r w:rsidR="00633BC5">
        <w:rPr>
          <w:i/>
        </w:rPr>
        <w:t>.</w:t>
      </w:r>
    </w:p>
    <w:p w14:paraId="4FB61E96" w14:textId="77777777" w:rsidR="005D3B9D" w:rsidRDefault="005D3B9D" w:rsidP="00633BC5"/>
    <w:p w14:paraId="18C02E32" w14:textId="77777777" w:rsidR="005D3B9D" w:rsidRDefault="005D3B9D" w:rsidP="00633BC5">
      <w:r>
        <w:br w:type="page"/>
      </w:r>
    </w:p>
    <w:p w14:paraId="1FB8F581" w14:textId="77777777" w:rsidR="005D3B9D" w:rsidRPr="00633BC5" w:rsidRDefault="00CA0D4F" w:rsidP="0068589F">
      <w:pPr>
        <w:pStyle w:val="Heading2"/>
        <w:spacing w:after="600"/>
      </w:pPr>
      <w:bookmarkStart w:id="11" w:name="_Toc422757833"/>
      <w:bookmarkStart w:id="12" w:name="_Toc428366468"/>
      <w:r w:rsidRPr="00633BC5">
        <w:lastRenderedPageBreak/>
        <w:t>ARPC Strategic Plan</w:t>
      </w:r>
      <w:r w:rsidR="00740FE2" w:rsidRPr="00633BC5">
        <w:t xml:space="preserve"> 2015–</w:t>
      </w:r>
      <w:r w:rsidR="00E12A9F" w:rsidRPr="00633BC5">
        <w:t>2019</w:t>
      </w:r>
      <w:bookmarkEnd w:id="11"/>
      <w:bookmarkEnd w:id="12"/>
    </w:p>
    <w:p w14:paraId="15AF1854" w14:textId="706B6BB3" w:rsidR="005D3B9D" w:rsidRDefault="00E12A9F">
      <w:pPr>
        <w:spacing w:after="200" w:line="276" w:lineRule="auto"/>
        <w:rPr>
          <w:rFonts w:ascii="Calibri" w:eastAsiaTheme="majorEastAsia" w:hAnsi="Calibri" w:cstheme="majorBidi"/>
          <w:b/>
          <w:bCs/>
          <w:color w:val="1F497D" w:themeColor="text2"/>
          <w:sz w:val="28"/>
          <w:szCs w:val="28"/>
        </w:rPr>
      </w:pPr>
      <w:r w:rsidRPr="005D3B9D">
        <w:rPr>
          <w:noProof/>
          <w:lang w:eastAsia="en-AU"/>
        </w:rPr>
        <mc:AlternateContent>
          <mc:Choice Requires="wps">
            <w:drawing>
              <wp:anchor distT="0" distB="0" distL="114300" distR="114300" simplePos="0" relativeHeight="251657216" behindDoc="1" locked="0" layoutInCell="1" allowOverlap="1" wp14:anchorId="37C8F502" wp14:editId="36AA889B">
                <wp:simplePos x="0" y="0"/>
                <wp:positionH relativeFrom="column">
                  <wp:posOffset>1372870</wp:posOffset>
                </wp:positionH>
                <wp:positionV relativeFrom="paragraph">
                  <wp:posOffset>39370</wp:posOffset>
                </wp:positionV>
                <wp:extent cx="3239770" cy="575945"/>
                <wp:effectExtent l="0" t="0" r="17780" b="14605"/>
                <wp:wrapNone/>
                <wp:docPr id="12" name="Rounded Rectangle 11"/>
                <wp:cNvGraphicFramePr/>
                <a:graphic xmlns:a="http://schemas.openxmlformats.org/drawingml/2006/main">
                  <a:graphicData uri="http://schemas.microsoft.com/office/word/2010/wordprocessingShape">
                    <wps:wsp>
                      <wps:cNvSpPr/>
                      <wps:spPr>
                        <a:xfrm>
                          <a:off x="0" y="0"/>
                          <a:ext cx="3239770" cy="575945"/>
                        </a:xfrm>
                        <a:prstGeom prst="roundRect">
                          <a:avLst/>
                        </a:prstGeom>
                        <a:solidFill>
                          <a:sysClr val="window" lastClr="FFFFFF"/>
                        </a:solidFill>
                        <a:ln w="25400" cap="flat" cmpd="sng" algn="ctr">
                          <a:solidFill>
                            <a:srgbClr val="056CB6"/>
                          </a:solidFill>
                          <a:prstDash val="solid"/>
                        </a:ln>
                        <a:effectLst/>
                      </wps:spPr>
                      <wps:txbx>
                        <w:txbxContent>
                          <w:p w14:paraId="048D8F1D" w14:textId="16EB5457" w:rsidR="00615D12" w:rsidRPr="00EB2D92" w:rsidRDefault="00615D12" w:rsidP="0068589F">
                            <w:pPr>
                              <w:jc w:val="center"/>
                              <w:rPr>
                                <w:color w:val="1F497D" w:themeColor="text2"/>
                              </w:rPr>
                            </w:pPr>
                            <w:r w:rsidRPr="00EB2D92">
                              <w:rPr>
                                <w:rFonts w:ascii="Calibri" w:eastAsia="+mn-ea" w:hAnsi="Calibri" w:cs="+mn-cs"/>
                                <w:b/>
                                <w:bCs/>
                                <w:i/>
                                <w:iCs/>
                                <w:color w:val="1F497D" w:themeColor="text2"/>
                                <w:kern w:val="24"/>
                                <w:lang w:val="en-US"/>
                              </w:rPr>
                              <w:t>PURPOSE — We are here to protect Australia from economic losses caused by Terrorism catastrophe.</w:t>
                            </w:r>
                          </w:p>
                        </w:txbxContent>
                      </wps:txbx>
                      <wps:bodyPr lIns="72000" rIns="72000" rtlCol="0" anchor="t"/>
                    </wps:wsp>
                  </a:graphicData>
                </a:graphic>
              </wp:anchor>
            </w:drawing>
          </mc:Choice>
          <mc:Fallback>
            <w:pict>
              <v:roundrect id="Rounded Rectangle 11" o:spid="_x0000_s1026" style="position:absolute;margin-left:108.1pt;margin-top:3.1pt;width:255.1pt;height:45.3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" fillcolor="window" strokecolor="#056cb6" strokeweight="2pt">
                <v:textbox inset="2mm,,2mm">
                  <w:txbxContent>
                    <w:p w14:paraId="048D8F1D" w14:textId="16EB5457" w:rsidR="00615D12" w:rsidRPr="00EB2D92" w:rsidRDefault="00615D12" w:rsidP="0068589F">
                      <w:pPr>
                        <w:jc w:val="center"/>
                        <w:rPr>
                          <w:color w:val="1F497D" w:themeColor="text2"/>
                        </w:rPr>
                      </w:pPr>
                      <w:r w:rsidRPr="00EB2D92">
                        <w:rPr>
                          <w:rFonts w:ascii="Calibri" w:eastAsia="+mn-ea" w:hAnsi="Calibri" w:cs="+mn-cs"/>
                          <w:b/>
                          <w:bCs/>
                          <w:i/>
                          <w:iCs/>
                          <w:color w:val="1F497D" w:themeColor="text2"/>
                          <w:kern w:val="24"/>
                          <w:lang w:val="en-US"/>
                        </w:rPr>
                        <w:t>PURPOSE — We are here to protect Australia from economic losses caused by Terrorism catastrophe.</w:t>
                      </w:r>
                    </w:p>
                  </w:txbxContent>
                </v:textbox>
              </v:roundrect>
            </w:pict>
          </mc:Fallback>
        </mc:AlternateContent>
      </w:r>
    </w:p>
    <w:p w14:paraId="79450669" w14:textId="3595B272" w:rsidR="005D3B9D" w:rsidRDefault="00EB2D92">
      <w:pPr>
        <w:spacing w:after="200" w:line="276" w:lineRule="auto"/>
        <w:rPr>
          <w:rFonts w:ascii="Calibri" w:eastAsiaTheme="majorEastAsia" w:hAnsi="Calibri" w:cstheme="majorBidi"/>
          <w:b/>
          <w:bCs/>
          <w:color w:val="1F497D" w:themeColor="text2"/>
          <w:sz w:val="28"/>
          <w:szCs w:val="28"/>
        </w:rPr>
      </w:pPr>
      <w:r>
        <w:rPr>
          <w:noProof/>
          <w:lang w:eastAsia="en-AU"/>
        </w:rPr>
        <mc:AlternateContent>
          <mc:Choice Requires="wpg">
            <w:drawing>
              <wp:anchor distT="0" distB="0" distL="114300" distR="114300" simplePos="0" relativeHeight="251658246" behindDoc="0" locked="0" layoutInCell="1" allowOverlap="1" wp14:anchorId="17BF3899" wp14:editId="40B9FD46">
                <wp:simplePos x="0" y="0"/>
                <wp:positionH relativeFrom="column">
                  <wp:posOffset>533400</wp:posOffset>
                </wp:positionH>
                <wp:positionV relativeFrom="paragraph">
                  <wp:posOffset>1784350</wp:posOffset>
                </wp:positionV>
                <wp:extent cx="4866005" cy="834390"/>
                <wp:effectExtent l="0" t="0" r="10795" b="22860"/>
                <wp:wrapNone/>
                <wp:docPr id="26" name="Group 26"/>
                <wp:cNvGraphicFramePr/>
                <a:graphic xmlns:a="http://schemas.openxmlformats.org/drawingml/2006/main">
                  <a:graphicData uri="http://schemas.microsoft.com/office/word/2010/wordprocessingGroup">
                    <wpg:wgp>
                      <wpg:cNvGrpSpPr/>
                      <wpg:grpSpPr>
                        <a:xfrm>
                          <a:off x="0" y="0"/>
                          <a:ext cx="4866005" cy="834390"/>
                          <a:chOff x="0" y="0"/>
                          <a:chExt cx="4824095" cy="787179"/>
                        </a:xfrm>
                      </wpg:grpSpPr>
                      <wps:wsp>
                        <wps:cNvPr id="14" name="Rounded Rectangle 13"/>
                        <wps:cNvSpPr/>
                        <wps:spPr>
                          <a:xfrm>
                            <a:off x="0" y="0"/>
                            <a:ext cx="4824095" cy="787179"/>
                          </a:xfrm>
                          <a:prstGeom prst="roundRect">
                            <a:avLst/>
                          </a:prstGeom>
                          <a:solidFill>
                            <a:schemeClr val="accent3"/>
                          </a:solidFill>
                          <a:ln w="25400" cap="flat" cmpd="sng" algn="ctr">
                            <a:solidFill>
                              <a:srgbClr val="056CB6"/>
                            </a:solidFill>
                            <a:prstDash val="solid"/>
                          </a:ln>
                          <a:effectLst/>
                        </wps:spPr>
                        <wps:txbx>
                          <w:txbxContent>
                            <w:p w14:paraId="29356551" w14:textId="77777777" w:rsidR="00615D12" w:rsidRPr="00633BC5" w:rsidRDefault="00615D12" w:rsidP="00197DD2">
                              <w:pPr>
                                <w:rPr>
                                  <w:color w:val="1F497D" w:themeColor="text2"/>
                                </w:rPr>
                              </w:pPr>
                              <w:r w:rsidRPr="00633BC5">
                                <w:rPr>
                                  <w:rFonts w:ascii="Calibri" w:eastAsia="+mn-ea" w:hAnsi="Calibri" w:cs="+mn-cs"/>
                                  <w:b/>
                                  <w:bCs/>
                                  <w:color w:val="1F497D" w:themeColor="text2"/>
                                  <w:kern w:val="24"/>
                                </w:rPr>
                                <w:t>HORIZONS</w:t>
                              </w:r>
                            </w:p>
                          </w:txbxContent>
                        </wps:txbx>
                        <wps:bodyPr tIns="0" rtlCol="0" anchor="t">
                          <a:noAutofit/>
                        </wps:bodyPr>
                      </wps:wsp>
                      <wps:wsp>
                        <wps:cNvPr id="15" name="Rounded Rectangle 14"/>
                        <wps:cNvSpPr/>
                        <wps:spPr>
                          <a:xfrm>
                            <a:off x="39756" y="238539"/>
                            <a:ext cx="1513840" cy="543409"/>
                          </a:xfrm>
                          <a:prstGeom prst="roundRect">
                            <a:avLst/>
                          </a:prstGeom>
                          <a:solidFill>
                            <a:sysClr val="window" lastClr="FFFFFF"/>
                          </a:solidFill>
                          <a:ln w="25400" cap="flat" cmpd="sng" algn="ctr">
                            <a:solidFill>
                              <a:srgbClr val="056CB6"/>
                            </a:solidFill>
                            <a:prstDash val="solid"/>
                          </a:ln>
                          <a:effectLst/>
                        </wps:spPr>
                        <wps:txbx>
                          <w:txbxContent>
                            <w:p w14:paraId="4514937A" w14:textId="4B82B5C4" w:rsidR="00615D12" w:rsidRPr="00E12A9F" w:rsidRDefault="00615D12" w:rsidP="00633BC5">
                              <w:pPr>
                                <w:spacing w:after="0"/>
                              </w:pPr>
                              <w:r w:rsidRPr="0073677F">
                                <w:rPr>
                                  <w:rFonts w:ascii="Calibri" w:eastAsia="+mn-ea" w:hAnsi="Calibri" w:cs="+mn-cs"/>
                                  <w:b/>
                                  <w:bCs/>
                                  <w:i/>
                                  <w:iCs/>
                                  <w:color w:val="056CB6"/>
                                  <w:kern w:val="24"/>
                                  <w:lang w:val="en-US"/>
                                </w:rPr>
                                <w:t xml:space="preserve">Enhance the </w:t>
                              </w:r>
                              <w:r>
                                <w:rPr>
                                  <w:rFonts w:ascii="Calibri" w:eastAsia="+mn-ea" w:hAnsi="Calibri" w:cs="+mn-cs"/>
                                  <w:b/>
                                  <w:bCs/>
                                  <w:i/>
                                  <w:iCs/>
                                  <w:color w:val="056CB6"/>
                                  <w:kern w:val="24"/>
                                  <w:lang w:val="en-US"/>
                                </w:rPr>
                                <w:t>c</w:t>
                              </w:r>
                              <w:r w:rsidRPr="0073677F">
                                <w:rPr>
                                  <w:rFonts w:ascii="Calibri" w:eastAsia="+mn-ea" w:hAnsi="Calibri" w:cs="+mn-cs"/>
                                  <w:b/>
                                  <w:bCs/>
                                  <w:i/>
                                  <w:iCs/>
                                  <w:color w:val="056CB6"/>
                                  <w:kern w:val="24"/>
                                  <w:lang w:val="en-US"/>
                                </w:rPr>
                                <w:t>ore</w:t>
                              </w:r>
                            </w:p>
                          </w:txbxContent>
                        </wps:txbx>
                        <wps:bodyPr lIns="72000" tIns="18000" rIns="72000" rtlCol="0" anchor="ctr">
                          <a:noAutofit/>
                        </wps:bodyPr>
                      </wps:wsp>
                      <wps:wsp>
                        <wps:cNvPr id="16" name="Rounded Rectangle 15"/>
                        <wps:cNvSpPr/>
                        <wps:spPr>
                          <a:xfrm>
                            <a:off x="1653871" y="238539"/>
                            <a:ext cx="1513840" cy="548640"/>
                          </a:xfrm>
                          <a:prstGeom prst="roundRect">
                            <a:avLst/>
                          </a:prstGeom>
                          <a:solidFill>
                            <a:sysClr val="window" lastClr="FFFFFF"/>
                          </a:solidFill>
                          <a:ln w="25400" cap="flat" cmpd="sng" algn="ctr">
                            <a:solidFill>
                              <a:srgbClr val="056CB6"/>
                            </a:solidFill>
                            <a:prstDash val="solid"/>
                          </a:ln>
                          <a:effectLst/>
                        </wps:spPr>
                        <wps:txbx>
                          <w:txbxContent>
                            <w:p w14:paraId="2F92A1BB" w14:textId="77777777" w:rsidR="00615D12" w:rsidRPr="0073677F" w:rsidRDefault="00615D12" w:rsidP="00633BC5">
                              <w:pPr>
                                <w:spacing w:after="0"/>
                              </w:pPr>
                              <w:r w:rsidRPr="0073677F">
                                <w:rPr>
                                  <w:rFonts w:ascii="Calibri" w:eastAsia="+mn-ea" w:hAnsi="Calibri" w:cs="+mn-cs"/>
                                  <w:b/>
                                  <w:bCs/>
                                  <w:i/>
                                  <w:iCs/>
                                  <w:color w:val="056CB6"/>
                                  <w:kern w:val="24"/>
                                  <w:lang w:val="en-US"/>
                                </w:rPr>
                                <w:t>Expand within the Act</w:t>
                              </w:r>
                            </w:p>
                          </w:txbxContent>
                        </wps:txbx>
                        <wps:bodyPr lIns="72000" tIns="18000" rIns="72000" rtlCol="0" anchor="ctr">
                          <a:noAutofit/>
                        </wps:bodyPr>
                      </wps:wsp>
                      <wps:wsp>
                        <wps:cNvPr id="17" name="Rounded Rectangle 16"/>
                        <wps:cNvSpPr/>
                        <wps:spPr>
                          <a:xfrm>
                            <a:off x="3275937" y="238539"/>
                            <a:ext cx="1513840" cy="548640"/>
                          </a:xfrm>
                          <a:prstGeom prst="roundRect">
                            <a:avLst/>
                          </a:prstGeom>
                          <a:solidFill>
                            <a:sysClr val="window" lastClr="FFFFFF"/>
                          </a:solidFill>
                          <a:ln w="25400" cap="flat" cmpd="sng" algn="ctr">
                            <a:solidFill>
                              <a:srgbClr val="056CB6"/>
                            </a:solidFill>
                            <a:prstDash val="solid"/>
                          </a:ln>
                          <a:effectLst/>
                        </wps:spPr>
                        <wps:txbx>
                          <w:txbxContent>
                            <w:p w14:paraId="408312FC" w14:textId="77777777" w:rsidR="00615D12" w:rsidRPr="0073677F" w:rsidRDefault="00615D12" w:rsidP="00633BC5">
                              <w:pPr>
                                <w:spacing w:after="0"/>
                              </w:pPr>
                              <w:r w:rsidRPr="0073677F">
                                <w:rPr>
                                  <w:rFonts w:ascii="Calibri" w:eastAsia="+mn-ea" w:hAnsi="Calibri" w:cs="+mn-cs"/>
                                  <w:b/>
                                  <w:bCs/>
                                  <w:i/>
                                  <w:iCs/>
                                  <w:color w:val="056CB6"/>
                                  <w:kern w:val="24"/>
                                  <w:lang w:val="en-US"/>
                                </w:rPr>
                                <w:t>Trusted advisor for terrorism reinsurance</w:t>
                              </w:r>
                            </w:p>
                          </w:txbxContent>
                        </wps:txbx>
                        <wps:bodyPr lIns="72000" tIns="18000" rIns="72000" rtlCol="0" anchor="ctr">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7" style="position:absolute;margin-left:42pt;margin-top:140.5pt;width:383.15pt;height:65.7pt;z-index:251658246;mso-width-relative:margin;mso-height-relative:margin" coordsize="48240,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">
                <v:roundrect id="Rounded Rectangle 13" o:spid="_x0000_s1028" style="position:absolute;width:48240;height:78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Rlr8A&#10;AADbAAAADwAAAGRycy9kb3ducmV2LnhtbERPTYvCMBC9C/sfwix403TLKlKNxZUVe/GgLux1aMa2&#10;2ExKE9v6740geJvH+5xVOphadNS6yrKCr2kEgji3uuJCwd95N1mAcB5ZY22ZFNzJQbr+GK0w0bbn&#10;I3UnX4gQwi5BBaX3TSKly0sy6Ka2IQ7cxbYGfYBtIXWLfQg3tYyjaC4NVhwaSmxoW1J+Pd2MglmX&#10;V4cio/94v6tRcn+02e+PUuPPYbME4Wnwb/HLnekw/xuev4QD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ZGWvwAAANsAAAAPAAAAAAAAAAAAAAAAAJgCAABkcnMvZG93bnJl&#10;di54bWxQSwUGAAAAAAQABAD1AAAAhAMAAAAA&#10;" fillcolor="#ccd5ed [3206]" strokecolor="#056cb6" strokeweight="2pt">
                  <v:textbox inset=",0">
                    <w:txbxContent>
                      <w:p w14:paraId="29356551" w14:textId="77777777" w:rsidR="00615D12" w:rsidRPr="00633BC5" w:rsidRDefault="00615D12" w:rsidP="00197DD2">
                        <w:pPr>
                          <w:rPr>
                            <w:color w:val="1F497D" w:themeColor="text2"/>
                          </w:rPr>
                        </w:pPr>
                        <w:r w:rsidRPr="00633BC5">
                          <w:rPr>
                            <w:rFonts w:ascii="Calibri" w:eastAsia="+mn-ea" w:hAnsi="Calibri" w:cs="+mn-cs"/>
                            <w:b/>
                            <w:bCs/>
                            <w:color w:val="1F497D" w:themeColor="text2"/>
                            <w:kern w:val="24"/>
                          </w:rPr>
                          <w:t>HORIZONS</w:t>
                        </w:r>
                      </w:p>
                    </w:txbxContent>
                  </v:textbox>
                </v:roundrect>
                <v:roundrect id="Rounded Rectangle 14" o:spid="_x0000_s1029" style="position:absolute;left:397;top:2385;width:15138;height:54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pab8A&#10;AADbAAAADwAAAGRycy9kb3ducmV2LnhtbERPTYvCMBC9C/6HMII3TVW2SDWKLiwKC4LVi7ehGdti&#10;M6lN1PrvjSB4m8f7nPmyNZW4U+NKywpGwwgEcWZ1ybmC4+FvMAXhPLLGyjIpeJKD5aLbmWOi7YP3&#10;dE99LkIIuwQVFN7XiZQuK8igG9qaOHBn2xj0ATa51A0+Qrip5DiKYmmw5NBQYE2/BWWX9GYUSJvF&#10;p/9rtXHrfHcbl5N0x3GqVL/XrmYgPLX+K/64tzrM/4H3L+E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PylpvwAAANsAAAAPAAAAAAAAAAAAAAAAAJgCAABkcnMvZG93bnJl&#10;di54bWxQSwUGAAAAAAQABAD1AAAAhAMAAAAA&#10;" fillcolor="window" strokecolor="#056cb6" strokeweight="2pt">
                  <v:textbox inset="2mm,.5mm,2mm">
                    <w:txbxContent>
                      <w:p w14:paraId="4514937A" w14:textId="4B82B5C4" w:rsidR="00615D12" w:rsidRPr="00E12A9F" w:rsidRDefault="00615D12" w:rsidP="00633BC5">
                        <w:pPr>
                          <w:spacing w:after="0"/>
                        </w:pPr>
                        <w:r w:rsidRPr="0073677F">
                          <w:rPr>
                            <w:rFonts w:ascii="Calibri" w:eastAsia="+mn-ea" w:hAnsi="Calibri" w:cs="+mn-cs"/>
                            <w:b/>
                            <w:bCs/>
                            <w:i/>
                            <w:iCs/>
                            <w:color w:val="056CB6"/>
                            <w:kern w:val="24"/>
                            <w:lang w:val="en-US"/>
                          </w:rPr>
                          <w:t xml:space="preserve">Enhance the </w:t>
                        </w:r>
                        <w:r>
                          <w:rPr>
                            <w:rFonts w:ascii="Calibri" w:eastAsia="+mn-ea" w:hAnsi="Calibri" w:cs="+mn-cs"/>
                            <w:b/>
                            <w:bCs/>
                            <w:i/>
                            <w:iCs/>
                            <w:color w:val="056CB6"/>
                            <w:kern w:val="24"/>
                            <w:lang w:val="en-US"/>
                          </w:rPr>
                          <w:t>c</w:t>
                        </w:r>
                        <w:r w:rsidRPr="0073677F">
                          <w:rPr>
                            <w:rFonts w:ascii="Calibri" w:eastAsia="+mn-ea" w:hAnsi="Calibri" w:cs="+mn-cs"/>
                            <w:b/>
                            <w:bCs/>
                            <w:i/>
                            <w:iCs/>
                            <w:color w:val="056CB6"/>
                            <w:kern w:val="24"/>
                            <w:lang w:val="en-US"/>
                          </w:rPr>
                          <w:t>ore</w:t>
                        </w:r>
                      </w:p>
                    </w:txbxContent>
                  </v:textbox>
                </v:roundrect>
                <v:roundrect id="Rounded Rectangle 15" o:spid="_x0000_s1030" style="position:absolute;left:16538;top:2385;width:15139;height:5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3HsAA&#10;AADbAAAADwAAAGRycy9kb3ducmV2LnhtbERPTYvCMBC9C/sfwizszabbhSLVWFQQhQXB6sXb0Ixt&#10;sZl0m6jdf28Ewds83ufM8sG04ka9aywr+I5iEMSl1Q1XCo6H9XgCwnlkja1lUvBPDvL5x2iGmbZ3&#10;3tOt8JUIIewyVFB732VSurImgy6yHXHgzrY36APsK6l7vIdw08okjlNpsOHQUGNHq5rKS3E1CqQt&#10;09PvX7txy2p3TZqfYsdpodTX57CYgvA0+Lf45d7qMD+F5y/hAD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23HsAAAADbAAAADwAAAAAAAAAAAAAAAACYAgAAZHJzL2Rvd25y&#10;ZXYueG1sUEsFBgAAAAAEAAQA9QAAAIUDAAAAAA==&#10;" fillcolor="window" strokecolor="#056cb6" strokeweight="2pt">
                  <v:textbox inset="2mm,.5mm,2mm">
                    <w:txbxContent>
                      <w:p w14:paraId="2F92A1BB" w14:textId="77777777" w:rsidR="00615D12" w:rsidRPr="0073677F" w:rsidRDefault="00615D12" w:rsidP="00633BC5">
                        <w:pPr>
                          <w:spacing w:after="0"/>
                        </w:pPr>
                        <w:r w:rsidRPr="0073677F">
                          <w:rPr>
                            <w:rFonts w:ascii="Calibri" w:eastAsia="+mn-ea" w:hAnsi="Calibri" w:cs="+mn-cs"/>
                            <w:b/>
                            <w:bCs/>
                            <w:i/>
                            <w:iCs/>
                            <w:color w:val="056CB6"/>
                            <w:kern w:val="24"/>
                            <w:lang w:val="en-US"/>
                          </w:rPr>
                          <w:t>Expand within the Act</w:t>
                        </w:r>
                      </w:p>
                    </w:txbxContent>
                  </v:textbox>
                </v:roundrect>
                <v:roundrect id="Rounded Rectangle 16" o:spid="_x0000_s1031" style="position:absolute;left:32759;top:2385;width:15138;height:5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EShb8A&#10;AADbAAAADwAAAGRycy9kb3ducmV2LnhtbERPTYvCMBC9C/6HMII3TVWoUo2iC4vCgmD14m1oxrbY&#10;TGoTtf57syB4m8f7nMWqNZV4UONKywpGwwgEcWZ1ybmC0/F3MAPhPLLGyjIpeJGD1bLbWWCi7ZMP&#10;9Eh9LkIIuwQVFN7XiZQuK8igG9qaOHAX2xj0ATa51A0+Q7ip5DiKYmmw5NBQYE0/BWXX9G4USJvF&#10;579btXWbfH8fl5N0z3GqVL/XrucgPLX+K/64dzrMn8L/L+E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oRKFvwAAANsAAAAPAAAAAAAAAAAAAAAAAJgCAABkcnMvZG93bnJl&#10;di54bWxQSwUGAAAAAAQABAD1AAAAhAMAAAAA&#10;" fillcolor="window" strokecolor="#056cb6" strokeweight="2pt">
                  <v:textbox inset="2mm,.5mm,2mm">
                    <w:txbxContent>
                      <w:p w14:paraId="408312FC" w14:textId="77777777" w:rsidR="00615D12" w:rsidRPr="0073677F" w:rsidRDefault="00615D12" w:rsidP="00633BC5">
                        <w:pPr>
                          <w:spacing w:after="0"/>
                        </w:pPr>
                        <w:r w:rsidRPr="0073677F">
                          <w:rPr>
                            <w:rFonts w:ascii="Calibri" w:eastAsia="+mn-ea" w:hAnsi="Calibri" w:cs="+mn-cs"/>
                            <w:b/>
                            <w:bCs/>
                            <w:i/>
                            <w:iCs/>
                            <w:color w:val="056CB6"/>
                            <w:kern w:val="24"/>
                            <w:lang w:val="en-US"/>
                          </w:rPr>
                          <w:t>Trusted advisor for terrorism reinsurance</w:t>
                        </w:r>
                      </w:p>
                    </w:txbxContent>
                  </v:textbox>
                </v:roundrect>
              </v:group>
            </w:pict>
          </mc:Fallback>
        </mc:AlternateContent>
      </w:r>
      <w:r w:rsidR="00633BC5">
        <w:rPr>
          <w:noProof/>
          <w:u w:val="single"/>
          <w:lang w:eastAsia="en-AU"/>
        </w:rPr>
        <mc:AlternateContent>
          <mc:Choice Requires="wpg">
            <w:drawing>
              <wp:anchor distT="0" distB="0" distL="114300" distR="114300" simplePos="0" relativeHeight="251658241" behindDoc="0" locked="0" layoutInCell="1" allowOverlap="1" wp14:anchorId="5EBFB3D0" wp14:editId="4AEB7E21">
                <wp:simplePos x="0" y="0"/>
                <wp:positionH relativeFrom="column">
                  <wp:posOffset>-57150</wp:posOffset>
                </wp:positionH>
                <wp:positionV relativeFrom="paragraph">
                  <wp:posOffset>3041650</wp:posOffset>
                </wp:positionV>
                <wp:extent cx="5867400" cy="1466215"/>
                <wp:effectExtent l="0" t="0" r="19050" b="19685"/>
                <wp:wrapNone/>
                <wp:docPr id="25" name="Group 25"/>
                <wp:cNvGraphicFramePr/>
                <a:graphic xmlns:a="http://schemas.openxmlformats.org/drawingml/2006/main">
                  <a:graphicData uri="http://schemas.microsoft.com/office/word/2010/wordprocessingGroup">
                    <wpg:wgp>
                      <wpg:cNvGrpSpPr/>
                      <wpg:grpSpPr>
                        <a:xfrm>
                          <a:off x="0" y="0"/>
                          <a:ext cx="5867400" cy="1466215"/>
                          <a:chOff x="0" y="0"/>
                          <a:chExt cx="5867952" cy="1466519"/>
                        </a:xfrm>
                      </wpg:grpSpPr>
                      <wps:wsp>
                        <wps:cNvPr id="4" name="Rounded Rectangle 18"/>
                        <wps:cNvSpPr/>
                        <wps:spPr>
                          <a:xfrm>
                            <a:off x="0" y="0"/>
                            <a:ext cx="5867952" cy="1463040"/>
                          </a:xfrm>
                          <a:prstGeom prst="roundRect">
                            <a:avLst/>
                          </a:prstGeom>
                          <a:solidFill>
                            <a:schemeClr val="accent3"/>
                          </a:solidFill>
                          <a:ln w="25400" cap="flat" cmpd="sng" algn="ctr">
                            <a:solidFill>
                              <a:srgbClr val="056CB6"/>
                            </a:solidFill>
                            <a:prstDash val="solid"/>
                          </a:ln>
                          <a:effectLst/>
                        </wps:spPr>
                        <wps:txbx>
                          <w:txbxContent>
                            <w:p w14:paraId="5B167A95" w14:textId="77777777" w:rsidR="00615D12" w:rsidRPr="00633BC5" w:rsidRDefault="00615D12" w:rsidP="00197DD2">
                              <w:pPr>
                                <w:rPr>
                                  <w:color w:val="1F497D" w:themeColor="text2"/>
                                </w:rPr>
                              </w:pPr>
                              <w:r w:rsidRPr="00633BC5">
                                <w:rPr>
                                  <w:rFonts w:ascii="Calibri" w:eastAsia="+mn-ea" w:hAnsi="Calibri" w:cs="+mn-cs"/>
                                  <w:b/>
                                  <w:bCs/>
                                  <w:color w:val="1F497D" w:themeColor="text2"/>
                                  <w:kern w:val="24"/>
                                </w:rPr>
                                <w:t>STRATEGIC PRIORITIES</w:t>
                              </w:r>
                            </w:p>
                          </w:txbxContent>
                        </wps:txbx>
                        <wps:bodyPr wrap="square" tIns="0" rtlCol="0" anchor="t">
                          <a:noAutofit/>
                        </wps:bodyPr>
                      </wps:wsp>
                      <wps:wsp>
                        <wps:cNvPr id="6" name="Rounded Rectangle 20"/>
                        <wps:cNvSpPr/>
                        <wps:spPr>
                          <a:xfrm>
                            <a:off x="74799" y="357809"/>
                            <a:ext cx="936088" cy="1105231"/>
                          </a:xfrm>
                          <a:prstGeom prst="roundRect">
                            <a:avLst/>
                          </a:prstGeom>
                          <a:solidFill>
                            <a:sysClr val="window" lastClr="FFFFFF"/>
                          </a:solidFill>
                          <a:ln w="25400" cap="flat" cmpd="sng" algn="ctr">
                            <a:solidFill>
                              <a:srgbClr val="056CB6"/>
                            </a:solidFill>
                            <a:prstDash val="solid"/>
                          </a:ln>
                          <a:effectLst/>
                        </wps:spPr>
                        <wps:txbx>
                          <w:txbxContent>
                            <w:p w14:paraId="526A9E3F" w14:textId="77777777" w:rsidR="00615D12" w:rsidRPr="004C1AB1" w:rsidRDefault="00615D12" w:rsidP="00633BC5">
                              <w:pPr>
                                <w:spacing w:after="0"/>
                                <w:jc w:val="center"/>
                                <w:rPr>
                                  <w:rFonts w:eastAsia="Times New Roman"/>
                                  <w:sz w:val="18"/>
                                  <w:szCs w:val="18"/>
                                </w:rPr>
                              </w:pPr>
                              <w:r>
                                <w:rPr>
                                  <w:rFonts w:ascii="Calibri" w:eastAsia="+mn-ea" w:hAnsi="Calibri" w:cs="+mn-cs"/>
                                  <w:color w:val="1F497D"/>
                                  <w:kern w:val="24"/>
                                  <w:sz w:val="18"/>
                                  <w:szCs w:val="18"/>
                                </w:rPr>
                                <w:t>Drive s</w:t>
                              </w:r>
                              <w:r w:rsidRPr="004C1AB1">
                                <w:rPr>
                                  <w:rFonts w:ascii="Calibri" w:eastAsia="+mn-ea" w:hAnsi="Calibri" w:cs="+mn-cs"/>
                                  <w:color w:val="1F497D"/>
                                  <w:kern w:val="24"/>
                                  <w:sz w:val="18"/>
                                  <w:szCs w:val="18"/>
                                </w:rPr>
                                <w:t>takeholder communication</w:t>
                              </w:r>
                              <w:r>
                                <w:rPr>
                                  <w:rFonts w:ascii="Calibri" w:eastAsia="+mn-ea" w:hAnsi="Calibri" w:cs="+mn-cs"/>
                                  <w:color w:val="1F497D"/>
                                  <w:kern w:val="24"/>
                                  <w:sz w:val="18"/>
                                  <w:szCs w:val="18"/>
                                </w:rPr>
                                <w:t xml:space="preserve"> and engagement</w:t>
                              </w:r>
                            </w:p>
                          </w:txbxContent>
                        </wps:txbx>
                        <wps:bodyPr wrap="square" lIns="36000" rIns="36000" rtlCol="0" anchor="t"/>
                      </wps:wsp>
                      <wps:wsp>
                        <wps:cNvPr id="7" name="Rounded Rectangle 27"/>
                        <wps:cNvSpPr/>
                        <wps:spPr>
                          <a:xfrm>
                            <a:off x="1041700" y="357809"/>
                            <a:ext cx="937895" cy="1108710"/>
                          </a:xfrm>
                          <a:prstGeom prst="roundRect">
                            <a:avLst/>
                          </a:prstGeom>
                          <a:solidFill>
                            <a:sysClr val="window" lastClr="FFFFFF"/>
                          </a:solidFill>
                          <a:ln w="25400" cap="flat" cmpd="sng" algn="ctr">
                            <a:solidFill>
                              <a:srgbClr val="056CB6"/>
                            </a:solidFill>
                            <a:prstDash val="solid"/>
                          </a:ln>
                          <a:effectLst/>
                        </wps:spPr>
                        <wps:txbx>
                          <w:txbxContent>
                            <w:p w14:paraId="12CFBC42" w14:textId="77777777" w:rsidR="00615D12" w:rsidRPr="004C1AB1" w:rsidRDefault="00615D12" w:rsidP="00633BC5">
                              <w:pPr>
                                <w:spacing w:after="0"/>
                                <w:jc w:val="center"/>
                                <w:rPr>
                                  <w:rFonts w:eastAsia="Times New Roman"/>
                                  <w:sz w:val="18"/>
                                  <w:szCs w:val="18"/>
                                </w:rPr>
                              </w:pPr>
                              <w:r>
                                <w:rPr>
                                  <w:rFonts w:ascii="Calibri" w:eastAsia="+mn-ea" w:hAnsi="Calibri" w:cs="+mn-cs"/>
                                  <w:color w:val="1F497D"/>
                                  <w:kern w:val="24"/>
                                  <w:sz w:val="18"/>
                                  <w:szCs w:val="18"/>
                                  <w:lang w:val="en-US"/>
                                </w:rPr>
                                <w:t>Foster a flexible, efficient and h</w:t>
                              </w:r>
                              <w:r w:rsidRPr="004C1AB1">
                                <w:rPr>
                                  <w:rFonts w:ascii="Calibri" w:eastAsia="+mn-ea" w:hAnsi="Calibri" w:cs="+mn-cs"/>
                                  <w:color w:val="1F497D"/>
                                  <w:kern w:val="24"/>
                                  <w:sz w:val="18"/>
                                  <w:szCs w:val="18"/>
                                  <w:lang w:val="en-US"/>
                                </w:rPr>
                                <w:t>igh perform</w:t>
                              </w:r>
                              <w:r>
                                <w:rPr>
                                  <w:rFonts w:ascii="Calibri" w:eastAsia="+mn-ea" w:hAnsi="Calibri" w:cs="+mn-cs"/>
                                  <w:color w:val="1F497D"/>
                                  <w:kern w:val="24"/>
                                  <w:sz w:val="18"/>
                                  <w:szCs w:val="18"/>
                                  <w:lang w:val="en-US"/>
                                </w:rPr>
                                <w:t>ing</w:t>
                              </w:r>
                              <w:r w:rsidRPr="004C1AB1">
                                <w:rPr>
                                  <w:rFonts w:ascii="Calibri" w:eastAsia="+mn-ea" w:hAnsi="Calibri" w:cs="+mn-cs"/>
                                  <w:color w:val="1F497D"/>
                                  <w:kern w:val="24"/>
                                  <w:sz w:val="18"/>
                                  <w:szCs w:val="18"/>
                                  <w:lang w:val="en-US"/>
                                </w:rPr>
                                <w:t xml:space="preserve"> culture</w:t>
                              </w:r>
                            </w:p>
                          </w:txbxContent>
                        </wps:txbx>
                        <wps:bodyPr wrap="square" lIns="36000" rIns="36000" rtlCol="0" anchor="t"/>
                      </wps:wsp>
                      <wps:wsp>
                        <wps:cNvPr id="11" name="Rounded Rectangle 21"/>
                        <wps:cNvSpPr/>
                        <wps:spPr>
                          <a:xfrm>
                            <a:off x="2010106" y="357809"/>
                            <a:ext cx="937895" cy="1108710"/>
                          </a:xfrm>
                          <a:prstGeom prst="roundRect">
                            <a:avLst/>
                          </a:prstGeom>
                          <a:solidFill>
                            <a:sysClr val="window" lastClr="FFFFFF"/>
                          </a:solidFill>
                          <a:ln w="25400" cap="flat" cmpd="sng" algn="ctr">
                            <a:solidFill>
                              <a:srgbClr val="056CB6"/>
                            </a:solidFill>
                            <a:prstDash val="solid"/>
                          </a:ln>
                          <a:effectLst/>
                        </wps:spPr>
                        <wps:txbx>
                          <w:txbxContent>
                            <w:p w14:paraId="3E450815" w14:textId="3E4BB735" w:rsidR="00615D12" w:rsidRPr="004C1AB1" w:rsidRDefault="00615D12" w:rsidP="00633BC5">
                              <w:pPr>
                                <w:spacing w:after="0"/>
                                <w:jc w:val="center"/>
                                <w:rPr>
                                  <w:rFonts w:eastAsia="Times New Roman"/>
                                  <w:sz w:val="18"/>
                                  <w:szCs w:val="18"/>
                                </w:rPr>
                              </w:pPr>
                              <w:r w:rsidRPr="004C1AB1">
                                <w:rPr>
                                  <w:rFonts w:ascii="Calibri" w:eastAsia="+mn-ea" w:hAnsi="Calibri" w:cs="+mn-cs"/>
                                  <w:color w:val="1F497D"/>
                                  <w:kern w:val="24"/>
                                  <w:sz w:val="18"/>
                                  <w:szCs w:val="18"/>
                                  <w:lang w:val="en-US"/>
                                </w:rPr>
                                <w:t>Be a trusted advisor</w:t>
                              </w:r>
                              <w:r>
                                <w:rPr>
                                  <w:rFonts w:ascii="Calibri" w:eastAsia="+mn-ea" w:hAnsi="Calibri" w:cs="+mn-cs"/>
                                  <w:color w:val="1F497D"/>
                                  <w:kern w:val="24"/>
                                  <w:sz w:val="18"/>
                                  <w:szCs w:val="18"/>
                                  <w:lang w:val="en-US"/>
                                </w:rPr>
                                <w:t xml:space="preserve"> on terrorism and catastrophe reinsurance</w:t>
                              </w:r>
                            </w:p>
                          </w:txbxContent>
                        </wps:txbx>
                        <wps:bodyPr wrap="square" lIns="36000" rIns="36000" rtlCol="0" anchor="t"/>
                      </wps:wsp>
                      <wps:wsp>
                        <wps:cNvPr id="18" name="Rounded Rectangle 30"/>
                        <wps:cNvSpPr/>
                        <wps:spPr>
                          <a:xfrm>
                            <a:off x="2957885" y="357809"/>
                            <a:ext cx="937895" cy="1108710"/>
                          </a:xfrm>
                          <a:prstGeom prst="roundRect">
                            <a:avLst/>
                          </a:prstGeom>
                          <a:solidFill>
                            <a:sysClr val="window" lastClr="FFFFFF"/>
                          </a:solidFill>
                          <a:ln w="25400" cap="flat" cmpd="sng" algn="ctr">
                            <a:solidFill>
                              <a:srgbClr val="056CB6"/>
                            </a:solidFill>
                            <a:prstDash val="solid"/>
                          </a:ln>
                          <a:effectLst/>
                        </wps:spPr>
                        <wps:txbx>
                          <w:txbxContent>
                            <w:p w14:paraId="2EB442BF" w14:textId="425BA54F" w:rsidR="00615D12" w:rsidRPr="00633BC5" w:rsidRDefault="00615D12" w:rsidP="00633BC5">
                              <w:pPr>
                                <w:spacing w:after="0"/>
                                <w:jc w:val="center"/>
                                <w:rPr>
                                  <w:rFonts w:eastAsia="Times New Roman"/>
                                  <w:sz w:val="18"/>
                                  <w:szCs w:val="18"/>
                                </w:rPr>
                              </w:pPr>
                              <w:r>
                                <w:rPr>
                                  <w:rFonts w:ascii="Calibri" w:eastAsia="+mn-ea" w:hAnsi="Calibri" w:cs="+mn-cs"/>
                                  <w:color w:val="1F497D"/>
                                  <w:kern w:val="24"/>
                                  <w:sz w:val="18"/>
                                  <w:szCs w:val="18"/>
                                  <w:lang w:val="en-US"/>
                                </w:rPr>
                                <w:t>Man</w:t>
                              </w:r>
                              <w:r w:rsidRPr="004C1AB1">
                                <w:rPr>
                                  <w:rFonts w:ascii="Calibri" w:eastAsia="+mn-ea" w:hAnsi="Calibri" w:cs="+mn-cs"/>
                                  <w:color w:val="1F497D"/>
                                  <w:kern w:val="24"/>
                                  <w:sz w:val="18"/>
                                  <w:szCs w:val="18"/>
                                  <w:lang w:val="en-US"/>
                                </w:rPr>
                                <w:t>age our risks</w:t>
                              </w:r>
                              <w:r>
                                <w:rPr>
                                  <w:rFonts w:ascii="Calibri" w:eastAsia="+mn-ea" w:hAnsi="Calibri" w:cs="+mn-cs"/>
                                  <w:color w:val="1F497D"/>
                                  <w:kern w:val="24"/>
                                  <w:sz w:val="18"/>
                                  <w:szCs w:val="18"/>
                                  <w:lang w:val="en-US"/>
                                </w:rPr>
                                <w:t xml:space="preserve"> effectively</w:t>
                              </w:r>
                            </w:p>
                          </w:txbxContent>
                        </wps:txbx>
                        <wps:bodyPr wrap="square" lIns="36000" rIns="36000" rtlCol="0" anchor="t"/>
                      </wps:wsp>
                      <wps:wsp>
                        <wps:cNvPr id="20" name="Rounded Rectangle 26"/>
                        <wps:cNvSpPr/>
                        <wps:spPr>
                          <a:xfrm>
                            <a:off x="3894503" y="357809"/>
                            <a:ext cx="954090" cy="1108710"/>
                          </a:xfrm>
                          <a:prstGeom prst="roundRect">
                            <a:avLst/>
                          </a:prstGeom>
                          <a:solidFill>
                            <a:sysClr val="window" lastClr="FFFFFF"/>
                          </a:solidFill>
                          <a:ln w="25400" cap="flat" cmpd="sng" algn="ctr">
                            <a:solidFill>
                              <a:srgbClr val="056CB6"/>
                            </a:solidFill>
                            <a:prstDash val="solid"/>
                          </a:ln>
                          <a:effectLst/>
                        </wps:spPr>
                        <wps:txbx>
                          <w:txbxContent>
                            <w:p w14:paraId="1F66E95B" w14:textId="77777777" w:rsidR="00615D12" w:rsidRPr="00633BC5" w:rsidRDefault="00615D12" w:rsidP="00633BC5">
                              <w:pPr>
                                <w:spacing w:after="0"/>
                                <w:jc w:val="center"/>
                                <w:rPr>
                                  <w:rFonts w:eastAsia="Times New Roman"/>
                                  <w:sz w:val="18"/>
                                  <w:szCs w:val="18"/>
                                </w:rPr>
                              </w:pPr>
                              <w:r w:rsidRPr="00633BC5">
                                <w:rPr>
                                  <w:rFonts w:ascii="Calibri" w:eastAsia="+mn-ea" w:hAnsi="Calibri" w:cs="+mn-cs"/>
                                  <w:color w:val="1F497D"/>
                                  <w:kern w:val="24"/>
                                  <w:sz w:val="18"/>
                                  <w:szCs w:val="18"/>
                                </w:rPr>
                                <w:t>Maximise our financial performance</w:t>
                              </w:r>
                              <w:r w:rsidRPr="00633BC5">
                                <w:rPr>
                                  <w:rFonts w:ascii="Calibri" w:eastAsia="+mn-ea" w:hAnsi="Calibri" w:cs="+mn-cs"/>
                                  <w:b/>
                                  <w:bCs/>
                                  <w:i/>
                                  <w:iCs/>
                                  <w:color w:val="056CB6"/>
                                  <w:kern w:val="24"/>
                                  <w:sz w:val="18"/>
                                  <w:szCs w:val="18"/>
                                </w:rPr>
                                <w:t xml:space="preserve"> </w:t>
                              </w:r>
                              <w:r w:rsidRPr="00633BC5">
                                <w:rPr>
                                  <w:rFonts w:ascii="Calibri" w:eastAsia="+mn-ea" w:hAnsi="Calibri" w:cs="+mn-cs"/>
                                  <w:color w:val="1F497D"/>
                                  <w:kern w:val="24"/>
                                  <w:sz w:val="18"/>
                                  <w:szCs w:val="18"/>
                                </w:rPr>
                                <w:t>to support financial sustainability</w:t>
                              </w:r>
                            </w:p>
                          </w:txbxContent>
                        </wps:txbx>
                        <wps:bodyPr wrap="square" lIns="72000" tIns="0" rIns="72000" bIns="0" rtlCol="0" anchor="t"/>
                      </wps:wsp>
                      <wps:wsp>
                        <wps:cNvPr id="24" name="Rounded Rectangle 22"/>
                        <wps:cNvSpPr/>
                        <wps:spPr>
                          <a:xfrm>
                            <a:off x="4872496" y="357809"/>
                            <a:ext cx="936088" cy="1108710"/>
                          </a:xfrm>
                          <a:prstGeom prst="roundRect">
                            <a:avLst/>
                          </a:prstGeom>
                          <a:solidFill>
                            <a:sysClr val="window" lastClr="FFFFFF"/>
                          </a:solidFill>
                          <a:ln w="25400" cap="flat" cmpd="sng" algn="ctr">
                            <a:solidFill>
                              <a:srgbClr val="056CB6"/>
                            </a:solidFill>
                            <a:prstDash val="solid"/>
                          </a:ln>
                          <a:effectLst/>
                        </wps:spPr>
                        <wps:txbx>
                          <w:txbxContent>
                            <w:p w14:paraId="591CBC57" w14:textId="77777777" w:rsidR="00615D12" w:rsidRPr="004C1AB1" w:rsidRDefault="00615D12" w:rsidP="00633BC5">
                              <w:pPr>
                                <w:spacing w:after="0"/>
                                <w:jc w:val="center"/>
                                <w:rPr>
                                  <w:rFonts w:ascii="Calibri" w:eastAsia="+mn-ea" w:hAnsi="Calibri" w:cs="+mn-cs"/>
                                  <w:color w:val="1F497D"/>
                                  <w:kern w:val="24"/>
                                  <w:sz w:val="18"/>
                                  <w:szCs w:val="18"/>
                                  <w:lang w:val="en-US"/>
                                </w:rPr>
                              </w:pPr>
                              <w:r w:rsidRPr="004C1AB1">
                                <w:rPr>
                                  <w:rFonts w:ascii="Calibri" w:eastAsia="+mn-ea" w:hAnsi="Calibri" w:cs="+mn-cs"/>
                                  <w:color w:val="1F497D"/>
                                  <w:kern w:val="24"/>
                                  <w:sz w:val="18"/>
                                  <w:szCs w:val="18"/>
                                  <w:lang w:val="en-US"/>
                                </w:rPr>
                                <w:t xml:space="preserve">Expand our coverage within the </w:t>
                              </w:r>
                              <w:r w:rsidRPr="007F41E1">
                                <w:rPr>
                                  <w:rFonts w:ascii="Calibri" w:eastAsia="+mn-ea" w:hAnsi="Calibri" w:cs="+mn-cs"/>
                                  <w:i/>
                                  <w:color w:val="1F497D"/>
                                  <w:kern w:val="24"/>
                                  <w:sz w:val="18"/>
                                  <w:szCs w:val="18"/>
                                  <w:lang w:val="en-US"/>
                                </w:rPr>
                                <w:t>Terrorism Insurance Act 2003</w:t>
                              </w:r>
                            </w:p>
                          </w:txbxContent>
                        </wps:txbx>
                        <wps:bodyPr wrap="square" lIns="72000" rIns="72000" rtlCol="0" anchor="t"/>
                      </wps:wsp>
                    </wpg:wgp>
                  </a:graphicData>
                </a:graphic>
              </wp:anchor>
            </w:drawing>
          </mc:Choice>
          <mc:Fallback>
            <w:pict>
              <v:group id="Group 25" o:spid="_x0000_s1032" style="position:absolute;margin-left:-4.5pt;margin-top:239.5pt;width:462pt;height:115.45pt;z-index:251658241" coordsize="58679,1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">
                <v:roundrect id="Rounded Rectangle 18" o:spid="_x0000_s1033" style="position:absolute;width:58679;height:14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fg8IA&#10;AADaAAAADwAAAGRycy9kb3ducmV2LnhtbESPQWvCQBSE70L/w/IK3nRTqVJiNmKlobl4iC30+sg+&#10;k2D2bciuSfz3XUHwOMzMN0yym0wrBupdY1nB2zICQVxa3XCl4PcnW3yAcB5ZY2uZFNzIwS59mSUY&#10;aztyQcPJVyJA2MWooPa+i6V0ZU0G3dJ2xME7296gD7KvpO5xDHDTylUUbaTBhsNCjR0daiovp6tR&#10;sB7K5ljl9Lf6zlqUPBY2//pUav467bcgPE3+GX60c63gHe5Xwg2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t+DwgAAANoAAAAPAAAAAAAAAAAAAAAAAJgCAABkcnMvZG93&#10;bnJldi54bWxQSwUGAAAAAAQABAD1AAAAhwMAAAAA&#10;" fillcolor="#ccd5ed [3206]" strokecolor="#056cb6" strokeweight="2pt">
                  <v:textbox inset=",0">
                    <w:txbxContent>
                      <w:p w14:paraId="5B167A95" w14:textId="77777777" w:rsidR="00615D12" w:rsidRPr="00633BC5" w:rsidRDefault="00615D12" w:rsidP="00197DD2">
                        <w:pPr>
                          <w:rPr>
                            <w:color w:val="1F497D" w:themeColor="text2"/>
                          </w:rPr>
                        </w:pPr>
                        <w:r w:rsidRPr="00633BC5">
                          <w:rPr>
                            <w:rFonts w:ascii="Calibri" w:eastAsia="+mn-ea" w:hAnsi="Calibri" w:cs="+mn-cs"/>
                            <w:b/>
                            <w:bCs/>
                            <w:color w:val="1F497D" w:themeColor="text2"/>
                            <w:kern w:val="24"/>
                          </w:rPr>
                          <w:t>STRATEGIC PRIORITIES</w:t>
                        </w:r>
                      </w:p>
                    </w:txbxContent>
                  </v:textbox>
                </v:roundrect>
                <v:roundrect id="Rounded Rectangle 20" o:spid="_x0000_s1034" style="position:absolute;left:747;top:3578;width:9361;height:110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3zcIA&#10;AADaAAAADwAAAGRycy9kb3ducmV2LnhtbESPwWrDMBBE74H+g9hCbrGcQk3tRgnGUAi0l6bB58Xa&#10;2k6slbEUy/n7qlDocZiZN8zusJhBzDS53rKCbZKCIG6s7rlVcP5627yAcB5Z42CZFNzJwWH/sNph&#10;oW3gT5pPvhURwq5ABZ33YyGlazoy6BI7Ekfv204GfZRTK/WEIcLNIJ/SNJMGe44LHY5UddRcTzej&#10;oMrbLOS6tGF+Nu+X5iOtQ31Vav24lK8gPC3+P/zXPmoFGfxeiT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fNwgAAANoAAAAPAAAAAAAAAAAAAAAAAJgCAABkcnMvZG93&#10;bnJldi54bWxQSwUGAAAAAAQABAD1AAAAhwMAAAAA&#10;" fillcolor="window" strokecolor="#056cb6" strokeweight="2pt">
                  <v:textbox inset="1mm,,1mm">
                    <w:txbxContent>
                      <w:p w14:paraId="526A9E3F" w14:textId="77777777" w:rsidR="00615D12" w:rsidRPr="004C1AB1" w:rsidRDefault="00615D12" w:rsidP="00633BC5">
                        <w:pPr>
                          <w:spacing w:after="0"/>
                          <w:jc w:val="center"/>
                          <w:rPr>
                            <w:rFonts w:eastAsia="Times New Roman"/>
                            <w:sz w:val="18"/>
                            <w:szCs w:val="18"/>
                          </w:rPr>
                        </w:pPr>
                        <w:r>
                          <w:rPr>
                            <w:rFonts w:ascii="Calibri" w:eastAsia="+mn-ea" w:hAnsi="Calibri" w:cs="+mn-cs"/>
                            <w:color w:val="1F497D"/>
                            <w:kern w:val="24"/>
                            <w:sz w:val="18"/>
                            <w:szCs w:val="18"/>
                          </w:rPr>
                          <w:t>Drive s</w:t>
                        </w:r>
                        <w:r w:rsidRPr="004C1AB1">
                          <w:rPr>
                            <w:rFonts w:ascii="Calibri" w:eastAsia="+mn-ea" w:hAnsi="Calibri" w:cs="+mn-cs"/>
                            <w:color w:val="1F497D"/>
                            <w:kern w:val="24"/>
                            <w:sz w:val="18"/>
                            <w:szCs w:val="18"/>
                          </w:rPr>
                          <w:t>takeholder communication</w:t>
                        </w:r>
                        <w:r>
                          <w:rPr>
                            <w:rFonts w:ascii="Calibri" w:eastAsia="+mn-ea" w:hAnsi="Calibri" w:cs="+mn-cs"/>
                            <w:color w:val="1F497D"/>
                            <w:kern w:val="24"/>
                            <w:sz w:val="18"/>
                            <w:szCs w:val="18"/>
                          </w:rPr>
                          <w:t xml:space="preserve"> and engagement</w:t>
                        </w:r>
                      </w:p>
                    </w:txbxContent>
                  </v:textbox>
                </v:roundrect>
                <v:roundrect id="Rounded Rectangle 27" o:spid="_x0000_s1035" style="position:absolute;left:10417;top:3578;width:9378;height:110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SVsAA&#10;AADaAAAADwAAAGRycy9kb3ducmV2LnhtbESPQYvCMBSE7wv+h/AEb2uqoKvVKCIIgl50F8+P5tlW&#10;m5fSxKb+eyMIexxm5htmue5MJVpqXGlZwWiYgCDOrC45V/D3u/uegXAeWWNlmRQ8ycF61ftaYqpt&#10;4BO1Z5+LCGGXooLC+zqV0mUFGXRDWxNH72obgz7KJpe6wRDhppLjJJlKgyXHhQJr2haU3c8Po2A7&#10;z6dhrjc2tBNzuGXH5BIud6UG/W6zAOGp8//hT3uvFfzA+0q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dSVsAAAADaAAAADwAAAAAAAAAAAAAAAACYAgAAZHJzL2Rvd25y&#10;ZXYueG1sUEsFBgAAAAAEAAQA9QAAAIUDAAAAAA==&#10;" fillcolor="window" strokecolor="#056cb6" strokeweight="2pt">
                  <v:textbox inset="1mm,,1mm">
                    <w:txbxContent>
                      <w:p w14:paraId="12CFBC42" w14:textId="77777777" w:rsidR="00615D12" w:rsidRPr="004C1AB1" w:rsidRDefault="00615D12" w:rsidP="00633BC5">
                        <w:pPr>
                          <w:spacing w:after="0"/>
                          <w:jc w:val="center"/>
                          <w:rPr>
                            <w:rFonts w:eastAsia="Times New Roman"/>
                            <w:sz w:val="18"/>
                            <w:szCs w:val="18"/>
                          </w:rPr>
                        </w:pPr>
                        <w:r>
                          <w:rPr>
                            <w:rFonts w:ascii="Calibri" w:eastAsia="+mn-ea" w:hAnsi="Calibri" w:cs="+mn-cs"/>
                            <w:color w:val="1F497D"/>
                            <w:kern w:val="24"/>
                            <w:sz w:val="18"/>
                            <w:szCs w:val="18"/>
                            <w:lang w:val="en-US"/>
                          </w:rPr>
                          <w:t>Foster a flexible, efficient and h</w:t>
                        </w:r>
                        <w:r w:rsidRPr="004C1AB1">
                          <w:rPr>
                            <w:rFonts w:ascii="Calibri" w:eastAsia="+mn-ea" w:hAnsi="Calibri" w:cs="+mn-cs"/>
                            <w:color w:val="1F497D"/>
                            <w:kern w:val="24"/>
                            <w:sz w:val="18"/>
                            <w:szCs w:val="18"/>
                            <w:lang w:val="en-US"/>
                          </w:rPr>
                          <w:t>igh perform</w:t>
                        </w:r>
                        <w:r>
                          <w:rPr>
                            <w:rFonts w:ascii="Calibri" w:eastAsia="+mn-ea" w:hAnsi="Calibri" w:cs="+mn-cs"/>
                            <w:color w:val="1F497D"/>
                            <w:kern w:val="24"/>
                            <w:sz w:val="18"/>
                            <w:szCs w:val="18"/>
                            <w:lang w:val="en-US"/>
                          </w:rPr>
                          <w:t>ing</w:t>
                        </w:r>
                        <w:r w:rsidRPr="004C1AB1">
                          <w:rPr>
                            <w:rFonts w:ascii="Calibri" w:eastAsia="+mn-ea" w:hAnsi="Calibri" w:cs="+mn-cs"/>
                            <w:color w:val="1F497D"/>
                            <w:kern w:val="24"/>
                            <w:sz w:val="18"/>
                            <w:szCs w:val="18"/>
                            <w:lang w:val="en-US"/>
                          </w:rPr>
                          <w:t xml:space="preserve"> culture</w:t>
                        </w:r>
                      </w:p>
                    </w:txbxContent>
                  </v:textbox>
                </v:roundrect>
                <v:roundrect id="Rounded Rectangle 21" o:spid="_x0000_s1036" style="position:absolute;left:20101;top:3578;width:9379;height:110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0iTMEA&#10;AADbAAAADwAAAGRycy9kb3ducmV2LnhtbERPTWuDQBC9B/oflin0lqwGGqrJGoIQKLSXpsHz4E7V&#10;6s6Ku3Xtv+8WArnN433O4biYQcw0uc6ygnSTgCCure64UXD9PK9fQDiPrHGwTAp+ycGxeFgdMNc2&#10;8AfNF9+IGMIuRwWt92MupatbMug2diSO3JedDPoIp0bqCUMMN4PcJslOGuw4NrQ4UtlS3V9+jIIy&#10;a3Yh0ycb5mfz9l2/J1WoeqWeHpfTHoSnxd/FN/erjvNT+P8lHi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dIkzBAAAA2wAAAA8AAAAAAAAAAAAAAAAAmAIAAGRycy9kb3du&#10;cmV2LnhtbFBLBQYAAAAABAAEAPUAAACGAwAAAAA=&#10;" fillcolor="window" strokecolor="#056cb6" strokeweight="2pt">
                  <v:textbox inset="1mm,,1mm">
                    <w:txbxContent>
                      <w:p w14:paraId="3E450815" w14:textId="3E4BB735" w:rsidR="00615D12" w:rsidRPr="004C1AB1" w:rsidRDefault="00615D12" w:rsidP="00633BC5">
                        <w:pPr>
                          <w:spacing w:after="0"/>
                          <w:jc w:val="center"/>
                          <w:rPr>
                            <w:rFonts w:eastAsia="Times New Roman"/>
                            <w:sz w:val="18"/>
                            <w:szCs w:val="18"/>
                          </w:rPr>
                        </w:pPr>
                        <w:r w:rsidRPr="004C1AB1">
                          <w:rPr>
                            <w:rFonts w:ascii="Calibri" w:eastAsia="+mn-ea" w:hAnsi="Calibri" w:cs="+mn-cs"/>
                            <w:color w:val="1F497D"/>
                            <w:kern w:val="24"/>
                            <w:sz w:val="18"/>
                            <w:szCs w:val="18"/>
                            <w:lang w:val="en-US"/>
                          </w:rPr>
                          <w:t>Be a trusted advisor</w:t>
                        </w:r>
                        <w:r>
                          <w:rPr>
                            <w:rFonts w:ascii="Calibri" w:eastAsia="+mn-ea" w:hAnsi="Calibri" w:cs="+mn-cs"/>
                            <w:color w:val="1F497D"/>
                            <w:kern w:val="24"/>
                            <w:sz w:val="18"/>
                            <w:szCs w:val="18"/>
                            <w:lang w:val="en-US"/>
                          </w:rPr>
                          <w:t xml:space="preserve"> on terrorism and catastrophe reinsurance</w:t>
                        </w:r>
                      </w:p>
                    </w:txbxContent>
                  </v:textbox>
                </v:roundrect>
                <v:roundrect id="Rounded Rectangle 30" o:spid="_x0000_s1037" style="position:absolute;left:29578;top:3578;width:9379;height:110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L0cIA&#10;AADbAAAADwAAAGRycy9kb3ducmV2LnhtbESPQWvCQBCF7wX/wzKCt7qxoNTUVUQQBHvRFs9Ddkyi&#10;2dmQ3Wbjv3cOBW8zvDfvfbPaDK5RPXWh9mxgNs1AERfe1lwa+P3Zv3+CChHZYuOZDDwowGY9elth&#10;bn3iE/XnWCoJ4ZCjgSrGNtc6FBU5DFPfEot29Z3DKGtXatthknDX6I8sW2iHNUtDhS3tKiru5z9n&#10;YLcsF2lptz71c3e8Fd/ZJV3uxkzGw/YLVKQhvsz/1wcr+AIrv8gA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4vRwgAAANsAAAAPAAAAAAAAAAAAAAAAAJgCAABkcnMvZG93&#10;bnJldi54bWxQSwUGAAAAAAQABAD1AAAAhwMAAAAA&#10;" fillcolor="window" strokecolor="#056cb6" strokeweight="2pt">
                  <v:textbox inset="1mm,,1mm">
                    <w:txbxContent>
                      <w:p w14:paraId="2EB442BF" w14:textId="425BA54F" w:rsidR="00615D12" w:rsidRPr="00633BC5" w:rsidRDefault="00615D12" w:rsidP="00633BC5">
                        <w:pPr>
                          <w:spacing w:after="0"/>
                          <w:jc w:val="center"/>
                          <w:rPr>
                            <w:rFonts w:eastAsia="Times New Roman"/>
                            <w:sz w:val="18"/>
                            <w:szCs w:val="18"/>
                          </w:rPr>
                        </w:pPr>
                        <w:r>
                          <w:rPr>
                            <w:rFonts w:ascii="Calibri" w:eastAsia="+mn-ea" w:hAnsi="Calibri" w:cs="+mn-cs"/>
                            <w:color w:val="1F497D"/>
                            <w:kern w:val="24"/>
                            <w:sz w:val="18"/>
                            <w:szCs w:val="18"/>
                            <w:lang w:val="en-US"/>
                          </w:rPr>
                          <w:t>Man</w:t>
                        </w:r>
                        <w:r w:rsidRPr="004C1AB1">
                          <w:rPr>
                            <w:rFonts w:ascii="Calibri" w:eastAsia="+mn-ea" w:hAnsi="Calibri" w:cs="+mn-cs"/>
                            <w:color w:val="1F497D"/>
                            <w:kern w:val="24"/>
                            <w:sz w:val="18"/>
                            <w:szCs w:val="18"/>
                            <w:lang w:val="en-US"/>
                          </w:rPr>
                          <w:t>age our risks</w:t>
                        </w:r>
                        <w:r>
                          <w:rPr>
                            <w:rFonts w:ascii="Calibri" w:eastAsia="+mn-ea" w:hAnsi="Calibri" w:cs="+mn-cs"/>
                            <w:color w:val="1F497D"/>
                            <w:kern w:val="24"/>
                            <w:sz w:val="18"/>
                            <w:szCs w:val="18"/>
                            <w:lang w:val="en-US"/>
                          </w:rPr>
                          <w:t xml:space="preserve"> effectively</w:t>
                        </w:r>
                      </w:p>
                    </w:txbxContent>
                  </v:textbox>
                </v:roundrect>
                <v:roundrect id="Rounded Rectangle 26" o:spid="_x0000_s1038" style="position:absolute;left:38945;top:3578;width:9540;height:110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QcIA&#10;AADbAAAADwAAAGRycy9kb3ducmV2LnhtbERP3WrCMBS+H/gO4Qx2t6Zrh26dUUQQdKBU3QMcmmPa&#10;rTkpTabdnt5cCF5+fP/T+WBbcabeN44VvCQpCOLK6YaNgq/j6vkNhA/IGlvHpOCPPMxno4cpFtpd&#10;eE/nQzAihrAvUEEdQldI6auaLPrEdcSRO7neYoiwN1L3eInhtpVZmo6lxYZjQ40dLWuqfg6/VoE+&#10;/n9OXkv3vcs35WmS23eTmq1ST4/D4gNEoCHcxTf3WivI4vr4Jf4AO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jlBwgAAANsAAAAPAAAAAAAAAAAAAAAAAJgCAABkcnMvZG93&#10;bnJldi54bWxQSwUGAAAAAAQABAD1AAAAhwMAAAAA&#10;" fillcolor="window" strokecolor="#056cb6" strokeweight="2pt">
                  <v:textbox inset="2mm,0,2mm,0">
                    <w:txbxContent>
                      <w:p w14:paraId="1F66E95B" w14:textId="77777777" w:rsidR="00615D12" w:rsidRPr="00633BC5" w:rsidRDefault="00615D12" w:rsidP="00633BC5">
                        <w:pPr>
                          <w:spacing w:after="0"/>
                          <w:jc w:val="center"/>
                          <w:rPr>
                            <w:rFonts w:eastAsia="Times New Roman"/>
                            <w:sz w:val="18"/>
                            <w:szCs w:val="18"/>
                          </w:rPr>
                        </w:pPr>
                        <w:r w:rsidRPr="00633BC5">
                          <w:rPr>
                            <w:rFonts w:ascii="Calibri" w:eastAsia="+mn-ea" w:hAnsi="Calibri" w:cs="+mn-cs"/>
                            <w:color w:val="1F497D"/>
                            <w:kern w:val="24"/>
                            <w:sz w:val="18"/>
                            <w:szCs w:val="18"/>
                          </w:rPr>
                          <w:t>Maximise our financial performance</w:t>
                        </w:r>
                        <w:r w:rsidRPr="00633BC5">
                          <w:rPr>
                            <w:rFonts w:ascii="Calibri" w:eastAsia="+mn-ea" w:hAnsi="Calibri" w:cs="+mn-cs"/>
                            <w:b/>
                            <w:bCs/>
                            <w:i/>
                            <w:iCs/>
                            <w:color w:val="056CB6"/>
                            <w:kern w:val="24"/>
                            <w:sz w:val="18"/>
                            <w:szCs w:val="18"/>
                          </w:rPr>
                          <w:t xml:space="preserve"> </w:t>
                        </w:r>
                        <w:r w:rsidRPr="00633BC5">
                          <w:rPr>
                            <w:rFonts w:ascii="Calibri" w:eastAsia="+mn-ea" w:hAnsi="Calibri" w:cs="+mn-cs"/>
                            <w:color w:val="1F497D"/>
                            <w:kern w:val="24"/>
                            <w:sz w:val="18"/>
                            <w:szCs w:val="18"/>
                          </w:rPr>
                          <w:t>to support financial sustainability</w:t>
                        </w:r>
                      </w:p>
                    </w:txbxContent>
                  </v:textbox>
                </v:roundrect>
                <v:roundrect id="Rounded Rectangle 22" o:spid="_x0000_s1039" style="position:absolute;left:48724;top:3578;width:9361;height:110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6J8MA&#10;AADbAAAADwAAAGRycy9kb3ducmV2LnhtbESPwWrDMBBE74X8g9hAL6GRa9rUcS2HEijtNU4+YGNt&#10;bRNrpVhK7Px9VCj0OMzMG6bYTKYXVxp8Z1nB8zIBQVxb3XGj4LD/fMpA+ICssbdMCm7kYVPOHgrM&#10;tR15R9cqNCJC2OeooA3B5VL6uiWDfmkdcfR+7GAwRDk0Ug84RrjpZZokK2mw47jQoqNtS/WpuhgF&#10;X+41S122WB/pbdyfpx0F6xdKPc6nj3cQgabwH/5rf2sF6Qv8fok/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T6J8MAAADbAAAADwAAAAAAAAAAAAAAAACYAgAAZHJzL2Rv&#10;d25yZXYueG1sUEsFBgAAAAAEAAQA9QAAAIgDAAAAAA==&#10;" fillcolor="window" strokecolor="#056cb6" strokeweight="2pt">
                  <v:textbox inset="2mm,,2mm">
                    <w:txbxContent>
                      <w:p w14:paraId="591CBC57" w14:textId="77777777" w:rsidR="00615D12" w:rsidRPr="004C1AB1" w:rsidRDefault="00615D12" w:rsidP="00633BC5">
                        <w:pPr>
                          <w:spacing w:after="0"/>
                          <w:jc w:val="center"/>
                          <w:rPr>
                            <w:rFonts w:ascii="Calibri" w:eastAsia="+mn-ea" w:hAnsi="Calibri" w:cs="+mn-cs"/>
                            <w:color w:val="1F497D"/>
                            <w:kern w:val="24"/>
                            <w:sz w:val="18"/>
                            <w:szCs w:val="18"/>
                            <w:lang w:val="en-US"/>
                          </w:rPr>
                        </w:pPr>
                        <w:r w:rsidRPr="004C1AB1">
                          <w:rPr>
                            <w:rFonts w:ascii="Calibri" w:eastAsia="+mn-ea" w:hAnsi="Calibri" w:cs="+mn-cs"/>
                            <w:color w:val="1F497D"/>
                            <w:kern w:val="24"/>
                            <w:sz w:val="18"/>
                            <w:szCs w:val="18"/>
                            <w:lang w:val="en-US"/>
                          </w:rPr>
                          <w:t xml:space="preserve">Expand our coverage within the </w:t>
                        </w:r>
                        <w:r w:rsidRPr="007F41E1">
                          <w:rPr>
                            <w:rFonts w:ascii="Calibri" w:eastAsia="+mn-ea" w:hAnsi="Calibri" w:cs="+mn-cs"/>
                            <w:i/>
                            <w:color w:val="1F497D"/>
                            <w:kern w:val="24"/>
                            <w:sz w:val="18"/>
                            <w:szCs w:val="18"/>
                            <w:lang w:val="en-US"/>
                          </w:rPr>
                          <w:t>Terrorism Insurance Act 2003</w:t>
                        </w:r>
                      </w:p>
                    </w:txbxContent>
                  </v:textbox>
                </v:roundrect>
              </v:group>
            </w:pict>
          </mc:Fallback>
        </mc:AlternateContent>
      </w:r>
      <w:r w:rsidR="00633BC5" w:rsidRPr="005D3B9D">
        <w:rPr>
          <w:noProof/>
          <w:lang w:eastAsia="en-AU"/>
        </w:rPr>
        <mc:AlternateContent>
          <mc:Choice Requires="wps">
            <w:drawing>
              <wp:anchor distT="0" distB="0" distL="114300" distR="114300" simplePos="0" relativeHeight="251658245" behindDoc="0" locked="0" layoutInCell="1" allowOverlap="1" wp14:anchorId="4A756538" wp14:editId="55219E5F">
                <wp:simplePos x="0" y="0"/>
                <wp:positionH relativeFrom="column">
                  <wp:posOffset>1085850</wp:posOffset>
                </wp:positionH>
                <wp:positionV relativeFrom="paragraph">
                  <wp:posOffset>712470</wp:posOffset>
                </wp:positionV>
                <wp:extent cx="3816350" cy="739140"/>
                <wp:effectExtent l="0" t="0" r="12700" b="22860"/>
                <wp:wrapNone/>
                <wp:docPr id="13" name="Rounded Rectangle 12"/>
                <wp:cNvGraphicFramePr/>
                <a:graphic xmlns:a="http://schemas.openxmlformats.org/drawingml/2006/main">
                  <a:graphicData uri="http://schemas.microsoft.com/office/word/2010/wordprocessingShape">
                    <wps:wsp>
                      <wps:cNvSpPr/>
                      <wps:spPr>
                        <a:xfrm>
                          <a:off x="0" y="0"/>
                          <a:ext cx="3816350" cy="739140"/>
                        </a:xfrm>
                        <a:prstGeom prst="roundRect">
                          <a:avLst/>
                        </a:prstGeom>
                        <a:solidFill>
                          <a:sysClr val="window" lastClr="FFFFFF"/>
                        </a:solidFill>
                        <a:ln w="25400" cap="flat" cmpd="sng" algn="ctr">
                          <a:solidFill>
                            <a:srgbClr val="056CB6"/>
                          </a:solidFill>
                          <a:prstDash val="solid"/>
                        </a:ln>
                        <a:effectLst/>
                      </wps:spPr>
                      <wps:txbx>
                        <w:txbxContent>
                          <w:p w14:paraId="3D5797EE" w14:textId="700A6D0B" w:rsidR="00615D12" w:rsidRPr="00EB2D92" w:rsidRDefault="00615D12" w:rsidP="00197DD2">
                            <w:pPr>
                              <w:rPr>
                                <w:color w:val="1F497D" w:themeColor="text2"/>
                              </w:rPr>
                            </w:pPr>
                            <w:r w:rsidRPr="00EB2D92">
                              <w:rPr>
                                <w:rFonts w:ascii="Calibri" w:eastAsia="+mn-ea" w:hAnsi="Calibri" w:cs="+mn-cs"/>
                                <w:b/>
                                <w:bCs/>
                                <w:i/>
                                <w:iCs/>
                                <w:color w:val="1F497D" w:themeColor="text2"/>
                                <w:kern w:val="24"/>
                              </w:rPr>
                              <w:t>ROLE — And we do this by using our expertise in reinsurance and providing cost effective cover to support the economic resilience of the nation.</w:t>
                            </w:r>
                          </w:p>
                        </w:txbxContent>
                      </wps:txbx>
                      <wps:bodyPr rtlCol="0" anchor="t">
                        <a:noAutofit/>
                      </wps:bodyPr>
                    </wps:wsp>
                  </a:graphicData>
                </a:graphic>
                <wp14:sizeRelV relativeFrom="margin">
                  <wp14:pctHeight>0</wp14:pctHeight>
                </wp14:sizeRelV>
              </wp:anchor>
            </w:drawing>
          </mc:Choice>
          <mc:Fallback>
            <w:pict>
              <v:roundrect id="Rounded Rectangle 12" o:spid="_x0000_s1040" style="position:absolute;margin-left:85.5pt;margin-top:56.1pt;width:300.5pt;height:58.2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" fillcolor="window" strokecolor="#056cb6" strokeweight="2pt">
                <v:textbox>
                  <w:txbxContent>
                    <w:p w14:paraId="3D5797EE" w14:textId="700A6D0B" w:rsidR="00615D12" w:rsidRPr="00EB2D92" w:rsidRDefault="00615D12" w:rsidP="00197DD2">
                      <w:pPr>
                        <w:rPr>
                          <w:color w:val="1F497D" w:themeColor="text2"/>
                        </w:rPr>
                      </w:pPr>
                      <w:r w:rsidRPr="00EB2D92">
                        <w:rPr>
                          <w:rFonts w:ascii="Calibri" w:eastAsia="+mn-ea" w:hAnsi="Calibri" w:cs="+mn-cs"/>
                          <w:b/>
                          <w:bCs/>
                          <w:i/>
                          <w:iCs/>
                          <w:color w:val="1F497D" w:themeColor="text2"/>
                          <w:kern w:val="24"/>
                        </w:rPr>
                        <w:t>ROLE — And we do this by using our expertise in reinsurance and providing cost effective cover to support the economic resilience of the nation.</w:t>
                      </w:r>
                    </w:p>
                  </w:txbxContent>
                </v:textbox>
              </v:roundrect>
            </w:pict>
          </mc:Fallback>
        </mc:AlternateContent>
      </w:r>
      <w:r w:rsidR="00633BC5">
        <w:rPr>
          <w:rFonts w:ascii="Calibri" w:eastAsiaTheme="majorEastAsia" w:hAnsi="Calibri" w:cstheme="majorBidi"/>
          <w:b/>
          <w:bCs/>
          <w:noProof/>
          <w:color w:val="1F497D" w:themeColor="text2"/>
          <w:sz w:val="28"/>
          <w:szCs w:val="28"/>
          <w:lang w:eastAsia="en-AU"/>
        </w:rPr>
        <mc:AlternateContent>
          <mc:Choice Requires="wpg">
            <w:drawing>
              <wp:inline distT="0" distB="0" distL="0" distR="0" wp14:anchorId="65F51B06" wp14:editId="071A9E4F">
                <wp:extent cx="5661025" cy="4629785"/>
                <wp:effectExtent l="114300" t="76200" r="15875" b="75565"/>
                <wp:docPr id="1" name="Group 1"/>
                <wp:cNvGraphicFramePr/>
                <a:graphic xmlns:a="http://schemas.openxmlformats.org/drawingml/2006/main">
                  <a:graphicData uri="http://schemas.microsoft.com/office/word/2010/wordprocessingGroup">
                    <wpg:wgp>
                      <wpg:cNvGrpSpPr/>
                      <wpg:grpSpPr>
                        <a:xfrm>
                          <a:off x="0" y="0"/>
                          <a:ext cx="5661025" cy="4629785"/>
                          <a:chOff x="0" y="0"/>
                          <a:chExt cx="5661025" cy="4629785"/>
                        </a:xfrm>
                      </wpg:grpSpPr>
                      <wps:wsp>
                        <wps:cNvPr id="10" name="Trapezoid 9"/>
                        <wps:cNvSpPr/>
                        <wps:spPr>
                          <a:xfrm>
                            <a:off x="0" y="2133600"/>
                            <a:ext cx="5661025" cy="2496185"/>
                          </a:xfrm>
                          <a:prstGeom prst="trapezoid">
                            <a:avLst>
                              <a:gd name="adj" fmla="val 61115"/>
                            </a:avLst>
                          </a:prstGeom>
                          <a:solidFill>
                            <a:srgbClr val="1F497D"/>
                          </a:solidFill>
                          <a:ln w="9525" cap="flat" cmpd="sng" algn="ctr">
                            <a:solidFill>
                              <a:srgbClr val="056CB6">
                                <a:shade val="95000"/>
                                <a:satMod val="105000"/>
                              </a:srgbClr>
                            </a:solidFill>
                            <a:prstDash val="solid"/>
                          </a:ln>
                          <a:effectLst>
                            <a:outerShdw blurRad="52705" dist="73787" dir="11220000" rotWithShape="0">
                              <a:srgbClr val="000000">
                                <a:alpha val="35000"/>
                              </a:srgbClr>
                            </a:outerShdw>
                          </a:effectLst>
                        </wps:spPr>
                        <wps:bodyPr wrap="square" rtlCol="0" anchor="ctr">
                          <a:noAutofit/>
                        </wps:bodyPr>
                      </wps:wsp>
                      <wps:wsp>
                        <wps:cNvPr id="8" name="Isosceles Triangle 7"/>
                        <wps:cNvSpPr/>
                        <wps:spPr>
                          <a:xfrm>
                            <a:off x="2219325" y="0"/>
                            <a:ext cx="1224280" cy="1061720"/>
                          </a:xfrm>
                          <a:prstGeom prst="triangle">
                            <a:avLst>
                              <a:gd name="adj" fmla="val 53705"/>
                            </a:avLst>
                          </a:prstGeom>
                          <a:solidFill>
                            <a:srgbClr val="CCD5ED"/>
                          </a:solidFill>
                          <a:ln w="9525" cap="flat" cmpd="sng" algn="ctr">
                            <a:solidFill>
                              <a:srgbClr val="7797CE"/>
                            </a:solidFill>
                            <a:prstDash val="solid"/>
                          </a:ln>
                          <a:effectLst>
                            <a:outerShdw blurRad="55880" dist="73787" dir="11040000" rotWithShape="0">
                              <a:srgbClr val="000000">
                                <a:alpha val="35000"/>
                              </a:srgbClr>
                            </a:outerShdw>
                          </a:effectLst>
                        </wps:spPr>
                        <wps:bodyPr wrap="square" rtlCol="0" anchor="ctr">
                          <a:noAutofit/>
                        </wps:bodyPr>
                      </wps:wsp>
                      <wps:wsp>
                        <wps:cNvPr id="9" name="Trapezoid 8"/>
                        <wps:cNvSpPr/>
                        <wps:spPr>
                          <a:xfrm>
                            <a:off x="1533525" y="1057275"/>
                            <a:ext cx="2615565" cy="1079500"/>
                          </a:xfrm>
                          <a:prstGeom prst="trapezoid">
                            <a:avLst>
                              <a:gd name="adj" fmla="val 65257"/>
                            </a:avLst>
                          </a:prstGeom>
                          <a:solidFill>
                            <a:srgbClr val="7797CE"/>
                          </a:solidFill>
                          <a:ln w="9525" cap="flat" cmpd="sng" algn="ctr">
                            <a:solidFill>
                              <a:srgbClr val="056CB6">
                                <a:shade val="95000"/>
                                <a:satMod val="105000"/>
                              </a:srgbClr>
                            </a:solidFill>
                            <a:prstDash val="solid"/>
                          </a:ln>
                          <a:effectLst>
                            <a:outerShdw blurRad="52705" dist="73787" dir="11280000" rotWithShape="0">
                              <a:srgbClr val="000000">
                                <a:alpha val="35000"/>
                              </a:srgbClr>
                            </a:outerShdw>
                          </a:effectLst>
                        </wps:spPr>
                        <wps:bodyPr wrap="square" rtlCol="0" anchor="ctr">
                          <a:noAutofit/>
                        </wps:bodyPr>
                      </wps:wsp>
                    </wpg:wgp>
                  </a:graphicData>
                </a:graphic>
              </wp:inline>
            </w:drawing>
          </mc:Choice>
          <mc:Fallback>
            <w:pict>
              <v:group id="Group 1" o:spid="_x0000_s1026" style="width:445.75pt;height:364.55pt;mso-position-horizontal-relative:char;mso-position-vertical-relative:line" coordsize="56610,4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">
                <v:shape id="Trapezoid 9" o:spid="_x0000_s1027" style="position:absolute;top:21336;width:56610;height:24961;visibility:visible;mso-wrap-style:square;v-text-anchor:middle" coordsize="5661025,249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KvcQA&#10;AADbAAAADwAAAGRycy9kb3ducmV2LnhtbESPTWvCQBCG7wX/wzJCb3VjD9VGV9GCGCkiWi/ehuyY&#10;BLOzaXar8d87hUJvM8z78cx03rlaXakNlWcDw0ECijj3tuLCwPFr9TIGFSKyxdozGbhTgPms9zTF&#10;1Pob7+l6iIWSEA4pGihjbFKtQ16SwzDwDbHczr51GGVtC21bvEm4q/VrkrxphxVLQ4kNfZSUXw4/&#10;7rdktfhevm/32GQ62y1P683oc23Mc79bTEBF6uK/+M+dWcEXevlFBt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8ir3EAAAA2wAAAA8AAAAAAAAAAAAAAAAAmAIAAGRycy9k&#10;b3ducmV2LnhtbFBLBQYAAAAABAAEAPUAAACJAwAAAAA=&#10;" path="m,2496185l1525543,,4135482,,5661025,2496185,,2496185xe" fillcolor="#1f497d" strokecolor="#006ab6">
                  <v:shadow on="t" color="black" opacity="22937f" origin=",.5" offset="-2.03436mm,-.24978mm"/>
                  <v:path arrowok="t" o:connecttype="custom" o:connectlocs="0,2496185;1525543,0;4135482,0;5661025,2496185;0,2496185"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8" type="#_x0000_t5" style="position:absolute;left:22193;width:12243;height:10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JV8IA&#10;AADaAAAADwAAAGRycy9kb3ducmV2LnhtbERPy2rCQBTdF/yH4QrdlDpJwSKpo6gQKPQBal24u2Ru&#10;M9HMnZCZPPz7zqLg8nDey/Voa9FT6yvHCtJZAoK4cLriUsHPMX9egPABWWPtmBTcyMN6NXlYYqbd&#10;wHvqD6EUMYR9hgpMCE0mpS8MWfQz1xBH7te1FkOEbSl1i0MMt7V8SZJXabHi2GCwoZ2h4nrorILu&#10;3NzM0/4j7+dfp23qPukyv3wr9TgdN28gAo3hLv53v2sFcWu8Em+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wlXwgAAANoAAAAPAAAAAAAAAAAAAAAAAJgCAABkcnMvZG93&#10;bnJldi54bWxQSwUGAAAAAAQABAD1AAAAhwMAAAAA&#10;" adj="11600" fillcolor="#ccd5ed" strokecolor="#7797ce">
                  <v:shadow on="t" color="black" opacity="22937f" origin=",.5" offset="-2.04464mm,-.14297mm"/>
                </v:shape>
                <v:shape id="Trapezoid 8" o:spid="_x0000_s1029" style="position:absolute;left:15335;top:10572;width:26155;height:10795;visibility:visible;mso-wrap-style:square;v-text-anchor:middle" coordsize="2615565,107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1hMQA&#10;AADaAAAADwAAAGRycy9kb3ducmV2LnhtbESPQWvCQBSE74L/YXlCb2bTQtM0ukopFgShUGONx0f2&#10;mYRm34bsatJ/3y0IHoeZ+YZZrkfTiiv1rrGs4DGKQRCXVjdcKTjkH/MUhPPIGlvLpOCXHKxX08kS&#10;M20H/qLr3lciQNhlqKD2vsukdGVNBl1kO+LgnW1v0AfZV1L3OAS4aeVTHCfSYMNhocaO3msqf/YX&#10;o+DzWHwn1Wlz8ZviObV58SITt1PqYTa+LUB4Gv09fGtvtYJX+L8Sb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I9YTEAAAA2gAAAA8AAAAAAAAAAAAAAAAAmAIAAGRycy9k&#10;b3ducmV2LnhtbFBLBQYAAAAABAAEAPUAAACJAwAAAAA=&#10;" path="m,1079500l704449,,1911116,r704449,1079500l,1079500xe" fillcolor="#7797ce" strokecolor="#006ab6">
                  <v:shadow on="t" color="black" opacity="22937f" origin=",.5" offset="-2.02969mm,-.28525mm"/>
                  <v:path arrowok="t" o:connecttype="custom" o:connectlocs="0,1079500;704449,0;1911116,0;2615565,1079500;0,1079500" o:connectangles="0,0,0,0,0"/>
                </v:shape>
                <w10:anchorlock/>
              </v:group>
            </w:pict>
          </mc:Fallback>
        </mc:AlternateContent>
      </w:r>
    </w:p>
    <w:p w14:paraId="30B53B94" w14:textId="77E2B69D" w:rsidR="00E12A9F" w:rsidRDefault="00E12A9F">
      <w:pPr>
        <w:spacing w:after="200" w:line="276" w:lineRule="auto"/>
        <w:rPr>
          <w:u w:val="single"/>
        </w:rPr>
      </w:pPr>
    </w:p>
    <w:p w14:paraId="33BB6D8A" w14:textId="77777777" w:rsidR="00FD7A56" w:rsidRDefault="00FD7A56">
      <w:pPr>
        <w:spacing w:after="200" w:line="276" w:lineRule="auto"/>
        <w:rPr>
          <w:u w:val="single"/>
        </w:rPr>
      </w:pPr>
      <w:r>
        <w:rPr>
          <w:u w:val="single"/>
        </w:rPr>
        <w:br w:type="page"/>
      </w:r>
    </w:p>
    <w:p w14:paraId="386619A1" w14:textId="77777777" w:rsidR="00FD7A56" w:rsidRDefault="00FD7A56" w:rsidP="00FD7A56">
      <w:pPr>
        <w:pStyle w:val="Heading2"/>
      </w:pPr>
      <w:bookmarkStart w:id="13" w:name="_Toc422757834"/>
      <w:bookmarkStart w:id="14" w:name="_Toc428366469"/>
      <w:r>
        <w:lastRenderedPageBreak/>
        <w:t>Values</w:t>
      </w:r>
      <w:bookmarkEnd w:id="13"/>
      <w:bookmarkEnd w:id="14"/>
    </w:p>
    <w:p w14:paraId="442EBC18" w14:textId="2C1A73A6" w:rsidR="00FD7A56" w:rsidRDefault="000A6125" w:rsidP="000A6125">
      <w:pPr>
        <w:spacing w:after="1920"/>
      </w:pPr>
      <w:r>
        <w:rPr>
          <w:noProof/>
          <w:lang w:eastAsia="en-AU"/>
        </w:rPr>
        <mc:AlternateContent>
          <mc:Choice Requires="wpg">
            <w:drawing>
              <wp:anchor distT="0" distB="0" distL="114300" distR="114300" simplePos="0" relativeHeight="251658251" behindDoc="0" locked="0" layoutInCell="1" allowOverlap="1" wp14:anchorId="0DD36A25" wp14:editId="112E7B14">
                <wp:simplePos x="0" y="0"/>
                <wp:positionH relativeFrom="column">
                  <wp:posOffset>47625</wp:posOffset>
                </wp:positionH>
                <wp:positionV relativeFrom="paragraph">
                  <wp:posOffset>513080</wp:posOffset>
                </wp:positionV>
                <wp:extent cx="5657850" cy="1276350"/>
                <wp:effectExtent l="0" t="0" r="0" b="0"/>
                <wp:wrapNone/>
                <wp:docPr id="19" name="Group 19"/>
                <wp:cNvGraphicFramePr/>
                <a:graphic xmlns:a="http://schemas.openxmlformats.org/drawingml/2006/main">
                  <a:graphicData uri="http://schemas.microsoft.com/office/word/2010/wordprocessingGroup">
                    <wpg:wgp>
                      <wpg:cNvGrpSpPr/>
                      <wpg:grpSpPr>
                        <a:xfrm>
                          <a:off x="0" y="0"/>
                          <a:ext cx="5657850" cy="1276350"/>
                          <a:chOff x="0" y="0"/>
                          <a:chExt cx="5657850" cy="1276350"/>
                        </a:xfrm>
                      </wpg:grpSpPr>
                      <pic:pic xmlns:pic="http://schemas.openxmlformats.org/drawingml/2006/picture">
                        <pic:nvPicPr>
                          <pic:cNvPr id="21" name="Picture 20" descr="Stakeholders first icon. " title="Stakeholders first icon"/>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9525"/>
                            <a:ext cx="1000125" cy="1257300"/>
                          </a:xfrm>
                          <a:prstGeom prst="rect">
                            <a:avLst/>
                          </a:prstGeom>
                        </pic:spPr>
                      </pic:pic>
                      <pic:pic xmlns:pic="http://schemas.openxmlformats.org/drawingml/2006/picture">
                        <pic:nvPicPr>
                          <pic:cNvPr id="22" name="Picture 21" descr="Continuously improve icon. " title="Continuously improv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57725" y="9525"/>
                            <a:ext cx="1000125" cy="1257300"/>
                          </a:xfrm>
                          <a:prstGeom prst="rect">
                            <a:avLst/>
                          </a:prstGeom>
                        </pic:spPr>
                      </pic:pic>
                      <pic:pic xmlns:pic="http://schemas.openxmlformats.org/drawingml/2006/picture">
                        <pic:nvPicPr>
                          <pic:cNvPr id="23" name="Picture 22" descr="Be courageous icon. " title="Be courageous"/>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314575" y="0"/>
                            <a:ext cx="1047750" cy="1276350"/>
                          </a:xfrm>
                          <a:prstGeom prst="rect">
                            <a:avLst/>
                          </a:prstGeom>
                        </pic:spPr>
                      </pic:pic>
                      <pic:pic xmlns:pic="http://schemas.openxmlformats.org/drawingml/2006/picture">
                        <pic:nvPicPr>
                          <pic:cNvPr id="29" name="Picture 23" descr="Empower our people icon. " title="Empower our peopl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152525" y="0"/>
                            <a:ext cx="1019175" cy="1266825"/>
                          </a:xfrm>
                          <a:prstGeom prst="rect">
                            <a:avLst/>
                          </a:prstGeom>
                        </pic:spPr>
                      </pic:pic>
                      <pic:pic xmlns:pic="http://schemas.openxmlformats.org/drawingml/2006/picture">
                        <pic:nvPicPr>
                          <pic:cNvPr id="30" name="Picture 24" descr="Work smart icon. " title="Work smar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486150" y="0"/>
                            <a:ext cx="1019175" cy="1266825"/>
                          </a:xfrm>
                          <a:prstGeom prst="rect">
                            <a:avLst/>
                          </a:prstGeom>
                        </pic:spPr>
                      </pic:pic>
                    </wpg:wgp>
                  </a:graphicData>
                </a:graphic>
              </wp:anchor>
            </w:drawing>
          </mc:Choice>
          <mc:Fallback>
            <w:pict>
              <v:group id="Group 19" o:spid="_x0000_s1026" style="position:absolute;margin-left:3.75pt;margin-top:40.4pt;width:445.5pt;height:100.5pt;z-index:251658251" coordsize="56578,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Stakeholders first icon. " style="position:absolute;top:95;width:10001;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vaKfHAAAA2wAAAA8AAABkcnMvZG93bnJldi54bWxEj09rwkAUxO+FfoflFXopZqOCaJpVqigI&#10;xYP/2np7Zl+TYPZtmt1q/PauUOhxmJnfMOmkNZU4U+NKywq6UQyCOLO65FzBbrvoDEE4j6yxskwK&#10;ruRgMn58SDHR9sJrOm98LgKEXYIKCu/rREqXFWTQRbYmDt63bQz6IJtc6gYvAW4q2YvjgTRYclgo&#10;sKZZQdlp82sUTA8v7/HHSM5/jqv+1/7TVVc/3Cv1/NS+vYLw1Pr/8F97qRX0unD/En6AH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vaKfHAAAA2wAAAA8AAAAAAAAAAAAA&#10;AAAAnwIAAGRycy9kb3ducmV2LnhtbFBLBQYAAAAABAAEAPcAAACTAwAAAAA=&#10;">
                  <v:imagedata r:id="rId23" o:title="Stakeholders first icon"/>
                  <v:path arrowok="t"/>
                </v:shape>
                <v:shape id="Picture 21" o:spid="_x0000_s1028" type="#_x0000_t75" alt="Continuously improve icon. " style="position:absolute;left:46577;top:95;width:10001;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ogMrGAAAA2wAAAA8AAABkcnMvZG93bnJldi54bWxEj09rwkAUxO+FfoflFXopujGKSOoqIi01&#10;F8E/KLk9ss8kNPs2ZFcTv70rFHocZuY3zHzZm1rcqHWVZQWjYQSCOLe64kLB8fA9mIFwHlljbZkU&#10;3MnBcvH6MsdE2453dNv7QgQIuwQVlN43iZQuL8mgG9qGOHgX2xr0QbaF1C12AW5qGUfRVBqsOCyU&#10;2NC6pPx3fzUKxpOvc9p9ZKdr9rMd4eGSTrJjqtT7W7/6BOGp9//hv/ZGK4hjeH4JP0A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2iAysYAAADbAAAADwAAAAAAAAAAAAAA&#10;AACfAgAAZHJzL2Rvd25yZXYueG1sUEsFBgAAAAAEAAQA9wAAAJIDAAAAAA==&#10;">
                  <v:imagedata r:id="rId24" o:title="Continuously improve icon"/>
                  <v:path arrowok="t"/>
                </v:shape>
                <v:shape id="Picture 22" o:spid="_x0000_s1029" type="#_x0000_t75" alt="Be courageous icon. " style="position:absolute;left:23145;width:10478;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QPZbDAAAA2wAAAA8AAABkcnMvZG93bnJldi54bWxEj8tqwzAQRfeF/IOYQjamkeNCSZ0ooRQC&#10;XoXW7SLLwZrYptbIkRQ//j4qFLq83Mfh7g6T6cRAzreWFaxXKQjiyuqWawXfX8enDQgfkDV2lknB&#10;TB4O+8XDDnNtR/6koQy1iCPsc1TQhNDnUvqqIYN+ZXvi6F2sMxiidLXUDsc4bjqZpemLNNhyJDTY&#10;03tD1U95M5F7Tnwyt+tX98HHshp8QadrodTycXrbggg0hf/wX7vQCrJn+P0Sf4D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A9lsMAAADbAAAADwAAAAAAAAAAAAAAAACf&#10;AgAAZHJzL2Rvd25yZXYueG1sUEsFBgAAAAAEAAQA9wAAAI8DAAAAAA==&#10;">
                  <v:imagedata r:id="rId25" o:title="Be courageous icon"/>
                  <v:path arrowok="t"/>
                </v:shape>
                <v:shape id="Picture 23" o:spid="_x0000_s1030" type="#_x0000_t75" alt="Empower our people icon. " style="position:absolute;left:11525;width:10192;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ZDRXFAAAA2wAAAA8AAABkcnMvZG93bnJldi54bWxEj0FrwkAUhO8F/8PyhN7qRg/BRlcRUbG0&#10;lxpBj4/sM4lm3y7Z1aT99d1CocdhZr5h5sveNOJBra8tKxiPEhDEhdU1lwqO+fZlCsIHZI2NZVLw&#10;RR6Wi8HTHDNtO/6kxyGUIkLYZ6igCsFlUvqiIoN+ZB1x9C62NRiibEupW+wi3DRykiSpNFhzXKjQ&#10;0bqi4na4GwXObd52/vSeHrv0evmeYr75OOdKPQ/71QxEoD78h//ae61g8gq/X+IP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WQ0VxQAAANsAAAAPAAAAAAAAAAAAAAAA&#10;AJ8CAABkcnMvZG93bnJldi54bWxQSwUGAAAAAAQABAD3AAAAkQMAAAAA&#10;">
                  <v:imagedata r:id="rId26" o:title="Empower our people icon"/>
                  <v:path arrowok="t"/>
                </v:shape>
                <v:shape id="Picture 24" o:spid="_x0000_s1031" type="#_x0000_t75" alt="Work smart icon. " style="position:absolute;left:34861;width:10192;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fa766AAAA2wAAAA8AAABkcnMvZG93bnJldi54bWxET7sKwjAU3QX/IVzBzaYqiFajiCg4CT4W&#10;t0tzbYrNTWlirX9vBsHxcN6rTWcr0VLjS8cKxkkKgjh3uuRCwe16GM1B+ICssXJMCj7kYbPu91aY&#10;affmM7WXUIgYwj5DBSaEOpPS54Ys+sTVxJF7uMZiiLAppG7wHcNtJSdpOpMWS44NBmvaGcqfl5dV&#10;UFiuu5N7Maa0P5tqcW+veFdqOOi2SxCBuvAX/9xHrWAa18cv8QfI9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XJ9rvroAAADbAAAADwAAAAAAAAAAAAAAAACfAgAAZHJzL2Rv&#10;d25yZXYueG1sUEsFBgAAAAAEAAQA9wAAAIYDAAAAAA==&#10;">
                  <v:imagedata r:id="rId27" o:title="Work smart icon"/>
                  <v:path arrowok="t"/>
                </v:shape>
              </v:group>
            </w:pict>
          </mc:Fallback>
        </mc:AlternateContent>
      </w:r>
      <w:r w:rsidR="00E21CE9">
        <w:t>ARPC</w:t>
      </w:r>
      <w:r w:rsidR="00197DD2">
        <w:t>’</w:t>
      </w:r>
      <w:r w:rsidR="00E21CE9">
        <w:t>s</w:t>
      </w:r>
      <w:r w:rsidR="00FD7A56">
        <w:t xml:space="preserve"> executive and staff h</w:t>
      </w:r>
      <w:r w:rsidR="00E21CE9">
        <w:t>ave</w:t>
      </w:r>
      <w:r w:rsidR="00FD7A56">
        <w:t xml:space="preserve"> developed a set of values that </w:t>
      </w:r>
      <w:r w:rsidR="00E21CE9">
        <w:t xml:space="preserve">are </w:t>
      </w:r>
      <w:r w:rsidR="00D71DCA">
        <w:t>used in</w:t>
      </w:r>
      <w:r w:rsidR="00FD7A56">
        <w:t xml:space="preserve"> </w:t>
      </w:r>
      <w:r w:rsidR="00E21CE9">
        <w:t xml:space="preserve">all </w:t>
      </w:r>
      <w:r w:rsidR="00FD7A56">
        <w:t xml:space="preserve">decision making and </w:t>
      </w:r>
      <w:r w:rsidR="00E21CE9">
        <w:t xml:space="preserve">in </w:t>
      </w:r>
      <w:r w:rsidR="00FD7A56">
        <w:t>delivering our strategic objectives.</w:t>
      </w:r>
      <w:r w:rsidR="00F737DD">
        <w:t xml:space="preserve"> The</w:t>
      </w:r>
      <w:r w:rsidR="00E21CE9">
        <w:t>se</w:t>
      </w:r>
      <w:r w:rsidR="00F737DD">
        <w:t xml:space="preserve"> values support the ARPC </w:t>
      </w:r>
      <w:r w:rsidR="00E21CE9">
        <w:t>C</w:t>
      </w:r>
      <w:r w:rsidR="00F737DD">
        <w:t xml:space="preserve">ode of </w:t>
      </w:r>
      <w:r w:rsidR="00E21CE9">
        <w:t>C</w:t>
      </w:r>
      <w:r w:rsidR="00F737DD">
        <w:t>onduct.</w:t>
      </w:r>
    </w:p>
    <w:p w14:paraId="1802016E" w14:textId="2ED4DB17" w:rsidR="00FD7A56" w:rsidRDefault="00FD7A56" w:rsidP="000A6125">
      <w:pPr>
        <w:spacing w:before="1920" w:after="200" w:line="276" w:lineRule="auto"/>
        <w:rPr>
          <w:u w:val="single"/>
        </w:rPr>
      </w:pPr>
    </w:p>
    <w:tbl>
      <w:tblPr>
        <w:tblStyle w:val="ARPCtable"/>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28" w:type="dxa"/>
          <w:right w:w="28" w:type="dxa"/>
        </w:tblCellMar>
        <w:tblLook w:val="04A0" w:firstRow="1" w:lastRow="0" w:firstColumn="1" w:lastColumn="0" w:noHBand="0" w:noVBand="1"/>
      </w:tblPr>
      <w:tblGrid>
        <w:gridCol w:w="1876"/>
        <w:gridCol w:w="1840"/>
        <w:gridCol w:w="1870"/>
        <w:gridCol w:w="1787"/>
        <w:gridCol w:w="1879"/>
      </w:tblGrid>
      <w:tr w:rsidR="00EB2D92" w:rsidRPr="00EB2D92" w14:paraId="26E19946" w14:textId="77777777" w:rsidTr="00671997">
        <w:trPr>
          <w:cnfStyle w:val="100000000000" w:firstRow="1" w:lastRow="0" w:firstColumn="0" w:lastColumn="0" w:oddVBand="0" w:evenVBand="0" w:oddHBand="0" w:evenHBand="0" w:firstRowFirstColumn="0" w:firstRowLastColumn="0" w:lastRowFirstColumn="0" w:lastRowLastColumn="0"/>
          <w:tblCellSpacing w:w="28" w:type="dxa"/>
        </w:trPr>
        <w:tc>
          <w:tcPr>
            <w:tcW w:w="1848" w:type="dxa"/>
            <w:shd w:val="clear" w:color="auto" w:fill="auto"/>
            <w:tcMar>
              <w:top w:w="28" w:type="dxa"/>
              <w:left w:w="57" w:type="dxa"/>
              <w:bottom w:w="28" w:type="dxa"/>
              <w:right w:w="57" w:type="dxa"/>
            </w:tcMar>
          </w:tcPr>
          <w:p w14:paraId="3606820D" w14:textId="788A90C3" w:rsidR="00EB2D92" w:rsidRPr="00EB2D92" w:rsidRDefault="00EB2D92" w:rsidP="002B0C5B">
            <w:pPr>
              <w:spacing w:after="0"/>
              <w:jc w:val="center"/>
              <w:rPr>
                <w:u w:val="single"/>
              </w:rPr>
            </w:pPr>
            <w:r w:rsidRPr="00EB2D92">
              <w:rPr>
                <w:rFonts w:ascii="Trebuchet MS" w:hAnsi="Trebuchet MS" w:cs="Trebuchet MS"/>
                <w:bCs/>
                <w:color w:val="1F497D"/>
                <w:kern w:val="24"/>
                <w:lang w:val="en-US"/>
              </w:rPr>
              <w:t xml:space="preserve">Stakeholders </w:t>
            </w:r>
            <w:r w:rsidR="002B0C5B">
              <w:rPr>
                <w:rFonts w:ascii="Trebuchet MS" w:hAnsi="Trebuchet MS" w:cs="Trebuchet MS"/>
                <w:bCs/>
                <w:color w:val="1F497D"/>
                <w:kern w:val="24"/>
                <w:lang w:val="en-US"/>
              </w:rPr>
              <w:t>f</w:t>
            </w:r>
            <w:r w:rsidRPr="00EB2D92">
              <w:rPr>
                <w:rFonts w:ascii="Trebuchet MS" w:hAnsi="Trebuchet MS" w:cs="Trebuchet MS"/>
                <w:bCs/>
                <w:color w:val="1F497D"/>
                <w:kern w:val="24"/>
                <w:lang w:val="en-US"/>
              </w:rPr>
              <w:t>irst</w:t>
            </w:r>
          </w:p>
        </w:tc>
        <w:tc>
          <w:tcPr>
            <w:tcW w:w="1848" w:type="dxa"/>
            <w:shd w:val="clear" w:color="auto" w:fill="auto"/>
            <w:tcMar>
              <w:top w:w="28" w:type="dxa"/>
              <w:left w:w="57" w:type="dxa"/>
              <w:bottom w:w="28" w:type="dxa"/>
              <w:right w:w="57" w:type="dxa"/>
            </w:tcMar>
          </w:tcPr>
          <w:p w14:paraId="32B7F3AE" w14:textId="0DC4ABCC" w:rsidR="00EB2D92" w:rsidRPr="00EB2D92" w:rsidRDefault="00EB2D92" w:rsidP="002B0C5B">
            <w:pPr>
              <w:spacing w:after="0"/>
              <w:jc w:val="center"/>
              <w:rPr>
                <w:u w:val="single"/>
              </w:rPr>
            </w:pPr>
            <w:r w:rsidRPr="00EB2D92">
              <w:rPr>
                <w:rFonts w:ascii="Trebuchet MS" w:hAnsi="Trebuchet MS" w:cs="Trebuchet MS"/>
                <w:bCs/>
                <w:color w:val="FF6600"/>
                <w:kern w:val="24"/>
                <w:lang w:val="en-US"/>
              </w:rPr>
              <w:t xml:space="preserve">Empower </w:t>
            </w:r>
            <w:r w:rsidR="002B0C5B" w:rsidRPr="00EB2D92">
              <w:rPr>
                <w:rFonts w:ascii="Trebuchet MS" w:hAnsi="Trebuchet MS" w:cs="Trebuchet MS"/>
                <w:bCs/>
                <w:color w:val="FF6600"/>
                <w:kern w:val="24"/>
                <w:lang w:val="en-US"/>
              </w:rPr>
              <w:t>our people</w:t>
            </w:r>
          </w:p>
        </w:tc>
        <w:tc>
          <w:tcPr>
            <w:tcW w:w="1848" w:type="dxa"/>
            <w:shd w:val="clear" w:color="auto" w:fill="auto"/>
            <w:tcMar>
              <w:top w:w="28" w:type="dxa"/>
              <w:left w:w="57" w:type="dxa"/>
              <w:bottom w:w="28" w:type="dxa"/>
              <w:right w:w="57" w:type="dxa"/>
            </w:tcMar>
          </w:tcPr>
          <w:p w14:paraId="560C3493" w14:textId="5F53F585" w:rsidR="00EB2D92" w:rsidRPr="00EB2D92" w:rsidRDefault="00EB2D92" w:rsidP="002B0C5B">
            <w:pPr>
              <w:spacing w:after="0" w:line="276" w:lineRule="auto"/>
              <w:jc w:val="center"/>
              <w:rPr>
                <w:u w:val="single"/>
              </w:rPr>
            </w:pPr>
            <w:r w:rsidRPr="00EB2D92">
              <w:rPr>
                <w:rFonts w:ascii="Trebuchet MS" w:hAnsi="Trebuchet MS" w:cs="Trebuchet MS"/>
                <w:bCs/>
                <w:color w:val="660066"/>
                <w:kern w:val="24"/>
                <w:lang w:val="en-US"/>
              </w:rPr>
              <w:t>B</w:t>
            </w:r>
            <w:r w:rsidR="002B0C5B">
              <w:rPr>
                <w:rFonts w:ascii="Trebuchet MS" w:hAnsi="Trebuchet MS" w:cs="Trebuchet MS"/>
                <w:bCs/>
                <w:color w:val="660066"/>
                <w:kern w:val="24"/>
                <w:lang w:val="en-US"/>
              </w:rPr>
              <w:t>e c</w:t>
            </w:r>
            <w:r w:rsidRPr="00EB2D92">
              <w:rPr>
                <w:rFonts w:ascii="Trebuchet MS" w:hAnsi="Trebuchet MS" w:cs="Trebuchet MS"/>
                <w:bCs/>
                <w:color w:val="660066"/>
                <w:kern w:val="24"/>
                <w:lang w:val="en-US"/>
              </w:rPr>
              <w:t>ourageous</w:t>
            </w:r>
          </w:p>
        </w:tc>
        <w:tc>
          <w:tcPr>
            <w:tcW w:w="1849" w:type="dxa"/>
            <w:shd w:val="clear" w:color="auto" w:fill="auto"/>
            <w:tcMar>
              <w:top w:w="28" w:type="dxa"/>
              <w:left w:w="57" w:type="dxa"/>
              <w:bottom w:w="28" w:type="dxa"/>
              <w:right w:w="57" w:type="dxa"/>
            </w:tcMar>
          </w:tcPr>
          <w:p w14:paraId="2D49C77E" w14:textId="7709EC13" w:rsidR="00EB2D92" w:rsidRPr="00EB2D92" w:rsidRDefault="00EB2D92" w:rsidP="002B0C5B">
            <w:pPr>
              <w:spacing w:after="0"/>
              <w:jc w:val="center"/>
              <w:rPr>
                <w:u w:val="single"/>
              </w:rPr>
            </w:pPr>
            <w:r w:rsidRPr="00EB2D92">
              <w:rPr>
                <w:rFonts w:ascii="Trebuchet MS" w:hAnsi="Trebuchet MS" w:cs="Trebuchet MS"/>
                <w:bCs/>
                <w:color w:val="045188"/>
                <w:kern w:val="24"/>
                <w:lang w:val="en-US"/>
                <w14:textFill>
                  <w14:solidFill>
                    <w14:srgbClr w14:val="045188">
                      <w14:lumMod w14:val="75000"/>
                    </w14:srgbClr>
                  </w14:solidFill>
                </w14:textFill>
              </w:rPr>
              <w:t xml:space="preserve">Work </w:t>
            </w:r>
            <w:r w:rsidR="002B0C5B">
              <w:rPr>
                <w:rFonts w:ascii="Trebuchet MS" w:hAnsi="Trebuchet MS" w:cs="Trebuchet MS"/>
                <w:bCs/>
                <w:color w:val="045188"/>
                <w:kern w:val="24"/>
                <w:lang w:val="en-US"/>
                <w14:textFill>
                  <w14:solidFill>
                    <w14:srgbClr w14:val="045188">
                      <w14:lumMod w14:val="75000"/>
                    </w14:srgbClr>
                  </w14:solidFill>
                </w14:textFill>
              </w:rPr>
              <w:t>s</w:t>
            </w:r>
            <w:r w:rsidRPr="00EB2D92">
              <w:rPr>
                <w:rFonts w:ascii="Trebuchet MS" w:hAnsi="Trebuchet MS" w:cs="Trebuchet MS"/>
                <w:bCs/>
                <w:color w:val="045188"/>
                <w:kern w:val="24"/>
                <w:lang w:val="en-US"/>
                <w14:textFill>
                  <w14:solidFill>
                    <w14:srgbClr w14:val="045188">
                      <w14:lumMod w14:val="75000"/>
                    </w14:srgbClr>
                  </w14:solidFill>
                </w14:textFill>
              </w:rPr>
              <w:t>mart</w:t>
            </w:r>
          </w:p>
        </w:tc>
        <w:tc>
          <w:tcPr>
            <w:tcW w:w="1849" w:type="dxa"/>
            <w:shd w:val="clear" w:color="auto" w:fill="auto"/>
            <w:tcMar>
              <w:top w:w="28" w:type="dxa"/>
              <w:left w:w="57" w:type="dxa"/>
              <w:bottom w:w="28" w:type="dxa"/>
              <w:right w:w="57" w:type="dxa"/>
            </w:tcMar>
          </w:tcPr>
          <w:p w14:paraId="0276E952" w14:textId="271209F0" w:rsidR="00EB2D92" w:rsidRPr="00EB2D92" w:rsidRDefault="00EB2D92" w:rsidP="002B0C5B">
            <w:pPr>
              <w:spacing w:after="0"/>
              <w:jc w:val="center"/>
              <w:rPr>
                <w:u w:val="single"/>
              </w:rPr>
            </w:pPr>
            <w:r w:rsidRPr="00EB2D92">
              <w:rPr>
                <w:rFonts w:ascii="Trebuchet MS" w:hAnsi="Trebuchet MS" w:cs="Trebuchet MS"/>
                <w:bCs/>
                <w:color w:val="008000"/>
                <w:kern w:val="24"/>
                <w:lang w:val="en-US"/>
              </w:rPr>
              <w:t xml:space="preserve">Continuously </w:t>
            </w:r>
            <w:r w:rsidR="002B0C5B">
              <w:rPr>
                <w:rFonts w:ascii="Trebuchet MS" w:hAnsi="Trebuchet MS" w:cs="Trebuchet MS"/>
                <w:bCs/>
                <w:color w:val="008000"/>
                <w:kern w:val="24"/>
                <w:lang w:val="en-US"/>
              </w:rPr>
              <w:t>i</w:t>
            </w:r>
            <w:r w:rsidRPr="00EB2D92">
              <w:rPr>
                <w:rFonts w:ascii="Trebuchet MS" w:hAnsi="Trebuchet MS" w:cs="Trebuchet MS"/>
                <w:bCs/>
                <w:color w:val="008000"/>
                <w:kern w:val="24"/>
                <w:lang w:val="en-US"/>
              </w:rPr>
              <w:t>mprove</w:t>
            </w:r>
          </w:p>
        </w:tc>
      </w:tr>
      <w:tr w:rsidR="002B0C5B" w14:paraId="0A2F54A3" w14:textId="77777777" w:rsidTr="00671997">
        <w:trPr>
          <w:tblCellSpacing w:w="28" w:type="dxa"/>
        </w:trPr>
        <w:tc>
          <w:tcPr>
            <w:tcW w:w="1848" w:type="dxa"/>
            <w:shd w:val="clear" w:color="auto" w:fill="1F497D" w:themeFill="text2"/>
            <w:tcMar>
              <w:top w:w="28" w:type="dxa"/>
              <w:left w:w="57" w:type="dxa"/>
              <w:bottom w:w="28" w:type="dxa"/>
              <w:right w:w="57" w:type="dxa"/>
            </w:tcMar>
          </w:tcPr>
          <w:p w14:paraId="52F62721" w14:textId="77777777" w:rsidR="00EB2D92" w:rsidRPr="002B0C5B" w:rsidRDefault="00EB2D92" w:rsidP="00EB2D92">
            <w:pPr>
              <w:rPr>
                <w:color w:val="FFFFFF" w:themeColor="background1"/>
              </w:rPr>
            </w:pPr>
            <w:r w:rsidRPr="002B0C5B">
              <w:rPr>
                <w:color w:val="FFFFFF" w:themeColor="background1"/>
              </w:rPr>
              <w:t>treat all stakeholders professionally</w:t>
            </w:r>
          </w:p>
          <w:p w14:paraId="4848091C" w14:textId="77777777" w:rsidR="00EB2D92" w:rsidRPr="002B0C5B" w:rsidRDefault="00EB2D92" w:rsidP="00EB2D92">
            <w:pPr>
              <w:rPr>
                <w:color w:val="FFFFFF" w:themeColor="background1"/>
              </w:rPr>
            </w:pPr>
            <w:r w:rsidRPr="002B0C5B">
              <w:rPr>
                <w:color w:val="FFFFFF" w:themeColor="background1"/>
              </w:rPr>
              <w:t>understand stakeholder needs</w:t>
            </w:r>
          </w:p>
          <w:p w14:paraId="0E925523" w14:textId="77777777" w:rsidR="00EB2D92" w:rsidRPr="002B0C5B" w:rsidRDefault="00EB2D92" w:rsidP="00EB2D92">
            <w:pPr>
              <w:rPr>
                <w:color w:val="FFFFFF" w:themeColor="background1"/>
              </w:rPr>
            </w:pPr>
            <w:r w:rsidRPr="002B0C5B">
              <w:rPr>
                <w:color w:val="FFFFFF" w:themeColor="background1"/>
              </w:rPr>
              <w:t>exceed client expectations</w:t>
            </w:r>
          </w:p>
          <w:p w14:paraId="1ED8CAA7" w14:textId="77777777" w:rsidR="00EB2D92" w:rsidRPr="002B0C5B" w:rsidRDefault="00EB2D92" w:rsidP="00EB2D92">
            <w:pPr>
              <w:rPr>
                <w:color w:val="FFFFFF" w:themeColor="background1"/>
              </w:rPr>
            </w:pPr>
            <w:r w:rsidRPr="002B0C5B">
              <w:rPr>
                <w:color w:val="FFFFFF" w:themeColor="background1"/>
              </w:rPr>
              <w:t>focus on finding solutions for stakeholder problems</w:t>
            </w:r>
          </w:p>
          <w:p w14:paraId="37C1EBE6" w14:textId="7DE31F36" w:rsidR="00EB2D92" w:rsidRPr="002B0C5B" w:rsidRDefault="00EB2D92" w:rsidP="00EB2D92">
            <w:pPr>
              <w:rPr>
                <w:color w:val="FFFFFF" w:themeColor="background1"/>
              </w:rPr>
            </w:pPr>
            <w:r w:rsidRPr="002B0C5B">
              <w:rPr>
                <w:color w:val="FFFFFF" w:themeColor="background1"/>
              </w:rPr>
              <w:t>commitment with integrity</w:t>
            </w:r>
          </w:p>
        </w:tc>
        <w:tc>
          <w:tcPr>
            <w:tcW w:w="1848" w:type="dxa"/>
            <w:shd w:val="clear" w:color="auto" w:fill="D9541E" w:themeFill="accent5"/>
            <w:tcMar>
              <w:top w:w="28" w:type="dxa"/>
              <w:left w:w="57" w:type="dxa"/>
              <w:bottom w:w="28" w:type="dxa"/>
              <w:right w:w="57" w:type="dxa"/>
            </w:tcMar>
          </w:tcPr>
          <w:p w14:paraId="1AE8D936" w14:textId="77777777" w:rsidR="00EB2D92" w:rsidRPr="002B0C5B" w:rsidRDefault="00EB2D92" w:rsidP="00EB2D92">
            <w:pPr>
              <w:rPr>
                <w:color w:val="FFFFFF" w:themeColor="background1"/>
              </w:rPr>
            </w:pPr>
            <w:r w:rsidRPr="002B0C5B">
              <w:rPr>
                <w:color w:val="FFFFFF" w:themeColor="background1"/>
              </w:rPr>
              <w:t>take personal accountability</w:t>
            </w:r>
          </w:p>
          <w:p w14:paraId="71E1BE83" w14:textId="77777777" w:rsidR="00EB2D92" w:rsidRPr="002B0C5B" w:rsidRDefault="00EB2D92" w:rsidP="00EB2D92">
            <w:pPr>
              <w:rPr>
                <w:color w:val="FFFFFF" w:themeColor="background1"/>
              </w:rPr>
            </w:pPr>
            <w:r w:rsidRPr="002B0C5B">
              <w:rPr>
                <w:color w:val="FFFFFF" w:themeColor="background1"/>
              </w:rPr>
              <w:t>lead, empower and trust our colleagues</w:t>
            </w:r>
          </w:p>
          <w:p w14:paraId="7C5695E2" w14:textId="77777777" w:rsidR="00EB2D92" w:rsidRPr="002B0C5B" w:rsidRDefault="00EB2D92" w:rsidP="00EB2D92">
            <w:pPr>
              <w:rPr>
                <w:color w:val="FFFFFF" w:themeColor="background1"/>
              </w:rPr>
            </w:pPr>
            <w:r w:rsidRPr="002B0C5B">
              <w:rPr>
                <w:color w:val="FFFFFF" w:themeColor="background1"/>
              </w:rPr>
              <w:t>collaborate with and respect each other</w:t>
            </w:r>
          </w:p>
          <w:p w14:paraId="20C0E754" w14:textId="77777777" w:rsidR="00EB2D92" w:rsidRPr="002B0C5B" w:rsidRDefault="00EB2D92" w:rsidP="00EB2D92">
            <w:pPr>
              <w:rPr>
                <w:color w:val="FFFFFF" w:themeColor="background1"/>
              </w:rPr>
            </w:pPr>
            <w:r w:rsidRPr="002B0C5B">
              <w:rPr>
                <w:color w:val="FFFFFF" w:themeColor="background1"/>
              </w:rPr>
              <w:t>communicate clear expectations</w:t>
            </w:r>
          </w:p>
          <w:p w14:paraId="25839C64" w14:textId="23774E78" w:rsidR="00EB2D92" w:rsidRPr="002B0C5B" w:rsidRDefault="00EB2D92" w:rsidP="00EB2D92">
            <w:pPr>
              <w:rPr>
                <w:color w:val="FFFFFF" w:themeColor="background1"/>
              </w:rPr>
            </w:pPr>
            <w:r w:rsidRPr="002B0C5B">
              <w:rPr>
                <w:color w:val="FFFFFF" w:themeColor="background1"/>
              </w:rPr>
              <w:t>value diversity</w:t>
            </w:r>
          </w:p>
        </w:tc>
        <w:tc>
          <w:tcPr>
            <w:tcW w:w="1848" w:type="dxa"/>
            <w:shd w:val="clear" w:color="auto" w:fill="6C2769" w:themeFill="accent6"/>
            <w:tcMar>
              <w:top w:w="28" w:type="dxa"/>
              <w:left w:w="57" w:type="dxa"/>
              <w:bottom w:w="28" w:type="dxa"/>
              <w:right w:w="57" w:type="dxa"/>
            </w:tcMar>
          </w:tcPr>
          <w:p w14:paraId="6C6B4587" w14:textId="77777777" w:rsidR="00EB2D92" w:rsidRPr="00EB2D92" w:rsidRDefault="00EB2D92" w:rsidP="00EB2D92">
            <w:pPr>
              <w:rPr>
                <w:color w:val="FFFFFF" w:themeColor="background1"/>
              </w:rPr>
            </w:pPr>
            <w:r w:rsidRPr="00EB2D92">
              <w:rPr>
                <w:color w:val="FFFFFF" w:themeColor="background1"/>
              </w:rPr>
              <w:t>be transparent in communications</w:t>
            </w:r>
          </w:p>
          <w:p w14:paraId="6A574A38" w14:textId="77777777" w:rsidR="00EB2D92" w:rsidRPr="00EB2D92" w:rsidRDefault="00EB2D92" w:rsidP="00EB2D92">
            <w:pPr>
              <w:rPr>
                <w:color w:val="FFFFFF" w:themeColor="background1"/>
              </w:rPr>
            </w:pPr>
            <w:r w:rsidRPr="00EB2D92">
              <w:rPr>
                <w:color w:val="FFFFFF" w:themeColor="background1"/>
              </w:rPr>
              <w:t>speak up with positive intent</w:t>
            </w:r>
          </w:p>
          <w:p w14:paraId="31C7420D" w14:textId="77777777" w:rsidR="00EB2D92" w:rsidRPr="00EB2D92" w:rsidRDefault="00EB2D92" w:rsidP="00EB2D92">
            <w:pPr>
              <w:rPr>
                <w:color w:val="FFFFFF" w:themeColor="background1"/>
              </w:rPr>
            </w:pPr>
            <w:r w:rsidRPr="00EB2D92">
              <w:rPr>
                <w:color w:val="FFFFFF" w:themeColor="background1"/>
              </w:rPr>
              <w:t>be resilient and responsive</w:t>
            </w:r>
          </w:p>
          <w:p w14:paraId="443DC24A" w14:textId="77777777" w:rsidR="00EB2D92" w:rsidRPr="00EB2D92" w:rsidRDefault="00EB2D92" w:rsidP="00EB2D92">
            <w:pPr>
              <w:rPr>
                <w:color w:val="FFFFFF" w:themeColor="background1"/>
              </w:rPr>
            </w:pPr>
            <w:r w:rsidRPr="00EB2D92">
              <w:rPr>
                <w:color w:val="FFFFFF" w:themeColor="background1"/>
              </w:rPr>
              <w:t>have a go</w:t>
            </w:r>
          </w:p>
          <w:p w14:paraId="451366E5" w14:textId="10537B5C" w:rsidR="00EB2D92" w:rsidRDefault="00EB2D92" w:rsidP="00EB2D92">
            <w:r w:rsidRPr="00EB2D92">
              <w:rPr>
                <w:color w:val="FFFFFF" w:themeColor="background1"/>
              </w:rPr>
              <w:t>do the right thing</w:t>
            </w:r>
          </w:p>
        </w:tc>
        <w:tc>
          <w:tcPr>
            <w:tcW w:w="1849" w:type="dxa"/>
            <w:shd w:val="clear" w:color="auto" w:fill="056CB6" w:themeFill="accent1"/>
            <w:tcMar>
              <w:top w:w="28" w:type="dxa"/>
              <w:left w:w="57" w:type="dxa"/>
              <w:bottom w:w="28" w:type="dxa"/>
              <w:right w:w="57" w:type="dxa"/>
            </w:tcMar>
          </w:tcPr>
          <w:p w14:paraId="7ED384CB" w14:textId="77777777" w:rsidR="00EB2D92" w:rsidRPr="00EB2D92" w:rsidRDefault="00EB2D92" w:rsidP="00EB2D92">
            <w:pPr>
              <w:rPr>
                <w:rFonts w:eastAsia="Times New Roman"/>
                <w:color w:val="FFFFFF" w:themeColor="background1"/>
              </w:rPr>
            </w:pPr>
            <w:r w:rsidRPr="00EB2D92">
              <w:rPr>
                <w:color w:val="FFFFFF" w:themeColor="background1"/>
                <w:lang w:val="en-US"/>
              </w:rPr>
              <w:t>provide expertise in terrorism insurance</w:t>
            </w:r>
          </w:p>
          <w:p w14:paraId="139A5AB5" w14:textId="77777777" w:rsidR="00EB2D92" w:rsidRPr="00EB2D92" w:rsidRDefault="00EB2D92" w:rsidP="00EB2D92">
            <w:pPr>
              <w:rPr>
                <w:rFonts w:eastAsia="Times New Roman"/>
                <w:color w:val="FFFFFF" w:themeColor="background1"/>
              </w:rPr>
            </w:pPr>
            <w:r w:rsidRPr="00EB2D92">
              <w:rPr>
                <w:color w:val="FFFFFF" w:themeColor="background1"/>
                <w:lang w:val="en-US"/>
              </w:rPr>
              <w:t>promote our capability</w:t>
            </w:r>
          </w:p>
          <w:p w14:paraId="23968814" w14:textId="77777777" w:rsidR="00EB2D92" w:rsidRPr="00EB2D92" w:rsidRDefault="00EB2D92" w:rsidP="00EB2D92">
            <w:pPr>
              <w:rPr>
                <w:rFonts w:eastAsia="Times New Roman"/>
                <w:color w:val="FFFFFF" w:themeColor="background1"/>
              </w:rPr>
            </w:pPr>
            <w:r w:rsidRPr="00EB2D92">
              <w:rPr>
                <w:color w:val="FFFFFF" w:themeColor="background1"/>
                <w:lang w:val="en-US"/>
              </w:rPr>
              <w:t>be active in advising the market</w:t>
            </w:r>
          </w:p>
          <w:p w14:paraId="60EF3530" w14:textId="77777777" w:rsidR="00EB2D92" w:rsidRPr="00EB2D92" w:rsidRDefault="00EB2D92" w:rsidP="00EB2D92">
            <w:pPr>
              <w:rPr>
                <w:rFonts w:eastAsia="Times New Roman"/>
                <w:color w:val="FFFFFF" w:themeColor="background1"/>
              </w:rPr>
            </w:pPr>
            <w:r w:rsidRPr="00EB2D92">
              <w:rPr>
                <w:color w:val="FFFFFF" w:themeColor="background1"/>
                <w:lang w:val="en-US"/>
              </w:rPr>
              <w:t>identify gaps in the market place</w:t>
            </w:r>
          </w:p>
          <w:p w14:paraId="53D86F0B" w14:textId="77777777" w:rsidR="00EB2D92" w:rsidRPr="00EB2D92" w:rsidRDefault="00EB2D92" w:rsidP="00EB2D92">
            <w:pPr>
              <w:rPr>
                <w:rFonts w:eastAsia="Times New Roman"/>
                <w:color w:val="FFFFFF" w:themeColor="background1"/>
              </w:rPr>
            </w:pPr>
            <w:r w:rsidRPr="00EB2D92">
              <w:rPr>
                <w:color w:val="FFFFFF" w:themeColor="background1"/>
                <w:lang w:val="en-US"/>
              </w:rPr>
              <w:t>promote our expertise</w:t>
            </w:r>
          </w:p>
          <w:p w14:paraId="145F2C5F" w14:textId="3128D575" w:rsidR="00EB2D92" w:rsidRPr="00EB2D92" w:rsidRDefault="00EB2D92" w:rsidP="00EB2D92">
            <w:pPr>
              <w:rPr>
                <w:color w:val="FFFFFF" w:themeColor="background1"/>
                <w:u w:val="single"/>
              </w:rPr>
            </w:pPr>
            <w:r w:rsidRPr="00EB2D92">
              <w:rPr>
                <w:color w:val="FFFFFF" w:themeColor="background1"/>
                <w:lang w:val="en-US"/>
              </w:rPr>
              <w:t>promote learning and best practice</w:t>
            </w:r>
          </w:p>
        </w:tc>
        <w:tc>
          <w:tcPr>
            <w:tcW w:w="1849" w:type="dxa"/>
            <w:shd w:val="clear" w:color="auto" w:fill="00573D" w:themeFill="accent4"/>
            <w:tcMar>
              <w:top w:w="28" w:type="dxa"/>
              <w:left w:w="57" w:type="dxa"/>
              <w:bottom w:w="28" w:type="dxa"/>
              <w:right w:w="57" w:type="dxa"/>
            </w:tcMar>
          </w:tcPr>
          <w:p w14:paraId="475CCE0E" w14:textId="77777777" w:rsidR="00EB2D92" w:rsidRPr="00EB2D92" w:rsidRDefault="00EB2D92" w:rsidP="00EB2D92">
            <w:pPr>
              <w:rPr>
                <w:color w:val="FFFFFF" w:themeColor="background1"/>
              </w:rPr>
            </w:pPr>
            <w:r w:rsidRPr="00EB2D92">
              <w:rPr>
                <w:color w:val="FFFFFF" w:themeColor="background1"/>
              </w:rPr>
              <w:t>coach, mentor and celebrate success</w:t>
            </w:r>
          </w:p>
          <w:p w14:paraId="4E59DC7B" w14:textId="77777777" w:rsidR="00EB2D92" w:rsidRPr="00EB2D92" w:rsidRDefault="00EB2D92" w:rsidP="00EB2D92">
            <w:pPr>
              <w:rPr>
                <w:color w:val="FFFFFF" w:themeColor="background1"/>
              </w:rPr>
            </w:pPr>
            <w:r w:rsidRPr="00EB2D92">
              <w:rPr>
                <w:color w:val="FFFFFF" w:themeColor="background1"/>
              </w:rPr>
              <w:t>challenge the status quo</w:t>
            </w:r>
          </w:p>
          <w:p w14:paraId="686C3C03" w14:textId="77777777" w:rsidR="00EB2D92" w:rsidRPr="00EB2D92" w:rsidRDefault="00EB2D92" w:rsidP="00EB2D92">
            <w:pPr>
              <w:rPr>
                <w:color w:val="FFFFFF" w:themeColor="background1"/>
              </w:rPr>
            </w:pPr>
            <w:r w:rsidRPr="00EB2D92">
              <w:rPr>
                <w:color w:val="FFFFFF" w:themeColor="background1"/>
              </w:rPr>
              <w:t>deliver outcomes effectively and efficiently</w:t>
            </w:r>
          </w:p>
          <w:p w14:paraId="1B473D6C" w14:textId="77777777" w:rsidR="00EB2D92" w:rsidRPr="00EB2D92" w:rsidRDefault="00EB2D92" w:rsidP="00EB2D92">
            <w:pPr>
              <w:rPr>
                <w:color w:val="FFFFFF" w:themeColor="background1"/>
              </w:rPr>
            </w:pPr>
            <w:r w:rsidRPr="00EB2D92">
              <w:rPr>
                <w:color w:val="FFFFFF" w:themeColor="background1"/>
              </w:rPr>
              <w:t>be energetic</w:t>
            </w:r>
          </w:p>
          <w:p w14:paraId="2235EF70" w14:textId="170C1527" w:rsidR="00EB2D92" w:rsidRPr="00EB2D92" w:rsidRDefault="00EB2D92" w:rsidP="00EB2D92">
            <w:pPr>
              <w:rPr>
                <w:color w:val="FFFFFF" w:themeColor="background1"/>
              </w:rPr>
            </w:pPr>
            <w:r w:rsidRPr="00EB2D92">
              <w:rPr>
                <w:color w:val="FFFFFF" w:themeColor="background1"/>
              </w:rPr>
              <w:t>seek, provide and act on feedback</w:t>
            </w:r>
          </w:p>
        </w:tc>
      </w:tr>
    </w:tbl>
    <w:p w14:paraId="0D64B2D4" w14:textId="77777777" w:rsidR="00FD7A56" w:rsidRDefault="00FD7A56" w:rsidP="00EB2D92"/>
    <w:p w14:paraId="6B2D38D1" w14:textId="77777777" w:rsidR="005D3B9D" w:rsidRDefault="005D3B9D">
      <w:pPr>
        <w:spacing w:after="200" w:line="276" w:lineRule="auto"/>
        <w:rPr>
          <w:u w:val="single"/>
        </w:rPr>
      </w:pPr>
      <w:r w:rsidRPr="005D3B9D">
        <w:rPr>
          <w:u w:val="single"/>
        </w:rPr>
        <w:br w:type="page"/>
      </w:r>
    </w:p>
    <w:p w14:paraId="40E9A6E8" w14:textId="77777777" w:rsidR="008E7FDB" w:rsidRPr="00C24179" w:rsidRDefault="008E7FDB" w:rsidP="00F737DD">
      <w:pPr>
        <w:pStyle w:val="Heading1"/>
        <w:numPr>
          <w:ilvl w:val="0"/>
          <w:numId w:val="20"/>
        </w:numPr>
      </w:pPr>
      <w:bookmarkStart w:id="15" w:name="_Toc422757835"/>
      <w:bookmarkStart w:id="16" w:name="_Toc428366470"/>
      <w:r w:rsidRPr="00C24179">
        <w:lastRenderedPageBreak/>
        <w:t>Environment</w:t>
      </w:r>
      <w:bookmarkEnd w:id="15"/>
      <w:bookmarkEnd w:id="16"/>
    </w:p>
    <w:p w14:paraId="5EB4EB38" w14:textId="77777777" w:rsidR="00F737DD" w:rsidRDefault="00156FFB" w:rsidP="00F737DD">
      <w:pPr>
        <w:pStyle w:val="Heading2"/>
      </w:pPr>
      <w:bookmarkStart w:id="17" w:name="_Toc422757836"/>
      <w:bookmarkStart w:id="18" w:name="_Toc428366471"/>
      <w:r>
        <w:t>M</w:t>
      </w:r>
      <w:r w:rsidR="00F737DD">
        <w:t>arket failure</w:t>
      </w:r>
      <w:bookmarkEnd w:id="17"/>
      <w:bookmarkEnd w:id="18"/>
    </w:p>
    <w:p w14:paraId="5DB0B47C" w14:textId="77777777" w:rsidR="008E7FDB" w:rsidRDefault="00F737DD" w:rsidP="00F737DD">
      <w:r>
        <w:t>ARPC was established to address market failure in the area of terrorism risk insurance for Australian commercial properties. Since 11 September 2001, Australian commercial policies incorporate terrorism exclusion clauses; however, the</w:t>
      </w:r>
      <w:r w:rsidR="00156FFB">
        <w:t xml:space="preserve"> T</w:t>
      </w:r>
      <w:r w:rsidR="00785345">
        <w:t>I</w:t>
      </w:r>
      <w:r w:rsidR="00156FFB">
        <w:t xml:space="preserve"> Act </w:t>
      </w:r>
      <w:r>
        <w:t>makes it compulsory for insurers to cover terrorism losses that result from a DTI. Although it is optional for insurers to take out terrorism reinsurance cover with ARPC, almost all commercial property insurers choose to reinsure their terrorism risk with ARPC.</w:t>
      </w:r>
    </w:p>
    <w:p w14:paraId="5F08DD86" w14:textId="3E31416F" w:rsidR="00F737DD" w:rsidRDefault="00F737DD" w:rsidP="00F737DD">
      <w:r>
        <w:t>After 13 years of operation</w:t>
      </w:r>
      <w:r w:rsidR="00B74600">
        <w:t>,</w:t>
      </w:r>
      <w:r>
        <w:t xml:space="preserve"> there is still no whole</w:t>
      </w:r>
      <w:r w:rsidR="00197DD2">
        <w:noBreakHyphen/>
      </w:r>
      <w:r>
        <w:t>of</w:t>
      </w:r>
      <w:r w:rsidR="00197DD2">
        <w:noBreakHyphen/>
      </w:r>
      <w:r>
        <w:t>market</w:t>
      </w:r>
      <w:r w:rsidR="009C6AB6">
        <w:t>,</w:t>
      </w:r>
      <w:r>
        <w:t xml:space="preserve"> sustainable</w:t>
      </w:r>
      <w:r w:rsidR="009C6AB6">
        <w:t>,</w:t>
      </w:r>
      <w:r>
        <w:t xml:space="preserve"> alternative provider of terrorism reinsurance. The reinsurance market still </w:t>
      </w:r>
      <w:r w:rsidR="002A76D4">
        <w:t xml:space="preserve">has insufficient </w:t>
      </w:r>
      <w:r>
        <w:t xml:space="preserve">capacity to offer uniform terrorism insurance coverage at </w:t>
      </w:r>
      <w:r w:rsidR="00156FFB">
        <w:t>affordable</w:t>
      </w:r>
      <w:r>
        <w:t xml:space="preserve"> prices, a situation which is unlikely to change in the </w:t>
      </w:r>
      <w:r w:rsidR="00E21CE9">
        <w:t xml:space="preserve">period </w:t>
      </w:r>
      <w:r w:rsidR="009C6AB6">
        <w:t>covered by this corporate p</w:t>
      </w:r>
      <w:r>
        <w:t>lan.</w:t>
      </w:r>
    </w:p>
    <w:p w14:paraId="72274DC5" w14:textId="77777777" w:rsidR="00F737DD" w:rsidRDefault="00F737DD" w:rsidP="00F737DD">
      <w:r>
        <w:t>Market failure is further evidenced by the fact that the 2015 retrocession program purchased by ARPC was close to the total available global capacity, yet was only about 30 per cent of the $10</w:t>
      </w:r>
      <w:r w:rsidR="00785345">
        <w:t> </w:t>
      </w:r>
      <w:r>
        <w:t>billion cove</w:t>
      </w:r>
      <w:r w:rsidR="006F58C1">
        <w:t>r provided by the Commonwealth g</w:t>
      </w:r>
      <w:r>
        <w:t>uarantee.</w:t>
      </w:r>
    </w:p>
    <w:p w14:paraId="68DF7494" w14:textId="77777777" w:rsidR="003A7A4A" w:rsidRDefault="003A7A4A" w:rsidP="003A7A4A">
      <w:pPr>
        <w:pStyle w:val="Heading2"/>
      </w:pPr>
      <w:bookmarkStart w:id="19" w:name="_Toc422757837"/>
      <w:bookmarkStart w:id="20" w:name="_Toc428366472"/>
      <w:r>
        <w:t>Legislative framework constraints</w:t>
      </w:r>
      <w:bookmarkEnd w:id="19"/>
      <w:bookmarkEnd w:id="20"/>
    </w:p>
    <w:p w14:paraId="5F882EE6" w14:textId="77777777" w:rsidR="003A7A4A" w:rsidRDefault="003A7A4A" w:rsidP="003A7A4A">
      <w:r>
        <w:t>ARPC must operate within the legislative framework of its enabling act, the TI Act, whilst also being fully compliant with Australian Government obligations under the PGPA Act.</w:t>
      </w:r>
    </w:p>
    <w:p w14:paraId="067C254B" w14:textId="7E5DB86B" w:rsidR="008E7D15" w:rsidRDefault="003A7A4A" w:rsidP="003A7A4A">
      <w:r>
        <w:t xml:space="preserve">The TI Act prescribes the function of ARPC, with the focus of providing insurance cover for terrorism losses. Although operating in the private market, the premiums that ARPC can charge its insurers are set through a Ministerial Direction. </w:t>
      </w:r>
      <w:r w:rsidR="008E7D15">
        <w:t>P</w:t>
      </w:r>
      <w:r>
        <w:t>remiums h</w:t>
      </w:r>
      <w:r w:rsidR="008E7D15">
        <w:t>ave</w:t>
      </w:r>
      <w:r>
        <w:t xml:space="preserve"> remained unchanged sinc</w:t>
      </w:r>
      <w:r w:rsidR="00D71DCA">
        <w:t>e ARPC</w:t>
      </w:r>
      <w:r w:rsidR="00197DD2">
        <w:t>’</w:t>
      </w:r>
      <w:r w:rsidR="00D71DCA">
        <w:t>s establishment in 2003.</w:t>
      </w:r>
    </w:p>
    <w:p w14:paraId="63AF6BC3" w14:textId="77777777" w:rsidR="003A7A4A" w:rsidRDefault="003A7A4A" w:rsidP="003A7A4A">
      <w:r>
        <w:t xml:space="preserve">The Terrorism Insurance Act Regulations (the Regulations) </w:t>
      </w:r>
      <w:r w:rsidR="00043ABA">
        <w:t xml:space="preserve">are also relevant to our legislative framework and these define </w:t>
      </w:r>
      <w:r>
        <w:t>what is excluded from coverage under the TI Act.</w:t>
      </w:r>
    </w:p>
    <w:p w14:paraId="5BC5F68C" w14:textId="0461A2E0" w:rsidR="00A33200" w:rsidRDefault="00787064" w:rsidP="00A33200">
      <w:pPr>
        <w:pStyle w:val="Heading2"/>
      </w:pPr>
      <w:bookmarkStart w:id="21" w:name="_Toc422757838"/>
      <w:bookmarkStart w:id="22" w:name="_Toc428366473"/>
      <w:r>
        <w:t>Three</w:t>
      </w:r>
      <w:r w:rsidR="00197DD2">
        <w:noBreakHyphen/>
      </w:r>
      <w:r w:rsidR="00A33200">
        <w:t>year review (triennial review)</w:t>
      </w:r>
      <w:bookmarkEnd w:id="21"/>
      <w:bookmarkEnd w:id="22"/>
    </w:p>
    <w:p w14:paraId="5490497A" w14:textId="72C73A03" w:rsidR="00A33200" w:rsidRDefault="00A33200" w:rsidP="003A7A4A">
      <w:r w:rsidRPr="00A33200">
        <w:t xml:space="preserve">At the time of establishing ARPC, it was </w:t>
      </w:r>
      <w:r w:rsidR="00EC56CC">
        <w:t xml:space="preserve">uncertain </w:t>
      </w:r>
      <w:r w:rsidR="00DD1F95">
        <w:t xml:space="preserve">whether </w:t>
      </w:r>
      <w:r w:rsidR="00EC56CC">
        <w:t xml:space="preserve">the private market would return to full capacity. </w:t>
      </w:r>
      <w:r w:rsidRPr="00A33200">
        <w:t xml:space="preserve">To monitor the ongoing need for </w:t>
      </w:r>
      <w:r>
        <w:t xml:space="preserve">the TI Act, </w:t>
      </w:r>
      <w:r w:rsidRPr="00A33200">
        <w:t>section 41 of the TI Act provides that the Department of the Treasury must undertake a review of the operation of the TI Act at least every three years. Today there is a heightened threat of terrorism attack as evidenced by the Australian National Terrorism Public Alert System raising the threat level to High in September 2014, where i</w:t>
      </w:r>
      <w:r w:rsidR="00EC56CC">
        <w:t>t</w:t>
      </w:r>
      <w:r w:rsidRPr="00A33200">
        <w:t xml:space="preserve"> has remained. Thirteen years after </w:t>
      </w:r>
      <w:r>
        <w:t>ARPC</w:t>
      </w:r>
      <w:r w:rsidR="00197DD2">
        <w:t>’</w:t>
      </w:r>
      <w:r>
        <w:t xml:space="preserve">s establishment, </w:t>
      </w:r>
      <w:r w:rsidR="00AB5AFB">
        <w:t>successive triennial r</w:t>
      </w:r>
      <w:r w:rsidRPr="00A33200">
        <w:t>eviews have each recommended that ARPC and the TI Act continue in operation.</w:t>
      </w:r>
    </w:p>
    <w:p w14:paraId="3E5FA762" w14:textId="3CAF95DB" w:rsidR="003E350E" w:rsidRDefault="003E350E" w:rsidP="003E350E">
      <w:r>
        <w:t xml:space="preserve">Unfortunately, the </w:t>
      </w:r>
      <w:r w:rsidR="008E7D15">
        <w:t>three</w:t>
      </w:r>
      <w:r w:rsidR="00197DD2">
        <w:noBreakHyphen/>
      </w:r>
      <w:r w:rsidR="008E7D15">
        <w:t>year</w:t>
      </w:r>
      <w:r>
        <w:t xml:space="preserve"> review causes cyclical uncertainty among stakeholders, </w:t>
      </w:r>
      <w:r w:rsidR="002A76D4">
        <w:t xml:space="preserve">due to the </w:t>
      </w:r>
      <w:r>
        <w:t xml:space="preserve">potential </w:t>
      </w:r>
      <w:r w:rsidR="009C6AB6">
        <w:t xml:space="preserve">consequence </w:t>
      </w:r>
      <w:r w:rsidR="00EC56CC">
        <w:t xml:space="preserve">of a change in </w:t>
      </w:r>
      <w:r>
        <w:t>policy</w:t>
      </w:r>
      <w:r w:rsidR="00EC56CC">
        <w:t xml:space="preserve"> </w:t>
      </w:r>
      <w:r w:rsidR="009C6AB6">
        <w:t>that could</w:t>
      </w:r>
      <w:r w:rsidR="002A76D4">
        <w:t xml:space="preserve"> </w:t>
      </w:r>
      <w:r w:rsidR="00EC56CC">
        <w:t xml:space="preserve">impact the </w:t>
      </w:r>
      <w:r>
        <w:t xml:space="preserve">operation of the TI Act. While market failure remains a contemporary issue, the concerns of insurers heighten at the time of each review, due to the potential need </w:t>
      </w:r>
      <w:r w:rsidR="009C6AB6">
        <w:t xml:space="preserve">for insurers </w:t>
      </w:r>
      <w:r>
        <w:t>to find</w:t>
      </w:r>
      <w:r w:rsidR="008E7D15">
        <w:t xml:space="preserve"> </w:t>
      </w:r>
      <w:r>
        <w:t xml:space="preserve">alternative terrorism insurance </w:t>
      </w:r>
      <w:r w:rsidR="00EC56CC">
        <w:t xml:space="preserve">capacity </w:t>
      </w:r>
      <w:r w:rsidR="008E7D15">
        <w:t xml:space="preserve">(albeit very limited) </w:t>
      </w:r>
      <w:r w:rsidR="00EC56CC">
        <w:t xml:space="preserve">should there be </w:t>
      </w:r>
      <w:r w:rsidR="005A7697">
        <w:t xml:space="preserve">scheme </w:t>
      </w:r>
      <w:r w:rsidR="00EC56CC">
        <w:t xml:space="preserve">changes. </w:t>
      </w:r>
    </w:p>
    <w:p w14:paraId="76A5412D" w14:textId="77777777" w:rsidR="00A33200" w:rsidRPr="002A76D4" w:rsidRDefault="003E350E" w:rsidP="003E350E">
      <w:r>
        <w:t>Industry concern was particularly high as the 2015 Triennial Review</w:t>
      </w:r>
      <w:r w:rsidR="00EC56CC">
        <w:t xml:space="preserve"> was </w:t>
      </w:r>
      <w:r>
        <w:t>conducted in the climate of heigh</w:t>
      </w:r>
      <w:r w:rsidR="00EC56CC">
        <w:t>tened terrorism threat levels</w:t>
      </w:r>
      <w:r w:rsidR="00806323">
        <w:t xml:space="preserve">, </w:t>
      </w:r>
      <w:r w:rsidR="00806323" w:rsidRPr="002A76D4">
        <w:t>in addition to what was then an apparent increased Government appetite for privatisations across Government agencies</w:t>
      </w:r>
      <w:r w:rsidR="00EC56CC" w:rsidRPr="002A76D4">
        <w:t xml:space="preserve">. </w:t>
      </w:r>
    </w:p>
    <w:p w14:paraId="3CC24EBD" w14:textId="77777777" w:rsidR="00EE2BA9" w:rsidRDefault="00EE2BA9" w:rsidP="00EE2BA9">
      <w:pPr>
        <w:pStyle w:val="Heading2"/>
      </w:pPr>
      <w:bookmarkStart w:id="23" w:name="_Toc422757839"/>
      <w:bookmarkStart w:id="24" w:name="_Toc428366474"/>
      <w:r>
        <w:lastRenderedPageBreak/>
        <w:t>2015 Triennial Review</w:t>
      </w:r>
      <w:bookmarkEnd w:id="23"/>
      <w:bookmarkEnd w:id="24"/>
    </w:p>
    <w:p w14:paraId="05537803" w14:textId="6152A0B5" w:rsidR="00EE2BA9" w:rsidRDefault="00EE2BA9" w:rsidP="00EE2BA9">
      <w:r>
        <w:t xml:space="preserve">The 2015 Triennial Review was conducted </w:t>
      </w:r>
      <w:r w:rsidR="00A419D5">
        <w:t xml:space="preserve">by Treasury </w:t>
      </w:r>
      <w:r>
        <w:t xml:space="preserve">late in 2014 </w:t>
      </w:r>
      <w:r w:rsidR="00D71DCA">
        <w:t xml:space="preserve">and early 2015 </w:t>
      </w:r>
      <w:r w:rsidR="00A419D5">
        <w:t xml:space="preserve">with the assistance of a </w:t>
      </w:r>
      <w:r>
        <w:t>consultan</w:t>
      </w:r>
      <w:r w:rsidR="00A419D5">
        <w:t>t</w:t>
      </w:r>
      <w:r>
        <w:t xml:space="preserve">, </w:t>
      </w:r>
      <w:proofErr w:type="spellStart"/>
      <w:r>
        <w:t>Pottinger</w:t>
      </w:r>
      <w:proofErr w:type="spellEnd"/>
      <w:r>
        <w:t xml:space="preserve">, who conducted market soundings in relation to the need for ARPC to continue to administer the terrorism insurance scheme. The Treasury </w:t>
      </w:r>
      <w:r w:rsidR="007678F3">
        <w:t>also commissione</w:t>
      </w:r>
      <w:r w:rsidR="00806323" w:rsidRPr="002A76D4">
        <w:t xml:space="preserve">d </w:t>
      </w:r>
      <w:proofErr w:type="spellStart"/>
      <w:r w:rsidR="007678F3">
        <w:t>Finity</w:t>
      </w:r>
      <w:proofErr w:type="spellEnd"/>
      <w:r w:rsidR="007678F3">
        <w:t xml:space="preserve"> to undertake a review of terrorism insurance cover for high</w:t>
      </w:r>
      <w:r w:rsidR="00197DD2">
        <w:noBreakHyphen/>
      </w:r>
      <w:r w:rsidR="007678F3">
        <w:t>rise residential and mixed</w:t>
      </w:r>
      <w:r w:rsidR="00197DD2">
        <w:noBreakHyphen/>
      </w:r>
      <w:r w:rsidR="007678F3">
        <w:t xml:space="preserve">use commercial property. These independent reviews were </w:t>
      </w:r>
      <w:r>
        <w:t xml:space="preserve">used </w:t>
      </w:r>
      <w:r w:rsidR="007678F3">
        <w:t>by Treasury to inform</w:t>
      </w:r>
      <w:r w:rsidR="00C24179">
        <w:t xml:space="preserve"> its</w:t>
      </w:r>
      <w:r>
        <w:t xml:space="preserve"> review of the T</w:t>
      </w:r>
      <w:r w:rsidR="009C6AB6">
        <w:t>I</w:t>
      </w:r>
      <w:r>
        <w:t xml:space="preserve"> Act, which was released for </w:t>
      </w:r>
      <w:r w:rsidR="00D71DCA">
        <w:t xml:space="preserve">limited </w:t>
      </w:r>
      <w:r>
        <w:t>stakeholder consultation in June 2015.</w:t>
      </w:r>
    </w:p>
    <w:p w14:paraId="6E2FCC46" w14:textId="64FE4603" w:rsidR="00EE2BA9" w:rsidRDefault="00D71DCA" w:rsidP="00EE2BA9">
      <w:r>
        <w:t xml:space="preserve">At </w:t>
      </w:r>
      <w:r w:rsidR="00AB5AFB">
        <w:t>the time of our corporate plan going to print,</w:t>
      </w:r>
      <w:r>
        <w:t xml:space="preserve"> the review report has not been approved for public release. Our plan will be updated to incorporate recommendations from the triennial review once the report is published. We </w:t>
      </w:r>
      <w:r w:rsidR="00EE2BA9">
        <w:t xml:space="preserve">anticipate </w:t>
      </w:r>
      <w:r w:rsidR="00AB5AFB">
        <w:t>that the implementation of the triennial r</w:t>
      </w:r>
      <w:r w:rsidR="00EE2BA9">
        <w:t>eview recommendations will have an overall positive impact on ARPC</w:t>
      </w:r>
      <w:r w:rsidR="00197DD2">
        <w:t>’</w:t>
      </w:r>
      <w:r w:rsidR="00EE2BA9">
        <w:t xml:space="preserve">s financial </w:t>
      </w:r>
      <w:r w:rsidR="00EE2BA9" w:rsidRPr="00043ABA">
        <w:t>sustainability</w:t>
      </w:r>
      <w:r w:rsidR="008E7D15" w:rsidRPr="00043ABA">
        <w:t xml:space="preserve"> and operational effectiveness</w:t>
      </w:r>
      <w:r>
        <w:t>.</w:t>
      </w:r>
    </w:p>
    <w:p w14:paraId="3ABC9AAF" w14:textId="77777777" w:rsidR="00EE2BA9" w:rsidRDefault="00EE2BA9" w:rsidP="00B11D8A">
      <w:r>
        <w:t>The</w:t>
      </w:r>
      <w:r w:rsidR="00AB5AFB">
        <w:t xml:space="preserve"> recommendations of the 2015 Triennial R</w:t>
      </w:r>
      <w:r w:rsidR="00FC079C">
        <w:t>eview</w:t>
      </w:r>
      <w:r w:rsidR="00B11D8A">
        <w:t xml:space="preserve"> </w:t>
      </w:r>
      <w:r w:rsidR="00D71DCA">
        <w:t xml:space="preserve">will be included in </w:t>
      </w:r>
      <w:r w:rsidR="00B11D8A">
        <w:t>Appendix A</w:t>
      </w:r>
      <w:r w:rsidR="00D71DCA">
        <w:t xml:space="preserve"> once that report is published.</w:t>
      </w:r>
    </w:p>
    <w:p w14:paraId="7086EBC9" w14:textId="77777777" w:rsidR="003E350E" w:rsidRDefault="00EE2BA9" w:rsidP="00EE2BA9">
      <w:r>
        <w:t>In compliance with section 41 of the TI Act, the Minister must report on the next triennial review before 30 June 2018.</w:t>
      </w:r>
    </w:p>
    <w:p w14:paraId="0310716A" w14:textId="77777777" w:rsidR="00B11D8A" w:rsidRDefault="00B11D8A" w:rsidP="00B11D8A">
      <w:pPr>
        <w:pStyle w:val="Heading2"/>
      </w:pPr>
      <w:bookmarkStart w:id="25" w:name="_Toc422757840"/>
      <w:bookmarkStart w:id="26" w:name="_Toc428366475"/>
      <w:r>
        <w:t>Pricing constraints</w:t>
      </w:r>
      <w:bookmarkEnd w:id="25"/>
      <w:bookmarkEnd w:id="26"/>
    </w:p>
    <w:p w14:paraId="28DB987F" w14:textId="2BF2BC58" w:rsidR="00B11D8A" w:rsidRDefault="00B11D8A" w:rsidP="00B11D8A">
      <w:r>
        <w:t xml:space="preserve">ARPC is a corporate Commonwealth entity operating in a private sector environment that is subject to global economic factors, which are </w:t>
      </w:r>
      <w:r w:rsidR="00EC56CC">
        <w:t xml:space="preserve">outside </w:t>
      </w:r>
      <w:r>
        <w:t>its control but which can significantly impact ARPC</w:t>
      </w:r>
      <w:r w:rsidR="00197DD2">
        <w:t>’</w:t>
      </w:r>
      <w:r>
        <w:t>s financial sustainability.</w:t>
      </w:r>
    </w:p>
    <w:p w14:paraId="0B760155" w14:textId="77777777" w:rsidR="00B11D8A" w:rsidRDefault="00B11D8A" w:rsidP="00B11D8A">
      <w:pPr>
        <w:pStyle w:val="Heading3"/>
      </w:pPr>
      <w:bookmarkStart w:id="27" w:name="_Toc422757841"/>
      <w:r>
        <w:t>Global factors</w:t>
      </w:r>
      <w:bookmarkEnd w:id="27"/>
    </w:p>
    <w:p w14:paraId="491DBF0B" w14:textId="09520454" w:rsidR="00B11D8A" w:rsidRDefault="00B11D8A" w:rsidP="00B11D8A">
      <w:r>
        <w:t xml:space="preserve">Like all insurers, ARPC is subject to the impact that global catastrophes have on the market, as well as market pricing cycles. Catastrophes such as </w:t>
      </w:r>
      <w:r w:rsidR="00043ABA">
        <w:t>Hurricane</w:t>
      </w:r>
      <w:r>
        <w:t xml:space="preserve"> Katrina (2005) in the USA, the earthquake and subsequent tsunami in Japan and the earthquake in Christchurch New Zealand (2011), all resulted in large claims </w:t>
      </w:r>
      <w:r w:rsidR="00EC56CC">
        <w:t xml:space="preserve">against </w:t>
      </w:r>
      <w:r>
        <w:t>major reinsure</w:t>
      </w:r>
      <w:r w:rsidR="00EC56CC">
        <w:t>r</w:t>
      </w:r>
      <w:r>
        <w:t xml:space="preserve">s, with consequential rises in catastrophe insurance premiums. However, since 2011 there have been no </w:t>
      </w:r>
      <w:r w:rsidR="008E7D15">
        <w:t>large</w:t>
      </w:r>
      <w:r w:rsidR="00197DD2">
        <w:noBreakHyphen/>
      </w:r>
      <w:r w:rsidR="008E7D15">
        <w:t>scale</w:t>
      </w:r>
      <w:r>
        <w:t xml:space="preserve"> catastrophes globally, causing </w:t>
      </w:r>
      <w:r w:rsidR="00806323" w:rsidRPr="002A76D4">
        <w:t xml:space="preserve">reinsurance and direct insurance </w:t>
      </w:r>
      <w:r>
        <w:t xml:space="preserve">premium </w:t>
      </w:r>
      <w:r w:rsidR="00EC56CC">
        <w:t>rates</w:t>
      </w:r>
      <w:r>
        <w:t xml:space="preserve"> to </w:t>
      </w:r>
      <w:r w:rsidR="008E7D15">
        <w:t xml:space="preserve">generally </w:t>
      </w:r>
      <w:r>
        <w:t xml:space="preserve">fall in a </w:t>
      </w:r>
      <w:r w:rsidR="00197DD2">
        <w:t>‘</w:t>
      </w:r>
      <w:r>
        <w:t>soft</w:t>
      </w:r>
      <w:r w:rsidR="00197DD2">
        <w:t>’</w:t>
      </w:r>
      <w:r>
        <w:t xml:space="preserve"> market to levels not seen for many years. As ARPC premiums are charged as a percentage of insurer</w:t>
      </w:r>
      <w:r w:rsidR="00197DD2">
        <w:t>’</w:t>
      </w:r>
      <w:r>
        <w:t>s gross written premiums, this has had a flow</w:t>
      </w:r>
      <w:r w:rsidR="00197DD2">
        <w:noBreakHyphen/>
      </w:r>
      <w:r>
        <w:t>on effect</w:t>
      </w:r>
      <w:r w:rsidR="00B74600">
        <w:t>,</w:t>
      </w:r>
      <w:r>
        <w:t xml:space="preserve"> causing ARPC premium revenue to fall in parallel.</w:t>
      </w:r>
    </w:p>
    <w:p w14:paraId="1536E66F" w14:textId="77777777" w:rsidR="00B11D8A" w:rsidRDefault="00B11D8A" w:rsidP="00B11D8A">
      <w:pPr>
        <w:pStyle w:val="Heading3"/>
      </w:pPr>
      <w:bookmarkStart w:id="28" w:name="_Toc422757842"/>
      <w:r>
        <w:t>Pricing terrorism insurance</w:t>
      </w:r>
      <w:bookmarkEnd w:id="28"/>
      <w:r>
        <w:t xml:space="preserve"> </w:t>
      </w:r>
    </w:p>
    <w:p w14:paraId="7632F734" w14:textId="77777777" w:rsidR="00B11D8A" w:rsidRDefault="00B11D8A" w:rsidP="00B11D8A">
      <w:r>
        <w:t>For ARPC, the difficulty in pricing terrorism insurance is compounded by the difficulty in predicting terrorism attacks and the likely timing</w:t>
      </w:r>
      <w:r w:rsidR="002A76D4">
        <w:t xml:space="preserve">, number and </w:t>
      </w:r>
      <w:r>
        <w:t>size of potential claim</w:t>
      </w:r>
      <w:r w:rsidR="002A76D4">
        <w:t>s</w:t>
      </w:r>
      <w:r>
        <w:t xml:space="preserve">. Although ARPC utilises sophisticated loss estimation models to assist with predicting </w:t>
      </w:r>
      <w:r w:rsidR="00EC56CC">
        <w:t xml:space="preserve">the size of possible </w:t>
      </w:r>
      <w:r>
        <w:t>losses,</w:t>
      </w:r>
      <w:r w:rsidR="00EC56CC">
        <w:t xml:space="preserve"> the frequency of a loss </w:t>
      </w:r>
      <w:r w:rsidR="00A0670F">
        <w:t>is</w:t>
      </w:r>
      <w:r w:rsidR="00EC56CC">
        <w:t xml:space="preserve"> not possible to model</w:t>
      </w:r>
      <w:r w:rsidR="00A0670F">
        <w:t xml:space="preserve"> due to the human factor involved in terrorist attacks</w:t>
      </w:r>
      <w:r w:rsidR="00EC56CC">
        <w:t xml:space="preserve">. </w:t>
      </w:r>
      <w:r>
        <w:t xml:space="preserve">As a consequence, it is acknowledged globally that terrorism risk is extremely complex to price with any degree of accuracy. This pricing dilemma is </w:t>
      </w:r>
      <w:r w:rsidR="009557F5">
        <w:t>made more complex</w:t>
      </w:r>
      <w:r>
        <w:t xml:space="preserve"> by the fact that ARPC can only adjust its p</w:t>
      </w:r>
      <w:r w:rsidR="00EC56CC">
        <w:t>remium rat</w:t>
      </w:r>
      <w:r w:rsidR="00A0670F">
        <w:t>e</w:t>
      </w:r>
      <w:r w:rsidR="00EC56CC">
        <w:t xml:space="preserve">s </w:t>
      </w:r>
      <w:r>
        <w:t>through a Ministerial Direction.</w:t>
      </w:r>
    </w:p>
    <w:p w14:paraId="1C427FA7" w14:textId="77777777" w:rsidR="00B11D8A" w:rsidRDefault="00B11D8A" w:rsidP="00B11D8A">
      <w:pPr>
        <w:pStyle w:val="Heading2"/>
      </w:pPr>
      <w:bookmarkStart w:id="29" w:name="_Toc422757843"/>
      <w:bookmarkStart w:id="30" w:name="_Toc428366476"/>
      <w:r>
        <w:t>Premiums</w:t>
      </w:r>
      <w:bookmarkEnd w:id="29"/>
      <w:bookmarkEnd w:id="30"/>
    </w:p>
    <w:p w14:paraId="3E27E397" w14:textId="630FD1AF" w:rsidR="00B11D8A" w:rsidRDefault="00B11D8A" w:rsidP="00B11D8A">
      <w:r>
        <w:t>ARPC is not funded through Commonwealth budget appropriations. ARPC</w:t>
      </w:r>
      <w:r w:rsidR="00197DD2">
        <w:t>’</w:t>
      </w:r>
      <w:r>
        <w:t xml:space="preserve">s premium </w:t>
      </w:r>
      <w:r w:rsidR="002A76D4">
        <w:t xml:space="preserve">income </w:t>
      </w:r>
      <w:r w:rsidR="00135647" w:rsidRPr="002A76D4">
        <w:t xml:space="preserve">from insurers </w:t>
      </w:r>
      <w:r>
        <w:t xml:space="preserve">and investment income is used to fund </w:t>
      </w:r>
      <w:r w:rsidR="007678F3">
        <w:t>all</w:t>
      </w:r>
      <w:r>
        <w:t xml:space="preserve"> operations</w:t>
      </w:r>
      <w:r w:rsidR="002A76D4">
        <w:t>,</w:t>
      </w:r>
      <w:r>
        <w:t xml:space="preserve"> </w:t>
      </w:r>
      <w:r w:rsidR="002A76D4">
        <w:t xml:space="preserve">including our retrocession premiums and government fees and dividends, while </w:t>
      </w:r>
      <w:r>
        <w:t>build</w:t>
      </w:r>
      <w:r w:rsidR="002A76D4">
        <w:t>ing</w:t>
      </w:r>
      <w:r>
        <w:t xml:space="preserve"> the claims reserve available to </w:t>
      </w:r>
      <w:r w:rsidR="00CA0D4F">
        <w:t>meet future claims</w:t>
      </w:r>
      <w:r w:rsidR="00197DD2">
        <w:t xml:space="preserve">. </w:t>
      </w:r>
      <w:r w:rsidR="009557F5">
        <w:t>As mentioned earlier, t</w:t>
      </w:r>
      <w:r w:rsidR="00CA0D4F">
        <w:t>he premium</w:t>
      </w:r>
      <w:r w:rsidR="008718C8">
        <w:t xml:space="preserve"> rates </w:t>
      </w:r>
      <w:r>
        <w:t xml:space="preserve">charged to insurers by ARPC </w:t>
      </w:r>
      <w:r w:rsidR="008718C8">
        <w:t>are</w:t>
      </w:r>
      <w:r w:rsidR="00464A6C">
        <w:t xml:space="preserve"> set by Ministerial Direction. </w:t>
      </w:r>
      <w:r w:rsidR="00464A6C" w:rsidRPr="002A76D4">
        <w:t xml:space="preserve">These prices have not been increased since the inception of ARPC. Despite this, and the </w:t>
      </w:r>
      <w:r w:rsidR="00464A6C" w:rsidRPr="002A76D4">
        <w:lastRenderedPageBreak/>
        <w:t>recent softening market conditions, our gross written premiums are a reflection of the continued participation in, and supp</w:t>
      </w:r>
      <w:r w:rsidR="00621721">
        <w:t>ort by insurers for our scheme.</w:t>
      </w:r>
    </w:p>
    <w:p w14:paraId="1B52DAFE" w14:textId="6DD25E4D" w:rsidR="00B11D8A" w:rsidRDefault="00B11D8A" w:rsidP="002B0C5B">
      <w:pPr>
        <w:spacing w:after="120"/>
      </w:pPr>
      <w:r>
        <w:t>Premiums are set in three tiers by postcode, having regard to population density in a given postcode area. The premiums are calculated as a percentage of each insurer</w:t>
      </w:r>
      <w:r w:rsidR="00197DD2">
        <w:t>’</w:t>
      </w:r>
      <w:r>
        <w:t xml:space="preserve">s gross written premium </w:t>
      </w:r>
      <w:r w:rsidR="005F4CE3">
        <w:t xml:space="preserve">(GWP) </w:t>
      </w:r>
      <w:r>
        <w:t xml:space="preserve">for eligible insurance contracts located in each tier. Percentages of gross written premium used to calculate premiums </w:t>
      </w:r>
      <w:r w:rsidR="009D0C4C">
        <w:t xml:space="preserve">are as </w:t>
      </w:r>
      <w:r>
        <w:t xml:space="preserve">follows: </w:t>
      </w:r>
    </w:p>
    <w:p w14:paraId="54A81285" w14:textId="77777777" w:rsidR="00B11D8A" w:rsidRDefault="00CA0D4F" w:rsidP="002B0C5B">
      <w:pPr>
        <w:pStyle w:val="Bullet"/>
      </w:pPr>
      <w:r>
        <w:t xml:space="preserve">Tier A: </w:t>
      </w:r>
      <w:r w:rsidR="009D0C4C">
        <w:t xml:space="preserve">12 </w:t>
      </w:r>
      <w:r>
        <w:t>per cent</w:t>
      </w:r>
    </w:p>
    <w:p w14:paraId="4EDB66C3" w14:textId="77777777" w:rsidR="00B11D8A" w:rsidRDefault="00B11D8A" w:rsidP="002B0C5B">
      <w:pPr>
        <w:pStyle w:val="Bullet"/>
      </w:pPr>
      <w:r>
        <w:t>Tier</w:t>
      </w:r>
      <w:r w:rsidR="00CA0D4F">
        <w:t xml:space="preserve"> B: 4</w:t>
      </w:r>
      <w:r w:rsidR="009D0C4C">
        <w:t xml:space="preserve"> per</w:t>
      </w:r>
      <w:r w:rsidR="00CA0D4F">
        <w:t xml:space="preserve"> cent</w:t>
      </w:r>
    </w:p>
    <w:p w14:paraId="520216A3" w14:textId="1CE09295" w:rsidR="00B11D8A" w:rsidRDefault="00B11D8A" w:rsidP="002B0C5B">
      <w:pPr>
        <w:pStyle w:val="Bullet"/>
        <w:spacing w:after="240"/>
      </w:pPr>
      <w:r>
        <w:t xml:space="preserve">Tier C: </w:t>
      </w:r>
      <w:r w:rsidR="009D0C4C">
        <w:t>2 per cent</w:t>
      </w:r>
      <w:r w:rsidR="002B0C5B">
        <w:t>.</w:t>
      </w:r>
    </w:p>
    <w:p w14:paraId="352B5637" w14:textId="6D1344DB" w:rsidR="00B11D8A" w:rsidRDefault="00B11D8A" w:rsidP="00B11D8A">
      <w:r>
        <w:t>Because ARPC receives</w:t>
      </w:r>
      <w:r w:rsidR="00CA0D4F">
        <w:t xml:space="preserve"> a fixed percentage of insurers</w:t>
      </w:r>
      <w:r w:rsidR="00197DD2">
        <w:t>’</w:t>
      </w:r>
      <w:r>
        <w:t xml:space="preserve"> premiums, </w:t>
      </w:r>
      <w:r w:rsidR="00221D0C">
        <w:t xml:space="preserve">premium income </w:t>
      </w:r>
      <w:r>
        <w:t xml:space="preserve">earned by ARPC is subject to premium price fluctuations, which are beyond the control of ARPC. Consequently ARPC is constrained not only by having to seek a Ministerial Direction to increase </w:t>
      </w:r>
      <w:r w:rsidR="00C24179">
        <w:t>premium</w:t>
      </w:r>
      <w:r w:rsidR="00EC56CC">
        <w:t xml:space="preserve"> rates</w:t>
      </w:r>
      <w:r w:rsidR="00C24179">
        <w:t>;</w:t>
      </w:r>
      <w:r>
        <w:t xml:space="preserve"> it is also vulnerable to market fluctuations that make the forecasting of </w:t>
      </w:r>
      <w:r w:rsidR="00221D0C">
        <w:t xml:space="preserve">premium income </w:t>
      </w:r>
      <w:r>
        <w:t>subject to error. The global trend to lower premiums mentioned above continues to impact ARPC</w:t>
      </w:r>
      <w:r w:rsidR="00197DD2">
        <w:t>’</w:t>
      </w:r>
      <w:r>
        <w:t xml:space="preserve">s ability to accurately forecast its </w:t>
      </w:r>
      <w:r w:rsidR="00221D0C">
        <w:t xml:space="preserve">premium income </w:t>
      </w:r>
      <w:r>
        <w:t>and appropriately allocate budget funds.</w:t>
      </w:r>
    </w:p>
    <w:p w14:paraId="5A973E24" w14:textId="77777777" w:rsidR="002A76D4" w:rsidRDefault="002A76D4" w:rsidP="002A76D4">
      <w:r w:rsidRPr="002A76D4">
        <w:t xml:space="preserve">Should a </w:t>
      </w:r>
      <w:r w:rsidR="005F4CE3">
        <w:t xml:space="preserve">declared terrorist incident </w:t>
      </w:r>
      <w:r w:rsidRPr="002A76D4">
        <w:t>lead to major losses and consequently major payouts by ARPC, there would need to be a substantial increase in premium rates for ARPC to remain financially sustainable. Despite this being justifiable, ARPC cannot instigate any premium increase, but would need to approach the Minister seeking a Ministerial Direction to remain financially sustainable.</w:t>
      </w:r>
    </w:p>
    <w:p w14:paraId="7737D3D3" w14:textId="2D331475" w:rsidR="00221D0C" w:rsidRDefault="00221D0C" w:rsidP="00221D0C">
      <w:pPr>
        <w:spacing w:after="200" w:line="276" w:lineRule="auto"/>
      </w:pPr>
      <w:r>
        <w:t>Further explanation of the variability in premium income is shown in Table 1 below. This shows a snapshot of insurance risks as at 17 August 2015</w:t>
      </w:r>
      <w:r w:rsidR="005F4CE3">
        <w:t xml:space="preserve">, tabling </w:t>
      </w:r>
      <w:r>
        <w:t xml:space="preserve">all premiums for policies commencing within the financial year, which is called an </w:t>
      </w:r>
      <w:r w:rsidR="00197DD2">
        <w:t>“</w:t>
      </w:r>
      <w:r>
        <w:t>underwriting year</w:t>
      </w:r>
      <w:r w:rsidR="00197DD2">
        <w:t>”</w:t>
      </w:r>
      <w:r>
        <w:t>.</w:t>
      </w:r>
    </w:p>
    <w:p w14:paraId="33C6434F" w14:textId="77777777" w:rsidR="00177542" w:rsidRDefault="00177542" w:rsidP="002B0C5B">
      <w:pPr>
        <w:pStyle w:val="TableMainHeading"/>
      </w:pPr>
      <w:r>
        <w:t>Table 1: Insurance risk report</w:t>
      </w:r>
      <w:r w:rsidR="009F71B1">
        <w:t>, as at 17 August 2015</w:t>
      </w:r>
    </w:p>
    <w:tbl>
      <w:tblPr>
        <w:tblStyle w:val="ARPCtable"/>
        <w:tblW w:w="0" w:type="auto"/>
        <w:tblInd w:w="108" w:type="dxa"/>
        <w:tblLook w:val="04A0" w:firstRow="1" w:lastRow="0" w:firstColumn="1" w:lastColumn="0" w:noHBand="0" w:noVBand="1"/>
      </w:tblPr>
      <w:tblGrid>
        <w:gridCol w:w="1740"/>
        <w:gridCol w:w="1848"/>
        <w:gridCol w:w="1848"/>
        <w:gridCol w:w="1849"/>
        <w:gridCol w:w="1787"/>
      </w:tblGrid>
      <w:tr w:rsidR="00221D0C" w:rsidRPr="002B0C5B" w14:paraId="115D885E" w14:textId="77777777" w:rsidTr="00621721">
        <w:trPr>
          <w:cnfStyle w:val="100000000000" w:firstRow="1" w:lastRow="0" w:firstColumn="0" w:lastColumn="0" w:oddVBand="0" w:evenVBand="0" w:oddHBand="0" w:evenHBand="0" w:firstRowFirstColumn="0" w:firstRowLastColumn="0" w:lastRowFirstColumn="0" w:lastRowLastColumn="0"/>
        </w:trPr>
        <w:tc>
          <w:tcPr>
            <w:tcW w:w="1740" w:type="dxa"/>
            <w:shd w:val="clear" w:color="auto" w:fill="CCD5ED" w:themeFill="accent3"/>
          </w:tcPr>
          <w:p w14:paraId="5810F8B4" w14:textId="77777777" w:rsidR="00221D0C" w:rsidRPr="002B0C5B" w:rsidRDefault="00177542" w:rsidP="00621721">
            <w:pPr>
              <w:pStyle w:val="Tablecolumnheadingcentre"/>
              <w:rPr>
                <w:b/>
              </w:rPr>
            </w:pPr>
            <w:r w:rsidRPr="002B0C5B">
              <w:rPr>
                <w:b/>
              </w:rPr>
              <w:t>Underwriting year</w:t>
            </w:r>
          </w:p>
        </w:tc>
        <w:tc>
          <w:tcPr>
            <w:tcW w:w="1848" w:type="dxa"/>
            <w:shd w:val="clear" w:color="auto" w:fill="CCD5ED" w:themeFill="accent3"/>
          </w:tcPr>
          <w:p w14:paraId="1E21E46A" w14:textId="77777777" w:rsidR="00177542" w:rsidRPr="002B0C5B" w:rsidRDefault="00177542" w:rsidP="00621721">
            <w:pPr>
              <w:pStyle w:val="Tablecolumnheadingcentre"/>
              <w:rPr>
                <w:b/>
              </w:rPr>
            </w:pPr>
            <w:r w:rsidRPr="002B0C5B">
              <w:rPr>
                <w:b/>
              </w:rPr>
              <w:t>Premium income $million (A)</w:t>
            </w:r>
          </w:p>
        </w:tc>
        <w:tc>
          <w:tcPr>
            <w:tcW w:w="1848" w:type="dxa"/>
            <w:shd w:val="clear" w:color="auto" w:fill="CCD5ED" w:themeFill="accent3"/>
          </w:tcPr>
          <w:p w14:paraId="154473E1" w14:textId="77777777" w:rsidR="00221D0C" w:rsidRPr="002B0C5B" w:rsidRDefault="00177542" w:rsidP="00621721">
            <w:pPr>
              <w:pStyle w:val="Tablecolumnheadingcentre"/>
              <w:rPr>
                <w:b/>
              </w:rPr>
            </w:pPr>
            <w:r w:rsidRPr="002B0C5B">
              <w:rPr>
                <w:b/>
              </w:rPr>
              <w:t>Insurer client sum insured $million (B)</w:t>
            </w:r>
          </w:p>
        </w:tc>
        <w:tc>
          <w:tcPr>
            <w:tcW w:w="1849" w:type="dxa"/>
            <w:shd w:val="clear" w:color="auto" w:fill="CCD5ED" w:themeFill="accent3"/>
          </w:tcPr>
          <w:p w14:paraId="7E1E2925" w14:textId="77777777" w:rsidR="00221D0C" w:rsidRPr="002B0C5B" w:rsidRDefault="00177542" w:rsidP="00621721">
            <w:pPr>
              <w:pStyle w:val="Tablecolumnheadingcentre"/>
              <w:rPr>
                <w:b/>
              </w:rPr>
            </w:pPr>
            <w:r w:rsidRPr="002B0C5B">
              <w:rPr>
                <w:b/>
              </w:rPr>
              <w:t>Insurer client gross written premium $million (C)</w:t>
            </w:r>
          </w:p>
        </w:tc>
        <w:tc>
          <w:tcPr>
            <w:tcW w:w="1787" w:type="dxa"/>
            <w:shd w:val="clear" w:color="auto" w:fill="CCD5ED" w:themeFill="accent3"/>
          </w:tcPr>
          <w:p w14:paraId="661D694C" w14:textId="77777777" w:rsidR="00221D0C" w:rsidRPr="002B0C5B" w:rsidRDefault="00177542" w:rsidP="00621721">
            <w:pPr>
              <w:pStyle w:val="Tablecolumnheadingcentre"/>
              <w:rPr>
                <w:b/>
              </w:rPr>
            </w:pPr>
            <w:r w:rsidRPr="002B0C5B">
              <w:rPr>
                <w:b/>
              </w:rPr>
              <w:t xml:space="preserve">Premium as % of GWP </w:t>
            </w:r>
            <w:r w:rsidRPr="002B0C5B">
              <w:rPr>
                <w:b/>
              </w:rPr>
              <w:br/>
              <w:t>(A) ÷ (C)</w:t>
            </w:r>
          </w:p>
        </w:tc>
      </w:tr>
      <w:tr w:rsidR="00221D0C" w14:paraId="4EB1E3A1" w14:textId="77777777" w:rsidTr="00621721">
        <w:tc>
          <w:tcPr>
            <w:tcW w:w="1740" w:type="dxa"/>
          </w:tcPr>
          <w:p w14:paraId="4C452603" w14:textId="2F65C0AE" w:rsidR="00221D0C" w:rsidRDefault="00177542" w:rsidP="00621721">
            <w:pPr>
              <w:pStyle w:val="Tabletextcentre"/>
            </w:pPr>
            <w:r>
              <w:t>2012</w:t>
            </w:r>
            <w:r w:rsidR="00197DD2">
              <w:noBreakHyphen/>
            </w:r>
            <w:r>
              <w:t>13</w:t>
            </w:r>
          </w:p>
        </w:tc>
        <w:tc>
          <w:tcPr>
            <w:tcW w:w="1848" w:type="dxa"/>
          </w:tcPr>
          <w:p w14:paraId="13D00CD8" w14:textId="77777777" w:rsidR="00221D0C" w:rsidRDefault="00177542" w:rsidP="00621721">
            <w:pPr>
              <w:pStyle w:val="Tabletextcentre"/>
            </w:pPr>
            <w:r>
              <w:t>129.9</w:t>
            </w:r>
          </w:p>
        </w:tc>
        <w:tc>
          <w:tcPr>
            <w:tcW w:w="1848" w:type="dxa"/>
          </w:tcPr>
          <w:p w14:paraId="2F898673" w14:textId="77777777" w:rsidR="00221D0C" w:rsidRDefault="00177542" w:rsidP="00621721">
            <w:pPr>
              <w:pStyle w:val="Tabletextcentre"/>
            </w:pPr>
            <w:r>
              <w:t>3,009,662</w:t>
            </w:r>
          </w:p>
        </w:tc>
        <w:tc>
          <w:tcPr>
            <w:tcW w:w="1849" w:type="dxa"/>
          </w:tcPr>
          <w:p w14:paraId="49F7A44C" w14:textId="77777777" w:rsidR="00221D0C" w:rsidRDefault="00177542" w:rsidP="00621721">
            <w:pPr>
              <w:pStyle w:val="Tabletextcentre"/>
            </w:pPr>
            <w:r>
              <w:t>3,712</w:t>
            </w:r>
          </w:p>
        </w:tc>
        <w:tc>
          <w:tcPr>
            <w:tcW w:w="1787" w:type="dxa"/>
          </w:tcPr>
          <w:p w14:paraId="3C66CC21" w14:textId="77777777" w:rsidR="00221D0C" w:rsidRDefault="00177542" w:rsidP="00621721">
            <w:pPr>
              <w:pStyle w:val="Tabletextcentre"/>
            </w:pPr>
            <w:r>
              <w:t>3.5%</w:t>
            </w:r>
          </w:p>
        </w:tc>
      </w:tr>
      <w:tr w:rsidR="00221D0C" w14:paraId="5C28E34C" w14:textId="77777777" w:rsidTr="00621721">
        <w:tc>
          <w:tcPr>
            <w:tcW w:w="1740" w:type="dxa"/>
          </w:tcPr>
          <w:p w14:paraId="197688EF" w14:textId="51784643" w:rsidR="00221D0C" w:rsidRDefault="00177542" w:rsidP="00621721">
            <w:pPr>
              <w:pStyle w:val="Tabletextcentre"/>
            </w:pPr>
            <w:r>
              <w:t>2013</w:t>
            </w:r>
            <w:r w:rsidR="00197DD2">
              <w:noBreakHyphen/>
            </w:r>
            <w:r>
              <w:t>14</w:t>
            </w:r>
          </w:p>
        </w:tc>
        <w:tc>
          <w:tcPr>
            <w:tcW w:w="1848" w:type="dxa"/>
          </w:tcPr>
          <w:p w14:paraId="736FEC72" w14:textId="77777777" w:rsidR="00221D0C" w:rsidRDefault="00177542" w:rsidP="00621721">
            <w:pPr>
              <w:pStyle w:val="Tabletextcentre"/>
            </w:pPr>
            <w:r>
              <w:t>126.7</w:t>
            </w:r>
          </w:p>
        </w:tc>
        <w:tc>
          <w:tcPr>
            <w:tcW w:w="1848" w:type="dxa"/>
          </w:tcPr>
          <w:p w14:paraId="27CED763" w14:textId="77777777" w:rsidR="00221D0C" w:rsidRDefault="00177542" w:rsidP="00621721">
            <w:pPr>
              <w:pStyle w:val="Tabletextcentre"/>
            </w:pPr>
            <w:r>
              <w:t>3,114,901</w:t>
            </w:r>
          </w:p>
        </w:tc>
        <w:tc>
          <w:tcPr>
            <w:tcW w:w="1849" w:type="dxa"/>
          </w:tcPr>
          <w:p w14:paraId="4529C21D" w14:textId="77777777" w:rsidR="00221D0C" w:rsidRDefault="00177542" w:rsidP="00621721">
            <w:pPr>
              <w:pStyle w:val="Tabletextcentre"/>
            </w:pPr>
            <w:r>
              <w:t>3,610</w:t>
            </w:r>
          </w:p>
        </w:tc>
        <w:tc>
          <w:tcPr>
            <w:tcW w:w="1787" w:type="dxa"/>
          </w:tcPr>
          <w:p w14:paraId="6E08A182" w14:textId="77777777" w:rsidR="00221D0C" w:rsidRDefault="00177542" w:rsidP="00621721">
            <w:pPr>
              <w:pStyle w:val="Tabletextcentre"/>
            </w:pPr>
            <w:r>
              <w:t>3.5%</w:t>
            </w:r>
          </w:p>
        </w:tc>
      </w:tr>
      <w:tr w:rsidR="00177542" w14:paraId="50A3AC3A" w14:textId="77777777" w:rsidTr="00621721">
        <w:tc>
          <w:tcPr>
            <w:tcW w:w="1740" w:type="dxa"/>
          </w:tcPr>
          <w:p w14:paraId="27A4CA2E" w14:textId="54F7C4C7" w:rsidR="00177542" w:rsidRDefault="00177542" w:rsidP="00621721">
            <w:pPr>
              <w:pStyle w:val="Tabletextcentre"/>
            </w:pPr>
            <w:r>
              <w:t>2014</w:t>
            </w:r>
            <w:r w:rsidR="00197DD2">
              <w:noBreakHyphen/>
            </w:r>
            <w:r>
              <w:t>15</w:t>
            </w:r>
          </w:p>
        </w:tc>
        <w:tc>
          <w:tcPr>
            <w:tcW w:w="1848" w:type="dxa"/>
          </w:tcPr>
          <w:p w14:paraId="77ED0BF1" w14:textId="77777777" w:rsidR="00177542" w:rsidRDefault="00177542" w:rsidP="00621721">
            <w:pPr>
              <w:pStyle w:val="Tabletextcentre"/>
            </w:pPr>
            <w:r>
              <w:t>128.4</w:t>
            </w:r>
          </w:p>
        </w:tc>
        <w:tc>
          <w:tcPr>
            <w:tcW w:w="1848" w:type="dxa"/>
          </w:tcPr>
          <w:p w14:paraId="5BF01675" w14:textId="77777777" w:rsidR="00177542" w:rsidRDefault="00177542" w:rsidP="00621721">
            <w:pPr>
              <w:pStyle w:val="Tabletextcentre"/>
            </w:pPr>
            <w:r>
              <w:t xml:space="preserve">Not </w:t>
            </w:r>
            <w:r w:rsidR="005F4CE3">
              <w:t>yet available</w:t>
            </w:r>
            <w:r w:rsidR="009F71B1">
              <w:t>*</w:t>
            </w:r>
          </w:p>
        </w:tc>
        <w:tc>
          <w:tcPr>
            <w:tcW w:w="1849" w:type="dxa"/>
          </w:tcPr>
          <w:p w14:paraId="249A74BA" w14:textId="77777777" w:rsidR="00177542" w:rsidRDefault="00177542" w:rsidP="00621721">
            <w:pPr>
              <w:pStyle w:val="Tabletextcentre"/>
            </w:pPr>
            <w:r>
              <w:t>3,658</w:t>
            </w:r>
          </w:p>
        </w:tc>
        <w:tc>
          <w:tcPr>
            <w:tcW w:w="1787" w:type="dxa"/>
          </w:tcPr>
          <w:p w14:paraId="547CBE77" w14:textId="77777777" w:rsidR="00177542" w:rsidRDefault="00177542" w:rsidP="00621721">
            <w:pPr>
              <w:pStyle w:val="Tabletextcentre"/>
            </w:pPr>
            <w:r>
              <w:t>3.5%</w:t>
            </w:r>
          </w:p>
        </w:tc>
      </w:tr>
    </w:tbl>
    <w:p w14:paraId="32131479" w14:textId="52F07931" w:rsidR="00221D0C" w:rsidRPr="009F71B1" w:rsidRDefault="002B0C5B" w:rsidP="00221D0C">
      <w:pPr>
        <w:spacing w:after="200" w:line="276" w:lineRule="auto"/>
        <w:rPr>
          <w:sz w:val="20"/>
          <w:szCs w:val="20"/>
        </w:rPr>
      </w:pPr>
      <w:r>
        <w:rPr>
          <w:sz w:val="20"/>
          <w:szCs w:val="20"/>
        </w:rPr>
        <w:t>*</w:t>
      </w:r>
      <w:r w:rsidR="009F71B1" w:rsidRPr="009F71B1">
        <w:rPr>
          <w:sz w:val="20"/>
          <w:szCs w:val="20"/>
        </w:rPr>
        <w:t>The 2014</w:t>
      </w:r>
      <w:r w:rsidR="00197DD2">
        <w:rPr>
          <w:sz w:val="20"/>
          <w:szCs w:val="20"/>
        </w:rPr>
        <w:noBreakHyphen/>
      </w:r>
      <w:r w:rsidR="009F71B1" w:rsidRPr="009F71B1">
        <w:rPr>
          <w:sz w:val="20"/>
          <w:szCs w:val="20"/>
        </w:rPr>
        <w:t>15 risk reports are not submitted by insurers to ARPC until September 2015.</w:t>
      </w:r>
    </w:p>
    <w:p w14:paraId="210532E9" w14:textId="77777777" w:rsidR="00A4168B" w:rsidRDefault="00A4168B" w:rsidP="00A4168B">
      <w:pPr>
        <w:pStyle w:val="Heading2"/>
      </w:pPr>
      <w:bookmarkStart w:id="31" w:name="_Toc422757844"/>
      <w:bookmarkStart w:id="32" w:name="_Toc428366477"/>
      <w:r>
        <w:t>Declining capital</w:t>
      </w:r>
      <w:bookmarkEnd w:id="31"/>
      <w:bookmarkEnd w:id="32"/>
    </w:p>
    <w:p w14:paraId="5F7EDD06" w14:textId="77777777" w:rsidR="00A4168B" w:rsidRDefault="00A4168B" w:rsidP="00A4168B">
      <w:r>
        <w:t>ARPC uses its premium and investment income to fund its operations and build the claims reserve. ARPC has prudent</w:t>
      </w:r>
      <w:r w:rsidR="005F4CE3">
        <w:t>ly</w:t>
      </w:r>
      <w:r>
        <w:t xml:space="preserve"> invest</w:t>
      </w:r>
      <w:r w:rsidR="005F4CE3">
        <w:t>ed</w:t>
      </w:r>
      <w:r>
        <w:t xml:space="preserve"> its surplus funds to supplement its income from premium revenues, with the size of the pool growing t</w:t>
      </w:r>
      <w:r w:rsidR="006D1D44">
        <w:t>o $665 million by 30 June 2011</w:t>
      </w:r>
      <w:r w:rsidR="009557F5">
        <w:t xml:space="preserve">. This </w:t>
      </w:r>
      <w:r w:rsidR="006D1D44">
        <w:t xml:space="preserve">has </w:t>
      </w:r>
      <w:r w:rsidR="00A0670F">
        <w:t xml:space="preserve">subsequently </w:t>
      </w:r>
      <w:r w:rsidR="006D1D44" w:rsidRPr="000B66EB">
        <w:t xml:space="preserve">reduced </w:t>
      </w:r>
      <w:r w:rsidR="006D1D44" w:rsidRPr="006F58C1">
        <w:t>to $5</w:t>
      </w:r>
      <w:r w:rsidR="006F58C1">
        <w:t>38</w:t>
      </w:r>
      <w:r w:rsidR="00BB2E7F" w:rsidRPr="006F58C1">
        <w:t xml:space="preserve"> </w:t>
      </w:r>
      <w:r w:rsidR="006D1D44" w:rsidRPr="006F58C1">
        <w:t>m</w:t>
      </w:r>
      <w:r w:rsidR="00A0670F" w:rsidRPr="006F58C1">
        <w:t>illion as</w:t>
      </w:r>
      <w:r w:rsidR="009D0C4C" w:rsidRPr="006F58C1">
        <w:t xml:space="preserve"> at 30 June 201</w:t>
      </w:r>
      <w:r w:rsidR="006F58C1">
        <w:t>5</w:t>
      </w:r>
      <w:r w:rsidR="009D0C4C" w:rsidRPr="006F58C1">
        <w:t>.</w:t>
      </w:r>
      <w:r w:rsidR="009D0C4C">
        <w:t xml:space="preserve"> </w:t>
      </w:r>
    </w:p>
    <w:p w14:paraId="20F21ADB" w14:textId="5F7A2EFC" w:rsidR="009557F5" w:rsidRDefault="00A4168B" w:rsidP="00A4168B">
      <w:r>
        <w:t xml:space="preserve">It was envisaged from the commencement of ARPC that the Government would be fairly compensated for the risk </w:t>
      </w:r>
      <w:r w:rsidR="006D1D44">
        <w:t xml:space="preserve">of the Commonwealth guarantee being claimed against. </w:t>
      </w:r>
      <w:r>
        <w:t xml:space="preserve">The 2012 Triennial Review determined that ARPC should commence making annual payments to the Government for </w:t>
      </w:r>
      <w:r>
        <w:lastRenderedPageBreak/>
        <w:t xml:space="preserve">the provision of the </w:t>
      </w:r>
      <w:r w:rsidR="000B66EB">
        <w:t xml:space="preserve">$10 billion </w:t>
      </w:r>
      <w:r w:rsidR="006F58C1">
        <w:t>Commonwealth</w:t>
      </w:r>
      <w:r>
        <w:t xml:space="preserve"> </w:t>
      </w:r>
      <w:r w:rsidR="006D1D44">
        <w:t>g</w:t>
      </w:r>
      <w:r>
        <w:t xml:space="preserve">uarantee, </w:t>
      </w:r>
      <w:r w:rsidR="007678F3">
        <w:t>taking into consideration the backdating of the payments for ARPC</w:t>
      </w:r>
      <w:r w:rsidR="00197DD2">
        <w:t>’</w:t>
      </w:r>
      <w:r w:rsidR="007678F3">
        <w:t>s inception. The</w:t>
      </w:r>
      <w:r>
        <w:t xml:space="preserve"> first </w:t>
      </w:r>
      <w:r w:rsidR="007678F3">
        <w:t>payment was made by ARPC</w:t>
      </w:r>
      <w:r>
        <w:t xml:space="preserve"> in January 2013.</w:t>
      </w:r>
      <w:r w:rsidR="009557F5">
        <w:t xml:space="preserve"> </w:t>
      </w:r>
    </w:p>
    <w:p w14:paraId="02FCF7B6" w14:textId="7F3681E0" w:rsidR="00A4168B" w:rsidRDefault="00A4168B" w:rsidP="00A4168B">
      <w:r>
        <w:t xml:space="preserve">As a result of the 2014 </w:t>
      </w:r>
      <w:r w:rsidR="009D0C4C">
        <w:t>Federal Budget</w:t>
      </w:r>
      <w:r>
        <w:t>, all previously directed dividends were replaced with an annual dividend payment of $57.5 million over the next four years, toge</w:t>
      </w:r>
      <w:r w:rsidR="00CA0D4F">
        <w:t xml:space="preserve">ther with an annual Government </w:t>
      </w:r>
      <w:r w:rsidR="00197DD2">
        <w:t>‘</w:t>
      </w:r>
      <w:r>
        <w:t>f</w:t>
      </w:r>
      <w:r w:rsidR="00CA0D4F">
        <w:t>ee</w:t>
      </w:r>
      <w:r w:rsidR="00197DD2">
        <w:t>’</w:t>
      </w:r>
      <w:r>
        <w:t xml:space="preserve"> </w:t>
      </w:r>
      <w:r w:rsidR="006F58C1">
        <w:t xml:space="preserve">of $55 million </w:t>
      </w:r>
      <w:r>
        <w:t xml:space="preserve">for the </w:t>
      </w:r>
      <w:r w:rsidR="006F58C1">
        <w:t>Commonwealth g</w:t>
      </w:r>
      <w:r>
        <w:t>uarantee.</w:t>
      </w:r>
    </w:p>
    <w:p w14:paraId="3DB7C4C7" w14:textId="33B79DA7" w:rsidR="00A4168B" w:rsidRDefault="00A0670F" w:rsidP="00A4168B">
      <w:r>
        <w:t>Since January 2013,</w:t>
      </w:r>
      <w:r w:rsidR="00A4168B">
        <w:t xml:space="preserve"> ARPC</w:t>
      </w:r>
      <w:r w:rsidR="00197DD2">
        <w:t>’</w:t>
      </w:r>
      <w:r w:rsidR="00A4168B">
        <w:t xml:space="preserve">s net assets have been progressively </w:t>
      </w:r>
      <w:r w:rsidR="005C275E">
        <w:t>red</w:t>
      </w:r>
      <w:r w:rsidR="007678F3">
        <w:t>uc</w:t>
      </w:r>
      <w:r w:rsidR="00A4168B">
        <w:t>ed</w:t>
      </w:r>
      <w:r>
        <w:t xml:space="preserve"> by the</w:t>
      </w:r>
      <w:r w:rsidR="001164EF">
        <w:t>se</w:t>
      </w:r>
      <w:r>
        <w:t xml:space="preserve"> payments to Government. As a</w:t>
      </w:r>
      <w:r w:rsidR="00A4168B">
        <w:t xml:space="preserve"> consequence of the progressive decline in surplus funds</w:t>
      </w:r>
      <w:r>
        <w:t>, there</w:t>
      </w:r>
      <w:r w:rsidR="00A4168B">
        <w:t xml:space="preserve"> has been a </w:t>
      </w:r>
      <w:r w:rsidR="009557F5">
        <w:t>corresponding</w:t>
      </w:r>
      <w:r w:rsidR="00A4168B">
        <w:t xml:space="preserve"> decline in investment revenue,</w:t>
      </w:r>
      <w:r w:rsidR="009557F5">
        <w:t xml:space="preserve"> </w:t>
      </w:r>
      <w:r w:rsidR="00A4168B">
        <w:t xml:space="preserve">compounded by </w:t>
      </w:r>
      <w:r>
        <w:t xml:space="preserve">the </w:t>
      </w:r>
      <w:r w:rsidR="005F4CE3">
        <w:t>recent</w:t>
      </w:r>
      <w:r>
        <w:t xml:space="preserve"> </w:t>
      </w:r>
      <w:r w:rsidR="00A4168B">
        <w:t>declin</w:t>
      </w:r>
      <w:r>
        <w:t>e in</w:t>
      </w:r>
      <w:r w:rsidR="00A4168B">
        <w:t xml:space="preserve"> interest rates. With the rate of this decline being subject to global financial markets, and the premium revenue that generates the surplus also subject to global insurance and reinsurance markets, the task of forecasting ARPC</w:t>
      </w:r>
      <w:r w:rsidR="00197DD2">
        <w:t>’</w:t>
      </w:r>
      <w:r w:rsidR="00A4168B">
        <w:t xml:space="preserve">s revenue remains </w:t>
      </w:r>
      <w:r w:rsidR="009D0C4C">
        <w:t>difficult</w:t>
      </w:r>
      <w:r>
        <w:t>. For ARPC as a business, the va</w:t>
      </w:r>
      <w:r w:rsidR="00A4168B">
        <w:t xml:space="preserve">riations from one year to the next </w:t>
      </w:r>
      <w:r>
        <w:t xml:space="preserve">are </w:t>
      </w:r>
      <w:r w:rsidR="00A4168B">
        <w:t xml:space="preserve">likely to be the norm rather than the exception. </w:t>
      </w:r>
    </w:p>
    <w:p w14:paraId="4E04E0F5" w14:textId="77777777" w:rsidR="00142D18" w:rsidRDefault="00A4168B" w:rsidP="00A4168B">
      <w:r>
        <w:t>ARPC remains vigilant to these variations and has monitoring and control mechanisms in place to enable agile responses to potential revenue fluctuations.</w:t>
      </w:r>
    </w:p>
    <w:p w14:paraId="2C36FF9B" w14:textId="77777777" w:rsidR="00876B6F" w:rsidRPr="000B66EB" w:rsidRDefault="00876B6F" w:rsidP="00876B6F">
      <w:pPr>
        <w:pStyle w:val="Heading2"/>
        <w:rPr>
          <w:color w:val="auto"/>
        </w:rPr>
      </w:pPr>
      <w:bookmarkStart w:id="33" w:name="_Toc428366478"/>
      <w:r w:rsidRPr="000B66EB">
        <w:rPr>
          <w:color w:val="auto"/>
        </w:rPr>
        <w:t>Purchasing retrocession</w:t>
      </w:r>
      <w:bookmarkEnd w:id="33"/>
    </w:p>
    <w:p w14:paraId="54F8A6AA" w14:textId="64331207" w:rsidR="00142D18" w:rsidRPr="000B66EB" w:rsidRDefault="00876B6F" w:rsidP="00876B6F">
      <w:r w:rsidRPr="000B66EB">
        <w:t>Since 2009, ARPC has placed an annual retrocession program</w:t>
      </w:r>
      <w:r w:rsidR="001164EF">
        <w:t>. F</w:t>
      </w:r>
      <w:r w:rsidR="005F4CE3">
        <w:t>or the 2015 program ARPC</w:t>
      </w:r>
      <w:r w:rsidRPr="000B66EB">
        <w:t xml:space="preserve"> purchas</w:t>
      </w:r>
      <w:r w:rsidR="005F4CE3">
        <w:t>ed</w:t>
      </w:r>
      <w:r w:rsidRPr="000B66EB">
        <w:t xml:space="preserve"> around $2.9 billion in reinsurance capacity through almost 60 reinsurers</w:t>
      </w:r>
      <w:r w:rsidR="001164EF">
        <w:t>, all of which must be</w:t>
      </w:r>
      <w:r w:rsidRPr="000B66EB">
        <w:t xml:space="preserve"> rated by Standard and Poor</w:t>
      </w:r>
      <w:r w:rsidR="00197DD2">
        <w:t>’</w:t>
      </w:r>
      <w:r w:rsidRPr="000B66EB">
        <w:t>s as A</w:t>
      </w:r>
      <w:r w:rsidR="00197DD2">
        <w:noBreakHyphen/>
      </w:r>
      <w:r w:rsidRPr="000B66EB">
        <w:t xml:space="preserve"> or better, </w:t>
      </w:r>
      <w:r w:rsidR="001164EF">
        <w:t xml:space="preserve">and </w:t>
      </w:r>
      <w:r w:rsidRPr="000B66EB">
        <w:t>most of which are located overseas.</w:t>
      </w:r>
      <w:r w:rsidR="00142D18" w:rsidRPr="000B66EB">
        <w:t xml:space="preserve"> T</w:t>
      </w:r>
      <w:r w:rsidRPr="000B66EB">
        <w:t xml:space="preserve">hrough purchasing retrocession, ARPC is not only providing </w:t>
      </w:r>
      <w:r w:rsidR="00142D18" w:rsidRPr="000B66EB">
        <w:t xml:space="preserve">a </w:t>
      </w:r>
      <w:r w:rsidRPr="000B66EB">
        <w:t>valuable overseas funding source for rebuilding</w:t>
      </w:r>
      <w:r w:rsidR="00142D18" w:rsidRPr="000B66EB">
        <w:t xml:space="preserve"> Australian commercial infrastructure</w:t>
      </w:r>
      <w:r w:rsidRPr="000B66EB">
        <w:t xml:space="preserve">, but is also protecting the Government from </w:t>
      </w:r>
      <w:r w:rsidR="005F4CE3">
        <w:t>drawing on the</w:t>
      </w:r>
      <w:r w:rsidRPr="000B66EB">
        <w:t xml:space="preserve"> Commonwealth guarantee</w:t>
      </w:r>
      <w:r w:rsidR="00142D18" w:rsidRPr="000B66EB">
        <w:t xml:space="preserve">. </w:t>
      </w:r>
    </w:p>
    <w:p w14:paraId="621E9AED" w14:textId="4E3C0AF0" w:rsidR="00876B6F" w:rsidRPr="000B66EB" w:rsidRDefault="00142D18" w:rsidP="00876B6F">
      <w:r w:rsidRPr="000B66EB">
        <w:t>While this annual purchase encourages the re</w:t>
      </w:r>
      <w:r w:rsidR="00197DD2">
        <w:noBreakHyphen/>
      </w:r>
      <w:r w:rsidRPr="000B66EB">
        <w:t xml:space="preserve">emergence of the commercial terrorism insurance market, </w:t>
      </w:r>
      <w:r w:rsidR="001164EF">
        <w:t xml:space="preserve">it </w:t>
      </w:r>
      <w:r w:rsidRPr="000B66EB">
        <w:t>is subject to potential volatility in both capacity and pricing that is impacted by exchange rate movements and also natural catastrophes. This exposes ARPC to market factors that are not within ARPC</w:t>
      </w:r>
      <w:r w:rsidR="00197DD2">
        <w:t>’</w:t>
      </w:r>
      <w:r w:rsidRPr="000B66EB">
        <w:t>s control, necessitating that the program undergoes close and regular scrutiny by ARPC.</w:t>
      </w:r>
    </w:p>
    <w:p w14:paraId="4B2A67C3" w14:textId="77777777" w:rsidR="00142D18" w:rsidRDefault="00142D18" w:rsidP="00142D18">
      <w:pPr>
        <w:pStyle w:val="Heading1"/>
        <w:numPr>
          <w:ilvl w:val="0"/>
          <w:numId w:val="20"/>
        </w:numPr>
      </w:pPr>
      <w:bookmarkStart w:id="34" w:name="_Toc428366479"/>
      <w:r>
        <w:t>Performance</w:t>
      </w:r>
      <w:bookmarkEnd w:id="34"/>
    </w:p>
    <w:p w14:paraId="34DB92BC" w14:textId="77777777" w:rsidR="00142D18" w:rsidRDefault="00142D18" w:rsidP="002B0C5B">
      <w:pPr>
        <w:spacing w:after="120"/>
      </w:pPr>
      <w:r>
        <w:t>In compliance with the PGPA Act, we must remain financially sustainable, managing our public resources in an efficient, effective, economical and ethical manne</w:t>
      </w:r>
      <w:r w:rsidR="001164EF">
        <w:t>r as we continue to fulfil our p</w:t>
      </w:r>
      <w:r>
        <w:t xml:space="preserve">urpose. There are </w:t>
      </w:r>
      <w:r w:rsidR="000B66EB">
        <w:t>four</w:t>
      </w:r>
      <w:r w:rsidR="009C6AB6">
        <w:t xml:space="preserve"> key corporate p</w:t>
      </w:r>
      <w:r>
        <w:t>lan activities that ARPC will undertake over the reporting years that</w:t>
      </w:r>
      <w:r w:rsidR="001164EF">
        <w:t xml:space="preserve"> will facilitate achieving our p</w:t>
      </w:r>
      <w:r>
        <w:t>urpose. These are:</w:t>
      </w:r>
    </w:p>
    <w:p w14:paraId="6699098A" w14:textId="1C8C0BBC" w:rsidR="00142D18" w:rsidRDefault="00142D18" w:rsidP="002B0C5B">
      <w:pPr>
        <w:pStyle w:val="OutlineNumbered1"/>
        <w:numPr>
          <w:ilvl w:val="0"/>
          <w:numId w:val="22"/>
        </w:numPr>
        <w:spacing w:after="120"/>
      </w:pPr>
      <w:r>
        <w:t>Provide cost effective reinsurance for eligible terrorism losses.</w:t>
      </w:r>
    </w:p>
    <w:p w14:paraId="180FEBC5" w14:textId="0B0D36D0" w:rsidR="000B66EB" w:rsidRDefault="00142D18" w:rsidP="002B0C5B">
      <w:pPr>
        <w:pStyle w:val="OutlineNumbered1"/>
        <w:spacing w:after="120"/>
      </w:pPr>
      <w:r>
        <w:t>Encourage private sector participation through retrocession reinsurance</w:t>
      </w:r>
      <w:r w:rsidR="000B66EB">
        <w:t>.</w:t>
      </w:r>
    </w:p>
    <w:p w14:paraId="35D4A8FA" w14:textId="45A12510" w:rsidR="000B66EB" w:rsidRDefault="000B66EB" w:rsidP="002B0C5B">
      <w:pPr>
        <w:pStyle w:val="OutlineNumbered1"/>
        <w:spacing w:after="120"/>
      </w:pPr>
      <w:r>
        <w:t>Compensate the Government.</w:t>
      </w:r>
    </w:p>
    <w:p w14:paraId="3A635271" w14:textId="2A8BE843" w:rsidR="00142D18" w:rsidRDefault="00142D18" w:rsidP="002B0C5B">
      <w:pPr>
        <w:pStyle w:val="OutlineNumbered1"/>
      </w:pPr>
      <w:r>
        <w:t>Maintain financial sustainability.</w:t>
      </w:r>
    </w:p>
    <w:p w14:paraId="0F5E87CE" w14:textId="77777777" w:rsidR="00142D18" w:rsidRDefault="00142D18" w:rsidP="00142D18">
      <w:r>
        <w:t>These are outlined below together with how ARPC will measure and assess the success of each activity in achieving our purpose and role.</w:t>
      </w:r>
    </w:p>
    <w:p w14:paraId="388C99A4" w14:textId="77777777" w:rsidR="00142D18" w:rsidRDefault="00142D18">
      <w:pPr>
        <w:spacing w:after="200" w:line="276" w:lineRule="auto"/>
      </w:pPr>
      <w:r>
        <w:br w:type="page"/>
      </w:r>
    </w:p>
    <w:p w14:paraId="04EEFE13" w14:textId="77777777" w:rsidR="00F652B8" w:rsidRDefault="00A34CA6" w:rsidP="00F652B8">
      <w:pPr>
        <w:pStyle w:val="Heading2"/>
      </w:pPr>
      <w:bookmarkStart w:id="35" w:name="_Toc422757846"/>
      <w:bookmarkStart w:id="36" w:name="_Toc428366480"/>
      <w:r>
        <w:lastRenderedPageBreak/>
        <w:t>5.1</w:t>
      </w:r>
      <w:r w:rsidR="0073677F">
        <w:tab/>
      </w:r>
      <w:r w:rsidR="00F652B8">
        <w:t>Provide cost effective reinsurance for eligible terrorism losses</w:t>
      </w:r>
      <w:bookmarkEnd w:id="35"/>
      <w:bookmarkEnd w:id="36"/>
    </w:p>
    <w:p w14:paraId="5F95DC0B" w14:textId="6FC05772" w:rsidR="004A6553" w:rsidRDefault="00F652B8" w:rsidP="001A7043">
      <w:r>
        <w:t xml:space="preserve">This is our functional obligation as prescribed by section 10 of the TI Act. </w:t>
      </w:r>
      <w:r w:rsidR="005A7697">
        <w:t>Over the</w:t>
      </w:r>
      <w:r w:rsidR="00DD1F95">
        <w:t xml:space="preserve"> period covered by the </w:t>
      </w:r>
      <w:r w:rsidR="009C6AB6">
        <w:t>corporate p</w:t>
      </w:r>
      <w:r w:rsidR="00DD1F95">
        <w:t>lan</w:t>
      </w:r>
      <w:r>
        <w:t>, success for this activity will be measured</w:t>
      </w:r>
      <w:r w:rsidR="009D0C4C">
        <w:t xml:space="preserve"> by ARPC</w:t>
      </w:r>
      <w:r w:rsidR="00197DD2">
        <w:t>’</w:t>
      </w:r>
      <w:r w:rsidR="009D0C4C">
        <w:t>s total premium income</w:t>
      </w:r>
      <w:r w:rsidR="00DD1F95" w:rsidRPr="004C1AB1">
        <w:t>, with the target premium level for the forecast period being $110 million per annum</w:t>
      </w:r>
      <w:r w:rsidR="009D0C4C" w:rsidRPr="004C1AB1">
        <w:t>.</w:t>
      </w:r>
    </w:p>
    <w:p w14:paraId="1327743B" w14:textId="4745993C" w:rsidR="00454E88" w:rsidRDefault="00454E88" w:rsidP="009D293E">
      <w:pPr>
        <w:pStyle w:val="Heading3"/>
      </w:pPr>
      <w:r w:rsidRPr="001A7043">
        <w:t>Measure 1</w:t>
      </w:r>
      <w:r w:rsidR="00197DD2">
        <w:t xml:space="preserve"> — </w:t>
      </w:r>
      <w:r w:rsidR="00B8237C">
        <w:t>Gross written p</w:t>
      </w:r>
      <w:r w:rsidRPr="001A7043">
        <w:t>remium income</w:t>
      </w:r>
    </w:p>
    <w:p w14:paraId="6BA2B3ED" w14:textId="77777777" w:rsidR="00BB2E7F" w:rsidRPr="00BB2E7F" w:rsidRDefault="00BB2E7F" w:rsidP="002B0C5B">
      <w:pPr>
        <w:jc w:val="center"/>
      </w:pPr>
      <w:r>
        <w:rPr>
          <w:noProof/>
          <w:lang w:eastAsia="en-AU"/>
        </w:rPr>
        <mc:AlternateContent>
          <mc:Choice Requires="wps">
            <w:drawing>
              <wp:inline distT="0" distB="0" distL="0" distR="0" wp14:anchorId="05FD8084" wp14:editId="51C92A0C">
                <wp:extent cx="5054600" cy="556260"/>
                <wp:effectExtent l="0" t="0" r="12700" b="15240"/>
                <wp:docPr id="45" name="Rounded Rectangle 45"/>
                <wp:cNvGraphicFramePr/>
                <a:graphic xmlns:a="http://schemas.openxmlformats.org/drawingml/2006/main">
                  <a:graphicData uri="http://schemas.microsoft.com/office/word/2010/wordprocessingShape">
                    <wps:wsp>
                      <wps:cNvSpPr/>
                      <wps:spPr>
                        <a:xfrm>
                          <a:off x="0" y="0"/>
                          <a:ext cx="5054600" cy="556260"/>
                        </a:xfrm>
                        <a:prstGeom prst="round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F78A2" w14:textId="77777777" w:rsidR="00615D12" w:rsidRPr="009D293E" w:rsidRDefault="00615D12" w:rsidP="002B0C5B">
                            <w:pPr>
                              <w:jc w:val="center"/>
                              <w:rPr>
                                <w:b/>
                              </w:rPr>
                            </w:pPr>
                            <w:r w:rsidRPr="009D293E">
                              <w:rPr>
                                <w:b/>
                              </w:rPr>
                              <w:t>Measure 1: To support financial sustainability, achieve higher than the target premium in each plan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45" o:spid="_x0000_s1041" style="width:398pt;height:43.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" fillcolor="#00573d [3207]" strokecolor="#00573d [3207]" strokeweight="2pt">
                <v:textbox>
                  <w:txbxContent>
                    <w:p w14:paraId="674F78A2" w14:textId="77777777" w:rsidR="00615D12" w:rsidRPr="009D293E" w:rsidRDefault="00615D12" w:rsidP="002B0C5B">
                      <w:pPr>
                        <w:jc w:val="center"/>
                        <w:rPr>
                          <w:b/>
                        </w:rPr>
                      </w:pPr>
                      <w:r w:rsidRPr="009D293E">
                        <w:rPr>
                          <w:b/>
                        </w:rPr>
                        <w:t>Measure 1: To support financial sustainability, achieve higher than the target premium in each plan period.</w:t>
                      </w:r>
                    </w:p>
                  </w:txbxContent>
                </v:textbox>
                <w10:anchorlock/>
              </v:roundrect>
            </w:pict>
          </mc:Fallback>
        </mc:AlternateContent>
      </w:r>
    </w:p>
    <w:p w14:paraId="7C078B9B" w14:textId="77777777" w:rsidR="00202159" w:rsidRDefault="0073677F" w:rsidP="002B0C5B">
      <w:pPr>
        <w:jc w:val="center"/>
        <w:rPr>
          <w:highlight w:val="yellow"/>
        </w:rPr>
      </w:pPr>
      <w:r>
        <w:rPr>
          <w:noProof/>
          <w:lang w:eastAsia="en-AU"/>
        </w:rPr>
        <w:drawing>
          <wp:inline distT="0" distB="0" distL="0" distR="0" wp14:anchorId="0D47E531" wp14:editId="18A85651">
            <wp:extent cx="5637475" cy="3140764"/>
            <wp:effectExtent l="0" t="0" r="0" b="0"/>
            <wp:docPr id="43" name="Picture 43" descr="Chart 5.1 shows the amount of gross written premium for the financial years 2012–13 ($132.1m; 2013–14 ($129.6m) 2014–15 ($128.1m); the budgeted amount for 2015–16 ($122.0m) and the forecast amounts for 2016–17 ($118.3); 2017–18 ((118.3) and 2018–19 ($121.9)." title="Chart 5.1 Gross written premium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0" cy="3145040"/>
                    </a:xfrm>
                    <a:prstGeom prst="rect">
                      <a:avLst/>
                    </a:prstGeom>
                    <a:noFill/>
                  </pic:spPr>
                </pic:pic>
              </a:graphicData>
            </a:graphic>
          </wp:inline>
        </w:drawing>
      </w:r>
    </w:p>
    <w:p w14:paraId="4883A189" w14:textId="77777777" w:rsidR="00221D0C" w:rsidRDefault="00221D0C">
      <w:pPr>
        <w:spacing w:after="200" w:line="276" w:lineRule="auto"/>
        <w:rPr>
          <w:rFonts w:ascii="Calibri" w:eastAsiaTheme="majorEastAsia" w:hAnsi="Calibri" w:cstheme="majorBidi"/>
          <w:b/>
          <w:bCs/>
          <w:color w:val="000000" w:themeColor="text1"/>
          <w:sz w:val="26"/>
          <w:szCs w:val="26"/>
        </w:rPr>
      </w:pPr>
      <w:r>
        <w:br w:type="page"/>
      </w:r>
    </w:p>
    <w:p w14:paraId="7CD8D1B8" w14:textId="77777777" w:rsidR="0073677F" w:rsidRDefault="00A34CA6" w:rsidP="0073677F">
      <w:pPr>
        <w:pStyle w:val="Heading2"/>
      </w:pPr>
      <w:bookmarkStart w:id="37" w:name="_Toc428366481"/>
      <w:r>
        <w:lastRenderedPageBreak/>
        <w:t>5.2</w:t>
      </w:r>
      <w:r w:rsidR="0073677F">
        <w:tab/>
        <w:t>Encourage private sector participation through retrocession reinsurance</w:t>
      </w:r>
      <w:bookmarkEnd w:id="37"/>
    </w:p>
    <w:p w14:paraId="24F26E97" w14:textId="4AD07523" w:rsidR="0073677F" w:rsidRDefault="0073677F" w:rsidP="00F652B8">
      <w:r>
        <w:t>Market failure was the trigger for the Government</w:t>
      </w:r>
      <w:r w:rsidR="00197DD2">
        <w:t>’</w:t>
      </w:r>
      <w:r>
        <w:t xml:space="preserve">s intervention in the terrorism insurance market, following the events in the USA in September 2001. </w:t>
      </w:r>
      <w:r w:rsidR="000B66EB">
        <w:t>Successive t</w:t>
      </w:r>
      <w:r>
        <w:t xml:space="preserve">riennial </w:t>
      </w:r>
      <w:r w:rsidR="000B66EB">
        <w:t>r</w:t>
      </w:r>
      <w:r>
        <w:t>eview</w:t>
      </w:r>
      <w:r w:rsidR="000B66EB">
        <w:t>s</w:t>
      </w:r>
      <w:r>
        <w:t xml:space="preserve"> </w:t>
      </w:r>
      <w:r w:rsidR="000B66EB">
        <w:t xml:space="preserve">have </w:t>
      </w:r>
      <w:r>
        <w:t>confirm</w:t>
      </w:r>
      <w:r w:rsidR="000B66EB">
        <w:t>ed</w:t>
      </w:r>
      <w:r>
        <w:t xml:space="preserve"> that </w:t>
      </w:r>
      <w:r w:rsidR="000B66EB">
        <w:t>the reinsurance market has insufficient capacity to offer uniform terrorism insurance coverage at affordable prices for the</w:t>
      </w:r>
      <w:r>
        <w:t xml:space="preserve"> foreseeable future</w:t>
      </w:r>
      <w:r w:rsidR="000B66EB">
        <w:t>. Consequently</w:t>
      </w:r>
      <w:r>
        <w:t>, encouraging private sector participation remains a key policy objective for ARPC</w:t>
      </w:r>
      <w:r w:rsidR="00197DD2">
        <w:t>’</w:t>
      </w:r>
      <w:r>
        <w:t>s terrorism insurance scheme, and remains a key activity of ARPC</w:t>
      </w:r>
      <w:r w:rsidR="00197DD2">
        <w:t xml:space="preserve">. </w:t>
      </w:r>
    </w:p>
    <w:p w14:paraId="03895C2B" w14:textId="77777777" w:rsidR="00067235" w:rsidRDefault="001A7043" w:rsidP="00F652B8">
      <w:r w:rsidRPr="001A7043">
        <w:t>We use our premium income to purchase retrocession reinsurance (reinsurance cover from private sector reinsurers) and to compensate the Government. Through our access to retrocession and the Commonwealth guarantee</w:t>
      </w:r>
      <w:r w:rsidR="001164EF">
        <w:t>, in 2015</w:t>
      </w:r>
      <w:r w:rsidRPr="001A7043">
        <w:t xml:space="preserve"> we have a total of $13.3 billion in funding available for losses arising from a declared terrorist incident.</w:t>
      </w:r>
    </w:p>
    <w:p w14:paraId="47A191C5" w14:textId="35969D19" w:rsidR="001A7043" w:rsidRPr="001A7043" w:rsidRDefault="001A7043" w:rsidP="002B0C5B">
      <w:pPr>
        <w:pStyle w:val="TableMainHeading"/>
        <w:jc w:val="center"/>
      </w:pPr>
      <w:r>
        <w:t>Total funding available for a Declared Terrorist Incident</w:t>
      </w:r>
      <w:r w:rsidR="00197DD2">
        <w:t xml:space="preserve"> — </w:t>
      </w:r>
      <w:r w:rsidR="00C82423">
        <w:t>2015</w:t>
      </w:r>
    </w:p>
    <w:p w14:paraId="1C621C98" w14:textId="77777777" w:rsidR="001A7043" w:rsidRDefault="001A7043" w:rsidP="002B0C5B">
      <w:pPr>
        <w:jc w:val="center"/>
        <w:rPr>
          <w:highlight w:val="yellow"/>
        </w:rPr>
      </w:pPr>
      <w:r>
        <w:rPr>
          <w:noProof/>
          <w:lang w:eastAsia="en-AU"/>
        </w:rPr>
        <w:drawing>
          <wp:inline distT="0" distB="0" distL="0" distR="0" wp14:anchorId="4A1A63B8" wp14:editId="6025B7AC">
            <wp:extent cx="4310380" cy="5742940"/>
            <wp:effectExtent l="0" t="0" r="0" b="0"/>
            <wp:docPr id="133" name="Picture 133" descr="Figure 5.2 shows the ARPC scheme funding layers. The lowest layer is policy holder liability; then industry retention of $100k–100m; ARPC‘s deductible $400m; the retrocession program $2.6b with co-reinsurance $0.3b, and the top of the layer is the Commonwealth guarantee of $10b." title="Figure 5.2: ARPC scheme funding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0380" cy="5742940"/>
                    </a:xfrm>
                    <a:prstGeom prst="rect">
                      <a:avLst/>
                    </a:prstGeom>
                    <a:noFill/>
                  </pic:spPr>
                </pic:pic>
              </a:graphicData>
            </a:graphic>
          </wp:inline>
        </w:drawing>
      </w:r>
    </w:p>
    <w:p w14:paraId="7AEFA784" w14:textId="77777777" w:rsidR="0073677F" w:rsidRDefault="0073677F">
      <w:pPr>
        <w:spacing w:after="200" w:line="276" w:lineRule="auto"/>
      </w:pPr>
      <w:bookmarkStart w:id="38" w:name="_Toc422757847"/>
      <w:r>
        <w:br w:type="page"/>
      </w:r>
    </w:p>
    <w:p w14:paraId="56FA6AEA" w14:textId="46635CFC" w:rsidR="0073677F" w:rsidRPr="00C24179" w:rsidRDefault="0073677F" w:rsidP="0073677F">
      <w:r>
        <w:lastRenderedPageBreak/>
        <w:t xml:space="preserve">Since 2009 ARPC has purchased reinsurance from global terrorism insurers (retrocession reinsurance), transferring a proportion of the risk to the </w:t>
      </w:r>
      <w:r w:rsidRPr="00C24179">
        <w:t>private market in an effort to encourage private sector participation in risk sharing</w:t>
      </w:r>
      <w:r>
        <w:t xml:space="preserve"> and reduce the risk to Government and the Australian economy</w:t>
      </w:r>
      <w:r w:rsidR="00197DD2">
        <w:t xml:space="preserve">. </w:t>
      </w:r>
      <w:r>
        <w:t xml:space="preserve">Reinsurers or </w:t>
      </w:r>
      <w:r w:rsidR="00197DD2">
        <w:t>‘</w:t>
      </w:r>
      <w:proofErr w:type="spellStart"/>
      <w:r>
        <w:t>retrocessionaires</w:t>
      </w:r>
      <w:proofErr w:type="spellEnd"/>
      <w:r w:rsidR="00197DD2">
        <w:t>’</w:t>
      </w:r>
      <w:r>
        <w:t xml:space="preserve"> </w:t>
      </w:r>
      <w:r w:rsidRPr="00C24179">
        <w:t>provid</w:t>
      </w:r>
      <w:r>
        <w:t>e</w:t>
      </w:r>
      <w:r w:rsidRPr="00C24179">
        <w:t xml:space="preserve"> private cover for the first tranches of claims payments.</w:t>
      </w:r>
    </w:p>
    <w:p w14:paraId="5FE46581" w14:textId="72AA8E7B" w:rsidR="0073677F" w:rsidRPr="00C24179" w:rsidRDefault="0073677F" w:rsidP="0073677F">
      <w:r w:rsidRPr="00C24179">
        <w:t>Each year, ARPC negotiates and places a program of retrocession reinsur</w:t>
      </w:r>
      <w:r>
        <w:t xml:space="preserve">ance </w:t>
      </w:r>
      <w:r w:rsidRPr="00C24179">
        <w:t xml:space="preserve">with major global reinsurers, seeking a placement </w:t>
      </w:r>
      <w:r w:rsidR="001164EF">
        <w:t xml:space="preserve">that </w:t>
      </w:r>
      <w:r w:rsidRPr="00C24179">
        <w:t>provid</w:t>
      </w:r>
      <w:r w:rsidR="001164EF">
        <w:t>es</w:t>
      </w:r>
      <w:r w:rsidRPr="00C24179">
        <w:t xml:space="preserve"> value</w:t>
      </w:r>
      <w:r w:rsidR="00197DD2">
        <w:noBreakHyphen/>
      </w:r>
      <w:r w:rsidRPr="00C24179">
        <w:t>for</w:t>
      </w:r>
      <w:r w:rsidR="00197DD2">
        <w:noBreakHyphen/>
      </w:r>
      <w:r w:rsidRPr="00C24179">
        <w:t>money whilst encouraging maximum participation of global insurers. Since 2009</w:t>
      </w:r>
      <w:r w:rsidR="001164EF">
        <w:t>,</w:t>
      </w:r>
      <w:r w:rsidRPr="00C24179">
        <w:t xml:space="preserve"> ARPC has only been able to procure a capacity of about one third of the known probable maximum loss of an event in the Sydney CBD, but has secured the participation of all major global reinsurers.</w:t>
      </w:r>
    </w:p>
    <w:p w14:paraId="5816DF2D" w14:textId="77777777" w:rsidR="0073677F" w:rsidRDefault="0073677F" w:rsidP="0073677F">
      <w:r w:rsidRPr="00C24179">
        <w:t>To measure success in this activity, ARPC will measure total reinsurance capacity purchased</w:t>
      </w:r>
      <w:r>
        <w:t xml:space="preserve"> each calendar year</w:t>
      </w:r>
      <w:r w:rsidR="001164EF">
        <w:t xml:space="preserve"> and</w:t>
      </w:r>
      <w:r w:rsidRPr="00C24179">
        <w:t xml:space="preserve"> the total purchase cost</w:t>
      </w:r>
      <w:r w:rsidR="001164EF">
        <w:t>, whilst continuing to monitor</w:t>
      </w:r>
      <w:r w:rsidRPr="00C24179">
        <w:t xml:space="preserve"> the number of participating retrocession reinsurers.</w:t>
      </w:r>
    </w:p>
    <w:p w14:paraId="007CAEF9" w14:textId="6B965C1C" w:rsidR="0073677F" w:rsidRDefault="0073677F" w:rsidP="002B0C5B">
      <w:pPr>
        <w:pStyle w:val="Heading3"/>
      </w:pPr>
      <w:r>
        <w:t>Measure 2</w:t>
      </w:r>
      <w:r w:rsidR="00197DD2">
        <w:t xml:space="preserve"> — </w:t>
      </w:r>
      <w:r>
        <w:t>Retrocession program capacity, per calendar year</w:t>
      </w:r>
    </w:p>
    <w:p w14:paraId="4A512FF8" w14:textId="77777777" w:rsidR="0073677F" w:rsidRDefault="0073677F" w:rsidP="002B0C5B">
      <w:pPr>
        <w:jc w:val="center"/>
        <w:rPr>
          <w:highlight w:val="yellow"/>
        </w:rPr>
      </w:pPr>
      <w:r>
        <w:rPr>
          <w:noProof/>
          <w:lang w:eastAsia="en-AU"/>
        </w:rPr>
        <mc:AlternateContent>
          <mc:Choice Requires="wps">
            <w:drawing>
              <wp:inline distT="0" distB="0" distL="0" distR="0" wp14:anchorId="04C50717" wp14:editId="48A26C01">
                <wp:extent cx="5054600" cy="611505"/>
                <wp:effectExtent l="0" t="0" r="12700" b="17145"/>
                <wp:docPr id="48" name="Rounded Rectangle 48"/>
                <wp:cNvGraphicFramePr/>
                <a:graphic xmlns:a="http://schemas.openxmlformats.org/drawingml/2006/main">
                  <a:graphicData uri="http://schemas.microsoft.com/office/word/2010/wordprocessingShape">
                    <wps:wsp>
                      <wps:cNvSpPr/>
                      <wps:spPr>
                        <a:xfrm>
                          <a:off x="0" y="0"/>
                          <a:ext cx="5054600" cy="611505"/>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849E5" w14:textId="77777777" w:rsidR="00615D12" w:rsidRPr="002B0C5B" w:rsidRDefault="00615D12" w:rsidP="0073677F">
                            <w:pPr>
                              <w:jc w:val="center"/>
                              <w:rPr>
                                <w:b/>
                              </w:rPr>
                            </w:pPr>
                            <w:r w:rsidRPr="002B0C5B">
                              <w:rPr>
                                <w:b/>
                              </w:rPr>
                              <w:t>Measure 2: To protect the government from losses, purchase more than $2.5 billion in retrocession each program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48" o:spid="_x0000_s1042" style="width:398pt;height:48.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" fillcolor="#6c2769 [3209]" strokecolor="#6c2769 [3209]" strokeweight="2pt">
                <v:textbox>
                  <w:txbxContent>
                    <w:p w14:paraId="4BE849E5" w14:textId="77777777" w:rsidR="00615D12" w:rsidRPr="002B0C5B" w:rsidRDefault="00615D12" w:rsidP="0073677F">
                      <w:pPr>
                        <w:jc w:val="center"/>
                        <w:rPr>
                          <w:b/>
                        </w:rPr>
                      </w:pPr>
                      <w:r w:rsidRPr="002B0C5B">
                        <w:rPr>
                          <w:b/>
                        </w:rPr>
                        <w:t>Measure 2: To protect the government from losses, purchase more than $2.5 billion in retrocession each program period.</w:t>
                      </w:r>
                    </w:p>
                  </w:txbxContent>
                </v:textbox>
                <w10:anchorlock/>
              </v:roundrect>
            </w:pict>
          </mc:Fallback>
        </mc:AlternateContent>
      </w:r>
    </w:p>
    <w:p w14:paraId="7E153683" w14:textId="77777777" w:rsidR="0073677F" w:rsidRDefault="00022475" w:rsidP="002B0C5B">
      <w:pPr>
        <w:jc w:val="center"/>
        <w:rPr>
          <w:highlight w:val="yellow"/>
        </w:rPr>
      </w:pPr>
      <w:r>
        <w:rPr>
          <w:noProof/>
          <w:lang w:eastAsia="en-AU"/>
        </w:rPr>
        <w:drawing>
          <wp:inline distT="0" distB="0" distL="0" distR="0" wp14:anchorId="136A0338" wp14:editId="0814C6A1">
            <wp:extent cx="5677158" cy="4115454"/>
            <wp:effectExtent l="0" t="0" r="0" b="0"/>
            <wp:docPr id="47" name="Picture 47" descr="This graph shows the retrocession program capacity, per calendar year from 2013 ($3,445 m); 2014 ($3,380m) (2015 ($3,120); budgeted amount for 2016 ($3,275) and the forecast amounts for 2017 ($3,175); 2018 ($3,075); 2019 ($3,175). It also breaks it down into retrocession capacity (excluding co-reinsurance), the ARPC retrocession deductible and the industry retention.&#10;" title="Retrocession program capacity per calenda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9293" cy="4117002"/>
                    </a:xfrm>
                    <a:prstGeom prst="rect">
                      <a:avLst/>
                    </a:prstGeom>
                    <a:noFill/>
                  </pic:spPr>
                </pic:pic>
              </a:graphicData>
            </a:graphic>
          </wp:inline>
        </w:drawing>
      </w:r>
    </w:p>
    <w:p w14:paraId="0ED92904" w14:textId="77777777" w:rsidR="0073677F" w:rsidRPr="00C24179" w:rsidRDefault="0073677F" w:rsidP="0073677F">
      <w:pPr>
        <w:rPr>
          <w:highlight w:val="yellow"/>
        </w:rPr>
      </w:pPr>
    </w:p>
    <w:p w14:paraId="3C0747CF" w14:textId="77777777" w:rsidR="008B1B5B" w:rsidRDefault="008B1B5B">
      <w:pPr>
        <w:spacing w:after="200" w:line="276" w:lineRule="auto"/>
        <w:rPr>
          <w:highlight w:val="yellow"/>
        </w:rPr>
      </w:pPr>
      <w:r>
        <w:rPr>
          <w:highlight w:val="yellow"/>
        </w:rPr>
        <w:br w:type="page"/>
      </w:r>
    </w:p>
    <w:p w14:paraId="7E5AA35E" w14:textId="71741782" w:rsidR="008B1B5B" w:rsidRDefault="008B1B5B" w:rsidP="008B1B5B">
      <w:r>
        <w:lastRenderedPageBreak/>
        <w:t>We also aim to be cost effective and to purchase retrocession on a value</w:t>
      </w:r>
      <w:r w:rsidR="00197DD2">
        <w:noBreakHyphen/>
      </w:r>
      <w:r>
        <w:t>for</w:t>
      </w:r>
      <w:r w:rsidR="00197DD2">
        <w:noBreakHyphen/>
      </w:r>
      <w:r>
        <w:t>money basis. We therefore set a budget each year for the purchase of retrocession and we seek to maximise our capacity within the available budget.</w:t>
      </w:r>
    </w:p>
    <w:p w14:paraId="763A3ED0" w14:textId="1B310C87" w:rsidR="008B1B5B" w:rsidRDefault="008B1B5B" w:rsidP="008B1B5B">
      <w:pPr>
        <w:pStyle w:val="Heading3"/>
      </w:pPr>
      <w:r>
        <w:t>Measure 3</w:t>
      </w:r>
      <w:r w:rsidR="00197DD2">
        <w:t xml:space="preserve"> — </w:t>
      </w:r>
      <w:r>
        <w:t>Retrocession program cost, per calendar year</w:t>
      </w:r>
    </w:p>
    <w:p w14:paraId="3388A088" w14:textId="77777777" w:rsidR="008B1B5B" w:rsidRDefault="008B1B5B" w:rsidP="002B0C5B">
      <w:pPr>
        <w:jc w:val="center"/>
        <w:rPr>
          <w:highlight w:val="yellow"/>
        </w:rPr>
      </w:pPr>
      <w:r>
        <w:rPr>
          <w:noProof/>
          <w:lang w:eastAsia="en-AU"/>
        </w:rPr>
        <mc:AlternateContent>
          <mc:Choice Requires="wps">
            <w:drawing>
              <wp:inline distT="0" distB="0" distL="0" distR="0" wp14:anchorId="18697E1B" wp14:editId="190AC2A7">
                <wp:extent cx="5054600" cy="611505"/>
                <wp:effectExtent l="0" t="0" r="12700" b="17145"/>
                <wp:docPr id="50" name="Rounded Rectangle 50"/>
                <wp:cNvGraphicFramePr/>
                <a:graphic xmlns:a="http://schemas.openxmlformats.org/drawingml/2006/main">
                  <a:graphicData uri="http://schemas.microsoft.com/office/word/2010/wordprocessingShape">
                    <wps:wsp>
                      <wps:cNvSpPr/>
                      <wps:spPr>
                        <a:xfrm>
                          <a:off x="0" y="0"/>
                          <a:ext cx="5054600" cy="611505"/>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2B876" w14:textId="77777777" w:rsidR="00615D12" w:rsidRPr="002B0C5B" w:rsidRDefault="00615D12" w:rsidP="008B1B5B">
                            <w:pPr>
                              <w:jc w:val="center"/>
                              <w:rPr>
                                <w:b/>
                              </w:rPr>
                            </w:pPr>
                            <w:r w:rsidRPr="002B0C5B">
                              <w:rPr>
                                <w:b/>
                              </w:rPr>
                              <w:t xml:space="preserve">Measure 3: Our objective is to maximise our capacity purchased within the budget that we have available in each program period.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50" o:spid="_x0000_s1043" style="width:398pt;height:48.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" fillcolor="#6c2769 [3209]" strokecolor="#6c2769 [3209]" strokeweight="2pt">
                <v:textbox>
                  <w:txbxContent>
                    <w:p w14:paraId="0982B876" w14:textId="77777777" w:rsidR="00615D12" w:rsidRPr="002B0C5B" w:rsidRDefault="00615D12" w:rsidP="008B1B5B">
                      <w:pPr>
                        <w:jc w:val="center"/>
                        <w:rPr>
                          <w:b/>
                        </w:rPr>
                      </w:pPr>
                      <w:r w:rsidRPr="002B0C5B">
                        <w:rPr>
                          <w:b/>
                        </w:rPr>
                        <w:t xml:space="preserve">Measure 3: Our objective is to maximise our capacity purchased within the budget that we have available in each program period. </w:t>
                      </w:r>
                    </w:p>
                  </w:txbxContent>
                </v:textbox>
                <w10:anchorlock/>
              </v:roundrect>
            </w:pict>
          </mc:Fallback>
        </mc:AlternateContent>
      </w:r>
    </w:p>
    <w:p w14:paraId="4EFC2FAF" w14:textId="77777777" w:rsidR="008B1B5B" w:rsidRDefault="008B1B5B" w:rsidP="002B0C5B">
      <w:pPr>
        <w:spacing w:after="200" w:line="276" w:lineRule="auto"/>
        <w:jc w:val="center"/>
      </w:pPr>
      <w:r>
        <w:rPr>
          <w:noProof/>
          <w:lang w:eastAsia="en-AU"/>
        </w:rPr>
        <w:drawing>
          <wp:inline distT="0" distB="0" distL="0" distR="0" wp14:anchorId="288027C0" wp14:editId="25ED9A5D">
            <wp:extent cx="5693434" cy="3814972"/>
            <wp:effectExtent l="0" t="0" r="0" b="0"/>
            <wp:docPr id="51" name="Picture 51" descr="This graph shows the retrocession program cost per calendar year:  2013 ($72.0m) 2014 ($72.0m); 2015 ($56.4m) and the forecast amounts for 2016 ($59.5m); 2017 ($59.5m); 2018 ($59.5m) and 2019 ($61.2m). " title="Retrocession program cost per calenda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6721" cy="3817175"/>
                    </a:xfrm>
                    <a:prstGeom prst="rect">
                      <a:avLst/>
                    </a:prstGeom>
                    <a:noFill/>
                  </pic:spPr>
                </pic:pic>
              </a:graphicData>
            </a:graphic>
          </wp:inline>
        </w:drawing>
      </w:r>
    </w:p>
    <w:p w14:paraId="6DE9C269" w14:textId="77777777" w:rsidR="002B0C5B" w:rsidRDefault="001F3A64">
      <w:pPr>
        <w:spacing w:after="200" w:line="276" w:lineRule="auto"/>
      </w:pPr>
      <w:r>
        <w:t>To</w:t>
      </w:r>
      <w:r w:rsidR="001B1CD9">
        <w:t xml:space="preserve"> </w:t>
      </w:r>
      <w:r>
        <w:t>achieve value</w:t>
      </w:r>
      <w:r w:rsidR="00197DD2">
        <w:noBreakHyphen/>
      </w:r>
      <w:r>
        <w:t>for</w:t>
      </w:r>
      <w:r w:rsidR="00197DD2">
        <w:noBreakHyphen/>
      </w:r>
      <w:r>
        <w:t xml:space="preserve">money each year, we </w:t>
      </w:r>
      <w:r w:rsidR="004C1AB1">
        <w:t xml:space="preserve">will aim to purchase </w:t>
      </w:r>
      <w:r>
        <w:t xml:space="preserve">the maximum capacity within our budget allocated by </w:t>
      </w:r>
      <w:r w:rsidR="00B33376">
        <w:t>ARPC</w:t>
      </w:r>
      <w:r w:rsidR="00197DD2">
        <w:t>’</w:t>
      </w:r>
      <w:r w:rsidR="00B33376">
        <w:t>s</w:t>
      </w:r>
      <w:r>
        <w:t xml:space="preserve"> Board each year for retrocession purpose</w:t>
      </w:r>
      <w:r w:rsidR="00B33376">
        <w:t>s</w:t>
      </w:r>
      <w:r>
        <w:t>, but ideally spending no more than $72 million.</w:t>
      </w:r>
    </w:p>
    <w:p w14:paraId="3BBE1D0C" w14:textId="3BD42B09" w:rsidR="008B1B5B" w:rsidRDefault="00B02311">
      <w:pPr>
        <w:spacing w:after="200" w:line="276" w:lineRule="auto"/>
        <w:rPr>
          <w:rFonts w:ascii="Calibri" w:eastAsiaTheme="majorEastAsia" w:hAnsi="Calibri" w:cstheme="majorBidi"/>
          <w:b/>
          <w:bCs/>
          <w:color w:val="000000" w:themeColor="text1"/>
          <w:sz w:val="26"/>
          <w:szCs w:val="26"/>
        </w:rPr>
      </w:pPr>
      <w:r>
        <w:t xml:space="preserve"> </w:t>
      </w:r>
      <w:r w:rsidR="008B1B5B">
        <w:br w:type="page"/>
      </w:r>
    </w:p>
    <w:p w14:paraId="076D3259" w14:textId="77777777" w:rsidR="0073677F" w:rsidRDefault="00A34CA6" w:rsidP="0073677F">
      <w:pPr>
        <w:pStyle w:val="Heading2"/>
      </w:pPr>
      <w:bookmarkStart w:id="39" w:name="_Toc428366482"/>
      <w:r>
        <w:lastRenderedPageBreak/>
        <w:t>5.3</w:t>
      </w:r>
      <w:r w:rsidR="0073677F">
        <w:tab/>
        <w:t>Compensate Government</w:t>
      </w:r>
      <w:bookmarkEnd w:id="39"/>
    </w:p>
    <w:p w14:paraId="033143C6" w14:textId="77777777" w:rsidR="0073677F" w:rsidRDefault="0073677F" w:rsidP="0073677F">
      <w:r>
        <w:t>ARPC pays the Government a fee f</w:t>
      </w:r>
      <w:r w:rsidR="006F58C1">
        <w:t>or the use of the Commonwealth g</w:t>
      </w:r>
      <w:r>
        <w:t>uarantee as well as a dividend to reflect return on capital for Government as the owner of ARPC.</w:t>
      </w:r>
    </w:p>
    <w:p w14:paraId="1401A254" w14:textId="5C53DE4B" w:rsidR="0073677F" w:rsidRDefault="0073677F" w:rsidP="0073677F">
      <w:pPr>
        <w:pStyle w:val="Heading3"/>
      </w:pPr>
      <w:r>
        <w:t xml:space="preserve">Measure </w:t>
      </w:r>
      <w:r w:rsidR="008B1B5B">
        <w:t>4</w:t>
      </w:r>
      <w:r w:rsidR="00197DD2">
        <w:t xml:space="preserve"> — </w:t>
      </w:r>
      <w:r>
        <w:t>Payments to Government</w:t>
      </w:r>
    </w:p>
    <w:p w14:paraId="1DBD281E" w14:textId="77777777" w:rsidR="0073677F" w:rsidRDefault="0073677F" w:rsidP="009D293E">
      <w:pPr>
        <w:jc w:val="center"/>
      </w:pPr>
      <w:r>
        <w:rPr>
          <w:noProof/>
          <w:lang w:eastAsia="en-AU"/>
        </w:rPr>
        <mc:AlternateContent>
          <mc:Choice Requires="wps">
            <w:drawing>
              <wp:inline distT="0" distB="0" distL="0" distR="0" wp14:anchorId="6915F216" wp14:editId="61B1B7AE">
                <wp:extent cx="5054600" cy="611505"/>
                <wp:effectExtent l="0" t="0" r="12700" b="17145"/>
                <wp:docPr id="44" name="Rounded Rectangle 44"/>
                <wp:cNvGraphicFramePr/>
                <a:graphic xmlns:a="http://schemas.openxmlformats.org/drawingml/2006/main">
                  <a:graphicData uri="http://schemas.microsoft.com/office/word/2010/wordprocessingShape">
                    <wps:wsp>
                      <wps:cNvSpPr/>
                      <wps:spPr>
                        <a:xfrm>
                          <a:off x="0" y="0"/>
                          <a:ext cx="5054600" cy="611505"/>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085AD" w14:textId="77777777" w:rsidR="00615D12" w:rsidRPr="009D293E" w:rsidRDefault="00615D12" w:rsidP="0073677F">
                            <w:pPr>
                              <w:jc w:val="center"/>
                              <w:rPr>
                                <w:b/>
                              </w:rPr>
                            </w:pPr>
                            <w:r w:rsidRPr="009D293E">
                              <w:rPr>
                                <w:b/>
                              </w:rPr>
                              <w:t>Measure 4: To meet our obligations, the target is to deliver the Government payments in each plan period. The payments are set by Ministerial 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44" o:spid="_x0000_s1044" style="width:398pt;height:48.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" fillcolor="#d9541e [3208]" strokecolor="#d9541e [3208]" strokeweight="2pt">
                <v:textbox>
                  <w:txbxContent>
                    <w:p w14:paraId="3A6085AD" w14:textId="77777777" w:rsidR="00615D12" w:rsidRPr="009D293E" w:rsidRDefault="00615D12" w:rsidP="0073677F">
                      <w:pPr>
                        <w:jc w:val="center"/>
                        <w:rPr>
                          <w:b/>
                        </w:rPr>
                      </w:pPr>
                      <w:r w:rsidRPr="009D293E">
                        <w:rPr>
                          <w:b/>
                        </w:rPr>
                        <w:t>Measure 4: To meet our obligations, the target is to deliver the Government payments in each plan period. The payments are set by Ministerial Direction.</w:t>
                      </w:r>
                    </w:p>
                  </w:txbxContent>
                </v:textbox>
                <w10:anchorlock/>
              </v:roundrect>
            </w:pict>
          </mc:Fallback>
        </mc:AlternateContent>
      </w:r>
    </w:p>
    <w:p w14:paraId="352D9739" w14:textId="77777777" w:rsidR="0073677F" w:rsidRDefault="00651088" w:rsidP="009D293E">
      <w:pPr>
        <w:jc w:val="center"/>
      </w:pPr>
      <w:r>
        <w:rPr>
          <w:noProof/>
          <w:lang w:eastAsia="en-AU"/>
        </w:rPr>
        <w:drawing>
          <wp:inline distT="0" distB="0" distL="0" distR="0" wp14:anchorId="624D577A" wp14:editId="7B76C650">
            <wp:extent cx="5724525" cy="4511675"/>
            <wp:effectExtent l="0" t="0" r="0" b="0"/>
            <wp:docPr id="46" name="Picture 46" descr="This graph shows ARPC’s payments to Government for financial years 2012–13 ($175m); 2013—14 ($150m); 2014–15 ($57.5m dividend, $55.0m Commonwealth guarantee fee, $112.5m total) and the same payments forecast for 2015–16, 2016–17 and 2017–18. No Government directions have been received yet for 2018–19." title="Payments to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4511675"/>
                    </a:xfrm>
                    <a:prstGeom prst="rect">
                      <a:avLst/>
                    </a:prstGeom>
                    <a:noFill/>
                  </pic:spPr>
                </pic:pic>
              </a:graphicData>
            </a:graphic>
          </wp:inline>
        </w:drawing>
      </w:r>
    </w:p>
    <w:p w14:paraId="310F367B" w14:textId="77777777" w:rsidR="0073677F" w:rsidRDefault="0073677F" w:rsidP="0073677F"/>
    <w:bookmarkEnd w:id="38"/>
    <w:p w14:paraId="2FA9DF2E" w14:textId="77777777" w:rsidR="00331990" w:rsidRDefault="00331990">
      <w:pPr>
        <w:spacing w:after="200" w:line="276" w:lineRule="auto"/>
        <w:rPr>
          <w:highlight w:val="yellow"/>
        </w:rPr>
      </w:pPr>
      <w:r>
        <w:rPr>
          <w:highlight w:val="yellow"/>
        </w:rPr>
        <w:br w:type="page"/>
      </w:r>
    </w:p>
    <w:p w14:paraId="22E3C107" w14:textId="77777777" w:rsidR="00FD0900" w:rsidRPr="001A7043" w:rsidRDefault="00A34CA6" w:rsidP="001A7043">
      <w:pPr>
        <w:pStyle w:val="Heading2"/>
        <w:rPr>
          <w:highlight w:val="yellow"/>
        </w:rPr>
      </w:pPr>
      <w:bookmarkStart w:id="40" w:name="_Toc422757848"/>
      <w:bookmarkStart w:id="41" w:name="_Toc428366483"/>
      <w:r>
        <w:lastRenderedPageBreak/>
        <w:t>5.4</w:t>
      </w:r>
      <w:r w:rsidR="008B1B5B">
        <w:tab/>
      </w:r>
      <w:r w:rsidR="00FD0900" w:rsidRPr="00D57B64">
        <w:t>Maintain financial sustainability</w:t>
      </w:r>
      <w:bookmarkEnd w:id="40"/>
      <w:bookmarkEnd w:id="41"/>
    </w:p>
    <w:p w14:paraId="1670F0CD" w14:textId="77777777" w:rsidR="00FD0900" w:rsidRPr="00C24179" w:rsidRDefault="00FD0900" w:rsidP="00FD0900">
      <w:r w:rsidRPr="00C24179">
        <w:t>As is the case with any insurer, in order to retain our operational effectiveness, ARPC must remain financially sustainable by putting in place robust financial systems and controls; maintaining close working relationships with relevant Treasury officials is equally important.</w:t>
      </w:r>
    </w:p>
    <w:p w14:paraId="05D2B85A" w14:textId="0564EF5E" w:rsidR="00FD0900" w:rsidRPr="00C24179" w:rsidRDefault="00FD0900" w:rsidP="009D293E">
      <w:pPr>
        <w:spacing w:after="120"/>
      </w:pPr>
      <w:r w:rsidRPr="00C24179">
        <w:t>Key factors impacting ARPC</w:t>
      </w:r>
      <w:r w:rsidR="00197DD2">
        <w:t>’</w:t>
      </w:r>
      <w:r w:rsidRPr="00C24179">
        <w:t>s financial sustainability are:</w:t>
      </w:r>
    </w:p>
    <w:p w14:paraId="7FF6F9EE" w14:textId="77777777" w:rsidR="00FD0900" w:rsidRDefault="002C7A14" w:rsidP="009D293E">
      <w:pPr>
        <w:pStyle w:val="Bullet"/>
      </w:pPr>
      <w:r>
        <w:t>o</w:t>
      </w:r>
      <w:r w:rsidR="006D1D44">
        <w:t xml:space="preserve">ur </w:t>
      </w:r>
      <w:r w:rsidR="00FD0900">
        <w:t>premium rates</w:t>
      </w:r>
      <w:r w:rsidR="006D1D44">
        <w:t xml:space="preserve"> and premium income</w:t>
      </w:r>
    </w:p>
    <w:p w14:paraId="40DF2A3A" w14:textId="77777777" w:rsidR="00FD0900" w:rsidRDefault="002C7A14" w:rsidP="009D293E">
      <w:pPr>
        <w:pStyle w:val="Bullet"/>
      </w:pPr>
      <w:r>
        <w:t>o</w:t>
      </w:r>
      <w:r w:rsidR="006D1D44">
        <w:t>ur investment return</w:t>
      </w:r>
    </w:p>
    <w:p w14:paraId="4C63DC32" w14:textId="77777777" w:rsidR="00FD0900" w:rsidRDefault="00FD0900" w:rsidP="009D293E">
      <w:pPr>
        <w:pStyle w:val="Bullet"/>
      </w:pPr>
      <w:r>
        <w:t xml:space="preserve">the size </w:t>
      </w:r>
      <w:r w:rsidR="006D1D44">
        <w:t xml:space="preserve">and cost </w:t>
      </w:r>
      <w:r>
        <w:t xml:space="preserve">of </w:t>
      </w:r>
      <w:r w:rsidR="006D1D44">
        <w:t>our r</w:t>
      </w:r>
      <w:r>
        <w:t xml:space="preserve">etrocession </w:t>
      </w:r>
      <w:r w:rsidR="006D1D44">
        <w:t xml:space="preserve">reinsurance </w:t>
      </w:r>
      <w:r>
        <w:t>program</w:t>
      </w:r>
    </w:p>
    <w:p w14:paraId="2E033DEF" w14:textId="77777777" w:rsidR="00DB0AF0" w:rsidRDefault="00DB0AF0" w:rsidP="009D293E">
      <w:pPr>
        <w:pStyle w:val="Bullet"/>
      </w:pPr>
      <w:r>
        <w:t>any claims costs associated with a declared terrorist incident</w:t>
      </w:r>
    </w:p>
    <w:p w14:paraId="4D6BD683" w14:textId="77777777" w:rsidR="00FD0900" w:rsidRDefault="00FD0900" w:rsidP="009D293E">
      <w:pPr>
        <w:pStyle w:val="Bullet"/>
        <w:spacing w:after="240"/>
      </w:pPr>
      <w:r>
        <w:t>the size, structure and timing of fees and dividends payable to the Government</w:t>
      </w:r>
      <w:r w:rsidR="00740FE2">
        <w:t>.</w:t>
      </w:r>
    </w:p>
    <w:p w14:paraId="3D112D84" w14:textId="77777777" w:rsidR="00FD0900" w:rsidRPr="00DB0AF0" w:rsidRDefault="00FD0900" w:rsidP="00FD0900">
      <w:r>
        <w:t>To measure and assess our financial sustainabilit</w:t>
      </w:r>
      <w:r w:rsidR="006D1D44">
        <w:t xml:space="preserve">y, ARPC will measure net assets, which is the </w:t>
      </w:r>
      <w:r w:rsidR="002C7A14">
        <w:t>final</w:t>
      </w:r>
      <w:r w:rsidR="006D1D44">
        <w:t xml:space="preserve"> balance </w:t>
      </w:r>
      <w:r w:rsidR="002C7A14">
        <w:t xml:space="preserve">as </w:t>
      </w:r>
      <w:r w:rsidR="006D1D44">
        <w:t xml:space="preserve">impacted by all of the above key </w:t>
      </w:r>
      <w:r w:rsidR="006D1D44" w:rsidRPr="00DB0AF0">
        <w:t>factors.</w:t>
      </w:r>
      <w:r w:rsidR="000A4F72" w:rsidRPr="00DB0AF0">
        <w:t xml:space="preserve"> ARPC notes that future years will see a net cash outflow due to ongoing payments to Government.</w:t>
      </w:r>
    </w:p>
    <w:p w14:paraId="011715A1" w14:textId="041D0F17" w:rsidR="001A7043" w:rsidRDefault="001A7043" w:rsidP="001A7043">
      <w:pPr>
        <w:pStyle w:val="Heading3"/>
      </w:pPr>
      <w:r>
        <w:t>Measure 5</w:t>
      </w:r>
      <w:r w:rsidR="00197DD2">
        <w:t xml:space="preserve"> — </w:t>
      </w:r>
      <w:r>
        <w:t>Financial sustainability</w:t>
      </w:r>
    </w:p>
    <w:p w14:paraId="6DA57A82" w14:textId="77777777" w:rsidR="00331990" w:rsidRDefault="00331990" w:rsidP="009D293E">
      <w:pPr>
        <w:jc w:val="center"/>
      </w:pPr>
      <w:r>
        <w:rPr>
          <w:noProof/>
          <w:lang w:eastAsia="en-AU"/>
        </w:rPr>
        <mc:AlternateContent>
          <mc:Choice Requires="wps">
            <w:drawing>
              <wp:inline distT="0" distB="0" distL="0" distR="0" wp14:anchorId="3E0E8358" wp14:editId="0899A1E3">
                <wp:extent cx="5054600" cy="611505"/>
                <wp:effectExtent l="0" t="0" r="12700" b="17145"/>
                <wp:docPr id="83" name="Rounded Rectangle 83"/>
                <wp:cNvGraphicFramePr/>
                <a:graphic xmlns:a="http://schemas.openxmlformats.org/drawingml/2006/main">
                  <a:graphicData uri="http://schemas.microsoft.com/office/word/2010/wordprocessingShape">
                    <wps:wsp>
                      <wps:cNvSpPr/>
                      <wps:spPr>
                        <a:xfrm>
                          <a:off x="0" y="0"/>
                          <a:ext cx="5054600" cy="611505"/>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3F539" w14:textId="77777777" w:rsidR="00615D12" w:rsidRPr="009D293E" w:rsidRDefault="00615D12" w:rsidP="00331990">
                            <w:pPr>
                              <w:jc w:val="center"/>
                              <w:rPr>
                                <w:b/>
                              </w:rPr>
                            </w:pPr>
                            <w:r w:rsidRPr="009D293E">
                              <w:rPr>
                                <w:b/>
                              </w:rPr>
                              <w:t>Measure 5: Maintain sufficient net assets to support the retrocession deducible ($400 million in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83" o:spid="_x0000_s1045" style="width:398pt;height:48.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" fillcolor="#056cb6 [3204]" strokecolor="#056cb6 [3204]" strokeweight="2pt">
                <v:textbox>
                  <w:txbxContent>
                    <w:p w14:paraId="0913F539" w14:textId="77777777" w:rsidR="00615D12" w:rsidRPr="009D293E" w:rsidRDefault="00615D12" w:rsidP="00331990">
                      <w:pPr>
                        <w:jc w:val="center"/>
                        <w:rPr>
                          <w:b/>
                        </w:rPr>
                      </w:pPr>
                      <w:r w:rsidRPr="009D293E">
                        <w:rPr>
                          <w:b/>
                        </w:rPr>
                        <w:t>Measure 5: Maintain sufficient net assets to support the retrocession deducible ($400 million in 2015).</w:t>
                      </w:r>
                    </w:p>
                  </w:txbxContent>
                </v:textbox>
                <w10:anchorlock/>
              </v:roundrect>
            </w:pict>
          </mc:Fallback>
        </mc:AlternateContent>
      </w:r>
    </w:p>
    <w:p w14:paraId="2F285784" w14:textId="16CBC0A8" w:rsidR="009D293E" w:rsidRDefault="00022475" w:rsidP="009D293E">
      <w:pPr>
        <w:jc w:val="center"/>
      </w:pPr>
      <w:r>
        <w:rPr>
          <w:noProof/>
          <w:lang w:eastAsia="en-AU"/>
        </w:rPr>
        <w:drawing>
          <wp:inline distT="0" distB="0" distL="0" distR="0" wp14:anchorId="1AC8ED67" wp14:editId="54884949">
            <wp:extent cx="5661329" cy="3487992"/>
            <wp:effectExtent l="0" t="0" r="0" b="0"/>
            <wp:docPr id="52" name="Picture 52" descr="This chart shows ARPC’s actual net assets for 2014–15 ($538m) and the budgeted cash inflow and outflow for that financial year. The graph charts the forecasted cash inflows and outflows for all financial years up to 2018–19, illustrating that, according to the forecast, ARPC will maintain sufficient net assets to support the retrocession deductible, which was ($400m in 2015)." title="Financial sustainabilit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2201" cy="3488529"/>
                    </a:xfrm>
                    <a:prstGeom prst="rect">
                      <a:avLst/>
                    </a:prstGeom>
                    <a:noFill/>
                  </pic:spPr>
                </pic:pic>
              </a:graphicData>
            </a:graphic>
          </wp:inline>
        </w:drawing>
      </w:r>
    </w:p>
    <w:p w14:paraId="21AAB32B" w14:textId="77777777" w:rsidR="009D293E" w:rsidRDefault="009D293E">
      <w:pPr>
        <w:spacing w:after="200" w:line="276" w:lineRule="auto"/>
      </w:pPr>
      <w:r>
        <w:br w:type="page"/>
      </w:r>
    </w:p>
    <w:p w14:paraId="39B23032" w14:textId="77777777" w:rsidR="00440DB2" w:rsidRDefault="00440DB2" w:rsidP="00F737DD">
      <w:pPr>
        <w:pStyle w:val="Heading1"/>
        <w:numPr>
          <w:ilvl w:val="0"/>
          <w:numId w:val="20"/>
        </w:numPr>
      </w:pPr>
      <w:bookmarkStart w:id="42" w:name="_Toc422757849"/>
      <w:bookmarkStart w:id="43" w:name="_Toc428366484"/>
      <w:r>
        <w:lastRenderedPageBreak/>
        <w:t>Capability</w:t>
      </w:r>
      <w:bookmarkEnd w:id="42"/>
      <w:bookmarkEnd w:id="43"/>
    </w:p>
    <w:p w14:paraId="03EFC32D" w14:textId="77777777" w:rsidR="00FD0900" w:rsidRDefault="00FD0900" w:rsidP="00FD0900">
      <w:pPr>
        <w:pStyle w:val="Heading2"/>
      </w:pPr>
      <w:bookmarkStart w:id="44" w:name="_Toc422757850"/>
      <w:bookmarkStart w:id="45" w:name="_Toc428366485"/>
      <w:r>
        <w:t>Workforce capabilities</w:t>
      </w:r>
      <w:bookmarkEnd w:id="44"/>
      <w:bookmarkEnd w:id="45"/>
    </w:p>
    <w:p w14:paraId="201F386B" w14:textId="7ED8BE42" w:rsidR="00FD0900" w:rsidRDefault="00FD0900" w:rsidP="009D293E">
      <w:r>
        <w:t>Consistent with Government</w:t>
      </w:r>
      <w:r w:rsidR="00197DD2">
        <w:t>’</w:t>
      </w:r>
      <w:r>
        <w:t xml:space="preserve">s policy objectives of smaller government, in July 2014 ARPC underwent an organisational restructure, flattening its structure and combining roles to produce a more efficient organisation, reducing full time employees from 25 to 20. ARPC is required to conduct reinsurance market operations as well as </w:t>
      </w:r>
      <w:r w:rsidR="008B1B5B">
        <w:t xml:space="preserve">fulfil </w:t>
      </w:r>
      <w:r>
        <w:t>governance</w:t>
      </w:r>
      <w:r w:rsidR="006D1D44">
        <w:t xml:space="preserve">, risk, and compliance </w:t>
      </w:r>
      <w:r>
        <w:t xml:space="preserve">obligations. Our </w:t>
      </w:r>
      <w:r w:rsidR="001B1CD9">
        <w:t xml:space="preserve">skills and capabilities within our </w:t>
      </w:r>
      <w:r>
        <w:t>organisation</w:t>
      </w:r>
      <w:r w:rsidR="001B1CD9">
        <w:t>al</w:t>
      </w:r>
      <w:r>
        <w:t xml:space="preserve"> structure support all </w:t>
      </w:r>
      <w:r w:rsidR="001B1CD9">
        <w:t xml:space="preserve">ARPC </w:t>
      </w:r>
      <w:r>
        <w:t>activities.</w:t>
      </w:r>
      <w:r w:rsidR="00B33376">
        <w:t xml:space="preserve"> </w:t>
      </w:r>
      <w:r w:rsidR="0042704C">
        <w:t xml:space="preserve">Our </w:t>
      </w:r>
      <w:r>
        <w:t>organisation structure is shown in Appendix B.</w:t>
      </w:r>
    </w:p>
    <w:p w14:paraId="68C414A5" w14:textId="4A52CDB3" w:rsidR="00FD0900" w:rsidRDefault="006D1D44" w:rsidP="009D293E">
      <w:r>
        <w:t xml:space="preserve">ARPC promotes a values based approach to our workforce and </w:t>
      </w:r>
      <w:r w:rsidR="00960EDD">
        <w:t>decision</w:t>
      </w:r>
      <w:r w:rsidR="00197DD2">
        <w:noBreakHyphen/>
      </w:r>
      <w:r w:rsidR="00960EDD">
        <w:t>making</w:t>
      </w:r>
      <w:r>
        <w:t xml:space="preserve">. Our values place an emphasis on </w:t>
      </w:r>
      <w:r w:rsidR="00197DD2">
        <w:t>‘</w:t>
      </w:r>
      <w:r w:rsidR="00FD0900">
        <w:t>Stakeholders First</w:t>
      </w:r>
      <w:r w:rsidR="00197DD2">
        <w:t>’</w:t>
      </w:r>
      <w:r>
        <w:t xml:space="preserve">. </w:t>
      </w:r>
      <w:r w:rsidR="00FD0900">
        <w:t xml:space="preserve">The organisation structure supports our focus on </w:t>
      </w:r>
      <w:r>
        <w:t>engaging with stakeholders</w:t>
      </w:r>
      <w:r w:rsidR="00FD0900">
        <w:t>, across Commonwealth, State and Territory governments, plus the insurance, reinsurance and property sectors.</w:t>
      </w:r>
    </w:p>
    <w:p w14:paraId="4558EB7D" w14:textId="77777777" w:rsidR="00FD0900" w:rsidRDefault="00FD0900" w:rsidP="009D293E">
      <w:r>
        <w:t>In accordance with the TI Act, ARPC is required to respond to any potential terrorism incident, advise our Minister, the Attorney General and our insurers, and subsequently pay eligible claims.</w:t>
      </w:r>
      <w:r w:rsidR="005D5357">
        <w:t xml:space="preserve"> </w:t>
      </w:r>
      <w:r w:rsidR="001B1CD9">
        <w:t xml:space="preserve">We undertake </w:t>
      </w:r>
      <w:r w:rsidR="005D5357">
        <w:t xml:space="preserve">workforce planning and succession planning </w:t>
      </w:r>
      <w:r w:rsidR="001B1CD9">
        <w:t xml:space="preserve">such that </w:t>
      </w:r>
      <w:r w:rsidR="005D5357">
        <w:t>ARPC has high performance staff with the appropriate skills to undertake our core functions.</w:t>
      </w:r>
    </w:p>
    <w:p w14:paraId="7F4EE350" w14:textId="77777777" w:rsidR="00FD0900" w:rsidRDefault="00FD0900" w:rsidP="00FD0900">
      <w:pPr>
        <w:pStyle w:val="Heading2"/>
      </w:pPr>
      <w:bookmarkStart w:id="46" w:name="_Toc422757851"/>
      <w:bookmarkStart w:id="47" w:name="_Toc428366486"/>
      <w:r>
        <w:t>Efficient operating costs</w:t>
      </w:r>
      <w:bookmarkEnd w:id="46"/>
      <w:bookmarkEnd w:id="47"/>
    </w:p>
    <w:p w14:paraId="10736A27" w14:textId="77777777" w:rsidR="00FD0900" w:rsidRDefault="00B33376" w:rsidP="00FD0900">
      <w:r>
        <w:t xml:space="preserve">Historically, </w:t>
      </w:r>
      <w:r w:rsidR="00FD0900">
        <w:t xml:space="preserve">ARPC </w:t>
      </w:r>
      <w:r>
        <w:t xml:space="preserve">has </w:t>
      </w:r>
      <w:r w:rsidR="00FD0900">
        <w:t>operate</w:t>
      </w:r>
      <w:r w:rsidR="006D1D44">
        <w:t>d</w:t>
      </w:r>
      <w:r w:rsidR="00FD0900">
        <w:t xml:space="preserve"> two offices, one in Canberra and one in Sydney. In May 2015 the ARPC Board approved a consolidation of operations to a single office in Sydney. The relocation project commenced in June 2015 and has the objective of transferring all operations to the Sydney office from October 2015. The new office supports our strategic priorit</w:t>
      </w:r>
      <w:r w:rsidR="00761669">
        <w:t>y</w:t>
      </w:r>
      <w:r w:rsidR="00FD0900">
        <w:t xml:space="preserve"> of supporting stakeholders</w:t>
      </w:r>
      <w:r w:rsidR="006D1D44">
        <w:t xml:space="preserve">, with the </w:t>
      </w:r>
      <w:r w:rsidR="00FD0900">
        <w:t xml:space="preserve">largest proportion of </w:t>
      </w:r>
      <w:r w:rsidR="006D1D44">
        <w:t xml:space="preserve">industry stakeholders being </w:t>
      </w:r>
      <w:r w:rsidR="00FD0900">
        <w:t>located in Sydney.</w:t>
      </w:r>
      <w:r w:rsidR="00761669">
        <w:t xml:space="preserve"> The </w:t>
      </w:r>
      <w:r w:rsidR="006D1D44">
        <w:t>Sydney o</w:t>
      </w:r>
      <w:r w:rsidR="00761669">
        <w:t xml:space="preserve">ffice will be </w:t>
      </w:r>
      <w:r w:rsidR="00FD0900">
        <w:t>smaller than the existing operations</w:t>
      </w:r>
      <w:r w:rsidR="00761669">
        <w:t xml:space="preserve"> and will deliver significant cost savings.</w:t>
      </w:r>
      <w:r w:rsidR="00FD0900">
        <w:t xml:space="preserve"> </w:t>
      </w:r>
    </w:p>
    <w:p w14:paraId="36BC17D6" w14:textId="3B339F2F" w:rsidR="00FD0900" w:rsidRDefault="00FD0900" w:rsidP="00FD0900">
      <w:r>
        <w:t>Consolidation of ARPC</w:t>
      </w:r>
      <w:r w:rsidR="00197DD2">
        <w:t>’</w:t>
      </w:r>
      <w:r>
        <w:t xml:space="preserve">s operations to one site will create immediate efficiencies in all business areas. It will </w:t>
      </w:r>
      <w:r w:rsidR="00B33376">
        <w:t>allow an increas</w:t>
      </w:r>
      <w:r w:rsidR="000A4F72" w:rsidRPr="001B1CD9">
        <w:t>e</w:t>
      </w:r>
      <w:r>
        <w:t xml:space="preserve"> </w:t>
      </w:r>
      <w:r w:rsidR="00B33376">
        <w:t xml:space="preserve">in the </w:t>
      </w:r>
      <w:r>
        <w:t xml:space="preserve">engagement of industry expertise to </w:t>
      </w:r>
      <w:r w:rsidR="00761669">
        <w:t xml:space="preserve">enhance </w:t>
      </w:r>
      <w:r>
        <w:t>ARPC</w:t>
      </w:r>
      <w:r w:rsidR="00197DD2">
        <w:t>’</w:t>
      </w:r>
      <w:r>
        <w:t>s workforce</w:t>
      </w:r>
      <w:r w:rsidR="00B33376">
        <w:t xml:space="preserve"> capabilities,</w:t>
      </w:r>
      <w:r w:rsidR="00761669">
        <w:t xml:space="preserve"> including access to a</w:t>
      </w:r>
      <w:r>
        <w:t xml:space="preserve">ctuarial, </w:t>
      </w:r>
      <w:r w:rsidR="00761669">
        <w:t xml:space="preserve">insurance </w:t>
      </w:r>
      <w:r>
        <w:t xml:space="preserve">modelling, insurance and reinsurance </w:t>
      </w:r>
      <w:r w:rsidR="00761669">
        <w:t xml:space="preserve">skills, and </w:t>
      </w:r>
      <w:r w:rsidR="00B33376">
        <w:t xml:space="preserve">enable </w:t>
      </w:r>
      <w:r w:rsidR="00761669">
        <w:t xml:space="preserve">closer interaction with </w:t>
      </w:r>
      <w:r>
        <w:t xml:space="preserve">stakeholders. </w:t>
      </w:r>
    </w:p>
    <w:p w14:paraId="68EB3306" w14:textId="4EB6D179" w:rsidR="00FE5473" w:rsidRDefault="0042704C" w:rsidP="009D293E">
      <w:pPr>
        <w:pStyle w:val="TableMainHeading"/>
      </w:pPr>
      <w:r>
        <w:lastRenderedPageBreak/>
        <w:t xml:space="preserve">General </w:t>
      </w:r>
      <w:r w:rsidR="009D293E">
        <w:t>operating expenses</w:t>
      </w:r>
    </w:p>
    <w:p w14:paraId="2211558F" w14:textId="77777777" w:rsidR="00FE5473" w:rsidRDefault="00CA5A45" w:rsidP="009D293E">
      <w:pPr>
        <w:jc w:val="center"/>
      </w:pPr>
      <w:r>
        <w:rPr>
          <w:noProof/>
          <w:lang w:eastAsia="en-AU"/>
        </w:rPr>
        <w:drawing>
          <wp:inline distT="0" distB="0" distL="0" distR="0" wp14:anchorId="57BD9D5B" wp14:editId="46A4B6B4">
            <wp:extent cx="5572125" cy="4011295"/>
            <wp:effectExtent l="0" t="0" r="0" b="0"/>
            <wp:docPr id="131" name="Picture 131" descr="This chart shows the general operating expenses for financial years 2012–13 ($7.9m); 2013–14 ($9.1m); 2014–15 ($8.1m); the budgeted amount for 2015–16 ($8.7m) and the forecast for 2016–17 ($8.8m); 2017–18 ($9.1m) and 2018–19 ($9.2m)." title="General operating expens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2125" cy="4011295"/>
                    </a:xfrm>
                    <a:prstGeom prst="rect">
                      <a:avLst/>
                    </a:prstGeom>
                    <a:noFill/>
                  </pic:spPr>
                </pic:pic>
              </a:graphicData>
            </a:graphic>
          </wp:inline>
        </w:drawing>
      </w:r>
    </w:p>
    <w:p w14:paraId="0E0C0367" w14:textId="77777777" w:rsidR="00761669" w:rsidRDefault="00761669" w:rsidP="00E326CF">
      <w:pPr>
        <w:pStyle w:val="Heading2"/>
      </w:pPr>
      <w:bookmarkStart w:id="48" w:name="_Toc422757852"/>
      <w:bookmarkStart w:id="49" w:name="_Toc428366487"/>
      <w:r>
        <w:t>Key strategies and initiatives</w:t>
      </w:r>
      <w:bookmarkEnd w:id="48"/>
      <w:bookmarkEnd w:id="49"/>
    </w:p>
    <w:p w14:paraId="7DEB3F96" w14:textId="72CE0161" w:rsidR="00761669" w:rsidRDefault="00761669" w:rsidP="00761669">
      <w:r>
        <w:t>Each year, ARPC</w:t>
      </w:r>
      <w:r w:rsidR="00197DD2">
        <w:t>’</w:t>
      </w:r>
      <w:r>
        <w:t>s Board and E</w:t>
      </w:r>
      <w:r w:rsidR="00D57B64">
        <w:t>xecutive Management Team review</w:t>
      </w:r>
      <w:r>
        <w:t xml:space="preserve"> the organisation</w:t>
      </w:r>
      <w:r w:rsidR="00197DD2">
        <w:t>’</w:t>
      </w:r>
      <w:r>
        <w:t xml:space="preserve">s strategic direction, developing initiatives that will facilitate the organisation to achieve its objectives. </w:t>
      </w:r>
    </w:p>
    <w:p w14:paraId="44F34E09" w14:textId="77777777" w:rsidR="00761669" w:rsidRDefault="00761669" w:rsidP="00761669">
      <w:r>
        <w:t xml:space="preserve">A high level objective for ARPC is to </w:t>
      </w:r>
      <w:r w:rsidR="00345D5D">
        <w:t>be regarded by our stakeholders as</w:t>
      </w:r>
      <w:r>
        <w:t xml:space="preserve"> a trusted advisor for terrorism and catastrophe insurance. We </w:t>
      </w:r>
      <w:r w:rsidR="00345D5D">
        <w:t xml:space="preserve">are the first recourse </w:t>
      </w:r>
      <w:r>
        <w:t xml:space="preserve">for accurate and informed terrorism insurance advice across all government jurisdictions, as well as the commercial property sector and the insurance and reinsurance sectors. The office relocation to Sydney and development of our workforce capabilities will be a critical </w:t>
      </w:r>
      <w:r w:rsidR="00345D5D">
        <w:t>factor in supporting and</w:t>
      </w:r>
      <w:r>
        <w:t xml:space="preserve"> </w:t>
      </w:r>
      <w:r w:rsidR="00345D5D">
        <w:t xml:space="preserve">maintaining </w:t>
      </w:r>
      <w:r>
        <w:t xml:space="preserve">this </w:t>
      </w:r>
      <w:r w:rsidR="00345D5D">
        <w:t>objective.</w:t>
      </w:r>
    </w:p>
    <w:p w14:paraId="4505825D" w14:textId="77777777" w:rsidR="00E326CF" w:rsidRDefault="00761669" w:rsidP="00761669">
      <w:r>
        <w:t>In early 2015, the strategic direction was revisited f</w:t>
      </w:r>
      <w:r w:rsidR="009C6AB6">
        <w:t>or the purpose of drafting the corporate p</w:t>
      </w:r>
      <w:r>
        <w:t>lan; six strategic priority areas were identified for the reporting years, with key initiatives listed for</w:t>
      </w:r>
      <w:r w:rsidR="0042704C">
        <w:t xml:space="preserve"> each of the reporting periods.</w:t>
      </w:r>
    </w:p>
    <w:p w14:paraId="7F67147B" w14:textId="77777777" w:rsidR="00E326CF" w:rsidRDefault="00E326CF">
      <w:pPr>
        <w:spacing w:after="200" w:line="276" w:lineRule="auto"/>
      </w:pPr>
      <w:r>
        <w:br w:type="page"/>
      </w:r>
    </w:p>
    <w:p w14:paraId="3089A5B3" w14:textId="77777777" w:rsidR="007451D6" w:rsidRDefault="0042704C" w:rsidP="0042704C">
      <w:pPr>
        <w:pStyle w:val="Heading2"/>
      </w:pPr>
      <w:bookmarkStart w:id="50" w:name="_Toc428366488"/>
      <w:r>
        <w:lastRenderedPageBreak/>
        <w:t>Strategic priorities and activities</w:t>
      </w:r>
      <w:bookmarkEnd w:id="50"/>
    </w:p>
    <w:tbl>
      <w:tblPr>
        <w:tblStyle w:val="ARPCtable"/>
        <w:tblW w:w="0" w:type="auto"/>
        <w:tblInd w:w="108" w:type="dxa"/>
        <w:tblLook w:val="04A0" w:firstRow="1" w:lastRow="0" w:firstColumn="1" w:lastColumn="0" w:noHBand="0" w:noVBand="1"/>
      </w:tblPr>
      <w:tblGrid>
        <w:gridCol w:w="2552"/>
        <w:gridCol w:w="6520"/>
      </w:tblGrid>
      <w:tr w:rsidR="00761669" w:rsidRPr="009D293E" w14:paraId="1B87583D" w14:textId="77777777" w:rsidTr="009D293E">
        <w:trPr>
          <w:cnfStyle w:val="100000000000" w:firstRow="1" w:lastRow="0" w:firstColumn="0" w:lastColumn="0" w:oddVBand="0" w:evenVBand="0" w:oddHBand="0" w:evenHBand="0" w:firstRowFirstColumn="0" w:firstRowLastColumn="0" w:lastRowFirstColumn="0" w:lastRowLastColumn="0"/>
          <w:cantSplit/>
          <w:tblHeader/>
        </w:trPr>
        <w:tc>
          <w:tcPr>
            <w:tcW w:w="2552" w:type="dxa"/>
            <w:shd w:val="clear" w:color="auto" w:fill="CCD5ED" w:themeFill="accent3"/>
          </w:tcPr>
          <w:p w14:paraId="2BA696F9" w14:textId="77777777" w:rsidR="00761669" w:rsidRPr="009D293E" w:rsidRDefault="00761669" w:rsidP="009D293E">
            <w:pPr>
              <w:pStyle w:val="Tablecolumnheadingleft"/>
              <w:rPr>
                <w:b/>
              </w:rPr>
            </w:pPr>
            <w:r w:rsidRPr="009D293E">
              <w:rPr>
                <w:b/>
              </w:rPr>
              <w:t>Strategic priority</w:t>
            </w:r>
          </w:p>
        </w:tc>
        <w:tc>
          <w:tcPr>
            <w:tcW w:w="6520" w:type="dxa"/>
            <w:shd w:val="clear" w:color="auto" w:fill="CCD5ED" w:themeFill="accent3"/>
          </w:tcPr>
          <w:p w14:paraId="30FAAB38" w14:textId="77777777" w:rsidR="00761669" w:rsidRPr="009D293E" w:rsidRDefault="00761669" w:rsidP="009D293E">
            <w:pPr>
              <w:pStyle w:val="Tablecolumnheadingleft"/>
              <w:rPr>
                <w:b/>
              </w:rPr>
            </w:pPr>
            <w:r w:rsidRPr="009D293E">
              <w:rPr>
                <w:b/>
              </w:rPr>
              <w:t>Activities to support the priority</w:t>
            </w:r>
          </w:p>
        </w:tc>
      </w:tr>
      <w:tr w:rsidR="00E326CF" w14:paraId="5CB07DB1" w14:textId="77777777" w:rsidTr="009D293E">
        <w:trPr>
          <w:cantSplit/>
        </w:trPr>
        <w:tc>
          <w:tcPr>
            <w:tcW w:w="2552" w:type="dxa"/>
          </w:tcPr>
          <w:p w14:paraId="3250EE48" w14:textId="77777777" w:rsidR="00BB2E7F" w:rsidRDefault="00031257" w:rsidP="009D293E">
            <w:pPr>
              <w:pStyle w:val="TableTextLeft"/>
            </w:pPr>
            <w:r>
              <w:t>Drive s</w:t>
            </w:r>
            <w:r w:rsidR="00BB2E7F">
              <w:t>takeholder communication and engagement</w:t>
            </w:r>
          </w:p>
          <w:p w14:paraId="65D21CFE" w14:textId="77777777" w:rsidR="00E326CF" w:rsidRDefault="00E326CF" w:rsidP="00B02311"/>
        </w:tc>
        <w:tc>
          <w:tcPr>
            <w:tcW w:w="6520" w:type="dxa"/>
          </w:tcPr>
          <w:p w14:paraId="48AF1823" w14:textId="77777777" w:rsidR="00E326CF" w:rsidRDefault="00E326CF" w:rsidP="009D293E">
            <w:pPr>
              <w:pStyle w:val="TableTextLeft"/>
            </w:pPr>
            <w:r w:rsidRPr="00761669">
              <w:t>Each year, ARPC develop</w:t>
            </w:r>
            <w:r>
              <w:t>s</w:t>
            </w:r>
            <w:r w:rsidRPr="00761669">
              <w:t xml:space="preserve"> and implement</w:t>
            </w:r>
            <w:r>
              <w:t>s</w:t>
            </w:r>
            <w:r w:rsidRPr="00761669">
              <w:t xml:space="preserve"> a Stakeholder Communications Plan. Success will be measured by the </w:t>
            </w:r>
            <w:r>
              <w:t xml:space="preserve">increase in stakeholder engagement achieved and by the </w:t>
            </w:r>
            <w:r w:rsidRPr="00761669">
              <w:t>percentage of anticipated meetings/presentations that are completed.</w:t>
            </w:r>
          </w:p>
          <w:p w14:paraId="003DC4B8" w14:textId="77777777" w:rsidR="00E326CF" w:rsidRDefault="00E326CF" w:rsidP="009D293E">
            <w:pPr>
              <w:pStyle w:val="TableTextLeft"/>
            </w:pPr>
            <w:r>
              <w:t xml:space="preserve">ARPC has and will be undertaking a process of continuous improvement on stakeholder engagement activity as we acknowledge </w:t>
            </w:r>
            <w:r w:rsidR="00B33376">
              <w:t xml:space="preserve">that </w:t>
            </w:r>
            <w:r>
              <w:t xml:space="preserve">both our internal (Commonwealth </w:t>
            </w:r>
            <w:r w:rsidR="00B33376">
              <w:t>g</w:t>
            </w:r>
            <w:r>
              <w:t>overnment) and external stakeholders are central to our operations, service delivery and delivering on our key objectives.</w:t>
            </w:r>
          </w:p>
        </w:tc>
      </w:tr>
      <w:tr w:rsidR="00990B65" w14:paraId="6F8354A3" w14:textId="77777777" w:rsidTr="009D293E">
        <w:trPr>
          <w:cantSplit/>
        </w:trPr>
        <w:tc>
          <w:tcPr>
            <w:tcW w:w="2552" w:type="dxa"/>
          </w:tcPr>
          <w:p w14:paraId="79D2C7A4" w14:textId="77777777" w:rsidR="00990B65" w:rsidRPr="00761669" w:rsidRDefault="00E94857" w:rsidP="009D293E">
            <w:pPr>
              <w:pStyle w:val="TableTextLeft"/>
            </w:pPr>
            <w:r>
              <w:t>Foster a flexible, efficient and hi</w:t>
            </w:r>
            <w:r w:rsidR="00990B65" w:rsidRPr="00761669">
              <w:t>gh perform</w:t>
            </w:r>
            <w:r>
              <w:t>ing</w:t>
            </w:r>
            <w:r w:rsidR="00990B65" w:rsidRPr="00761669">
              <w:t xml:space="preserve"> culture</w:t>
            </w:r>
          </w:p>
        </w:tc>
        <w:tc>
          <w:tcPr>
            <w:tcW w:w="6520" w:type="dxa"/>
          </w:tcPr>
          <w:p w14:paraId="2641CCB9" w14:textId="77777777" w:rsidR="00A34CA6" w:rsidRDefault="00990B65" w:rsidP="009D293E">
            <w:pPr>
              <w:pStyle w:val="TableTextLeft"/>
            </w:pPr>
            <w:r w:rsidRPr="00761669">
              <w:t xml:space="preserve">ARPC </w:t>
            </w:r>
            <w:r>
              <w:t>is</w:t>
            </w:r>
            <w:r w:rsidRPr="00761669">
              <w:t xml:space="preserve"> develop</w:t>
            </w:r>
            <w:r>
              <w:t xml:space="preserve">ing </w:t>
            </w:r>
            <w:r w:rsidRPr="00761669">
              <w:t>a small</w:t>
            </w:r>
            <w:r w:rsidR="00B33376">
              <w:t>er</w:t>
            </w:r>
            <w:r w:rsidRPr="00761669">
              <w:t xml:space="preserve">, professional and agile workforce. </w:t>
            </w:r>
            <w:r w:rsidR="00A34CA6">
              <w:t xml:space="preserve">We will be </w:t>
            </w:r>
            <w:r w:rsidRPr="00761669">
              <w:t>implement</w:t>
            </w:r>
            <w:r w:rsidR="00A34CA6">
              <w:t>ing</w:t>
            </w:r>
            <w:r w:rsidRPr="00761669">
              <w:t xml:space="preserve"> a renewed Enterprise Agreement a</w:t>
            </w:r>
            <w:r>
              <w:t>nd Employment Policy in FY 2015–</w:t>
            </w:r>
            <w:r w:rsidRPr="00761669">
              <w:t>16.</w:t>
            </w:r>
          </w:p>
          <w:p w14:paraId="4557AF7F" w14:textId="77777777" w:rsidR="00A34CA6" w:rsidRDefault="00990B65" w:rsidP="009D293E">
            <w:pPr>
              <w:pStyle w:val="TableTextLeft"/>
            </w:pPr>
            <w:r w:rsidRPr="00761669">
              <w:t xml:space="preserve">The Integrated Leadership System </w:t>
            </w:r>
            <w:r w:rsidR="00A34CA6">
              <w:t xml:space="preserve">(ILS) developed by the Australian Public Service Commission (APSC) </w:t>
            </w:r>
            <w:r w:rsidRPr="00761669">
              <w:t>will also be implemented during the 2016 calendar year.</w:t>
            </w:r>
            <w:r w:rsidR="00A34CA6">
              <w:t xml:space="preserve"> </w:t>
            </w:r>
          </w:p>
          <w:p w14:paraId="4FF47041" w14:textId="77777777" w:rsidR="00990B65" w:rsidRPr="00761669" w:rsidRDefault="00B33376" w:rsidP="009D293E">
            <w:pPr>
              <w:pStyle w:val="TableTextLeft"/>
            </w:pPr>
            <w:r>
              <w:t>We aim to u</w:t>
            </w:r>
            <w:r w:rsidR="00A34CA6">
              <w:t>ndertake annual staff engagement survey</w:t>
            </w:r>
            <w:r>
              <w:t>s</w:t>
            </w:r>
            <w:r w:rsidR="00A34CA6">
              <w:t>.</w:t>
            </w:r>
          </w:p>
        </w:tc>
      </w:tr>
      <w:tr w:rsidR="00C6664A" w14:paraId="37BDAC10" w14:textId="77777777" w:rsidTr="009D293E">
        <w:trPr>
          <w:cantSplit/>
        </w:trPr>
        <w:tc>
          <w:tcPr>
            <w:tcW w:w="2552" w:type="dxa"/>
          </w:tcPr>
          <w:p w14:paraId="1C52E80E" w14:textId="77777777" w:rsidR="00BB2E7F" w:rsidRDefault="00C6664A" w:rsidP="009D293E">
            <w:pPr>
              <w:pStyle w:val="TableTextLeft"/>
            </w:pPr>
            <w:r w:rsidRPr="00761669">
              <w:t>Be a trusted advisor</w:t>
            </w:r>
            <w:r w:rsidR="00BB2E7F">
              <w:t xml:space="preserve"> on terrorism and catastrophe reinsurance</w:t>
            </w:r>
          </w:p>
          <w:p w14:paraId="339D17B6" w14:textId="77777777" w:rsidR="00C6664A" w:rsidRPr="00761669" w:rsidRDefault="00C6664A" w:rsidP="009D293E">
            <w:pPr>
              <w:pStyle w:val="TableTextLeft"/>
            </w:pPr>
          </w:p>
        </w:tc>
        <w:tc>
          <w:tcPr>
            <w:tcW w:w="6520" w:type="dxa"/>
          </w:tcPr>
          <w:p w14:paraId="2CA3648E" w14:textId="1BB76AA8" w:rsidR="00345D5D" w:rsidRDefault="00C6664A" w:rsidP="009D293E">
            <w:pPr>
              <w:pStyle w:val="TableTextLeft"/>
            </w:pPr>
            <w:r>
              <w:t xml:space="preserve">ARPC </w:t>
            </w:r>
            <w:r w:rsidR="00345D5D">
              <w:t>is</w:t>
            </w:r>
            <w:r>
              <w:t xml:space="preserve"> involve</w:t>
            </w:r>
            <w:r w:rsidR="00345D5D">
              <w:t>d</w:t>
            </w:r>
            <w:r>
              <w:t xml:space="preserve"> and participat</w:t>
            </w:r>
            <w:r w:rsidR="00345D5D">
              <w:t>es</w:t>
            </w:r>
            <w:r>
              <w:t xml:space="preserve"> in national and international fo</w:t>
            </w:r>
            <w:r w:rsidR="007451D6">
              <w:t>rums</w:t>
            </w:r>
            <w:r>
              <w:t xml:space="preserve"> on terrorism and catastrophe insurance and financing</w:t>
            </w:r>
            <w:r w:rsidR="00197DD2">
              <w:t xml:space="preserve">. </w:t>
            </w:r>
          </w:p>
          <w:p w14:paraId="13556159" w14:textId="77777777" w:rsidR="00345D5D" w:rsidRDefault="00345D5D" w:rsidP="009D293E">
            <w:pPr>
              <w:pStyle w:val="TableTextLeft"/>
            </w:pPr>
            <w:r>
              <w:t>ARPC responds to a range of requests for advice and input</w:t>
            </w:r>
            <w:r w:rsidR="00B33376">
              <w:t>,</w:t>
            </w:r>
            <w:r>
              <w:t xml:space="preserve"> in particular from Treasury and government.</w:t>
            </w:r>
          </w:p>
          <w:p w14:paraId="4D844AEE" w14:textId="77777777" w:rsidR="007451D6" w:rsidRDefault="00C6664A" w:rsidP="009D293E">
            <w:pPr>
              <w:pStyle w:val="TableTextLeft"/>
            </w:pPr>
            <w:r>
              <w:t>Our activities include prov</w:t>
            </w:r>
            <w:r w:rsidR="00B33376">
              <w:t>id</w:t>
            </w:r>
            <w:r>
              <w:t>ing technical input to the Northern Australia Insurance Affordability Taskforce, in particular for the option of a storm reinsurance pool.</w:t>
            </w:r>
            <w:r w:rsidR="007451D6">
              <w:t xml:space="preserve"> </w:t>
            </w:r>
          </w:p>
          <w:p w14:paraId="673B5DC2" w14:textId="77777777" w:rsidR="00345D5D" w:rsidRDefault="007451D6" w:rsidP="009D293E">
            <w:pPr>
              <w:pStyle w:val="TableTextLeft"/>
            </w:pPr>
            <w:r>
              <w:t>As a focus, in 2015–16, ARPC will develop and publish a white paper on cyber terrorism and cyber insurance to inform discussion on this issue.</w:t>
            </w:r>
          </w:p>
          <w:p w14:paraId="6B88B863" w14:textId="77777777" w:rsidR="00E326CF" w:rsidRDefault="00E326CF" w:rsidP="009D293E">
            <w:pPr>
              <w:pStyle w:val="TableTextLeft"/>
            </w:pPr>
            <w:r>
              <w:t>ARPC is continuously and proactively building our profile, relevance and trust across partner agencies and private sector organisations in the security, economic policy and financial sector environments.</w:t>
            </w:r>
          </w:p>
          <w:p w14:paraId="771690CB" w14:textId="77777777" w:rsidR="00E326CF" w:rsidRPr="00761669" w:rsidRDefault="00E326CF" w:rsidP="009D293E">
            <w:pPr>
              <w:pStyle w:val="TableTextLeft"/>
            </w:pPr>
            <w:r>
              <w:t>ARPC is exploring pathways to sharing our custom data and expertise with partners to provide additional support for risk management for terrorism incidents.</w:t>
            </w:r>
          </w:p>
        </w:tc>
      </w:tr>
      <w:tr w:rsidR="00E326CF" w14:paraId="3ED39210" w14:textId="77777777" w:rsidTr="009D293E">
        <w:trPr>
          <w:cantSplit/>
        </w:trPr>
        <w:tc>
          <w:tcPr>
            <w:tcW w:w="2552" w:type="dxa"/>
          </w:tcPr>
          <w:p w14:paraId="027EC672" w14:textId="77777777" w:rsidR="00E326CF" w:rsidRPr="00761669" w:rsidRDefault="00E94857" w:rsidP="009D293E">
            <w:pPr>
              <w:pStyle w:val="TableTextLeft"/>
            </w:pPr>
            <w:r>
              <w:lastRenderedPageBreak/>
              <w:t>Ma</w:t>
            </w:r>
            <w:r w:rsidR="00E326CF" w:rsidRPr="00761669">
              <w:t>nage</w:t>
            </w:r>
            <w:r w:rsidR="00BB2E7F">
              <w:t xml:space="preserve"> </w:t>
            </w:r>
            <w:r w:rsidR="00E326CF" w:rsidRPr="00761669">
              <w:t>our risk</w:t>
            </w:r>
            <w:r w:rsidR="00BB2E7F">
              <w:t>s</w:t>
            </w:r>
            <w:r>
              <w:t xml:space="preserve"> effectively</w:t>
            </w:r>
          </w:p>
        </w:tc>
        <w:tc>
          <w:tcPr>
            <w:tcW w:w="6520" w:type="dxa"/>
          </w:tcPr>
          <w:p w14:paraId="548FB4B7" w14:textId="77777777" w:rsidR="00E326CF" w:rsidRPr="00A34CA6" w:rsidRDefault="00E326CF" w:rsidP="009D293E">
            <w:pPr>
              <w:pStyle w:val="TableTextLeft"/>
            </w:pPr>
            <w:r>
              <w:t xml:space="preserve">ARPC strives to foster a risk management culture across the organisation. As a focus in 2015–16, ARPC will implement all Government recommendations within the </w:t>
            </w:r>
            <w:r w:rsidR="00AB5AFB">
              <w:t xml:space="preserve">2015 </w:t>
            </w:r>
            <w:r>
              <w:t xml:space="preserve">Triennial Review Report. </w:t>
            </w:r>
            <w:r w:rsidR="000A4F72" w:rsidRPr="00A34CA6">
              <w:t>ARPC has formalised its enterprise risk management framework and underlying control systems that identify, rate and quantify our risks, and enable their ongoing mitigation (see chapter 7)</w:t>
            </w:r>
            <w:r w:rsidR="00A34CA6">
              <w:t>.</w:t>
            </w:r>
          </w:p>
          <w:p w14:paraId="2814BE41" w14:textId="03AE31B3" w:rsidR="00E326CF" w:rsidRDefault="00E326CF" w:rsidP="009D293E">
            <w:pPr>
              <w:pStyle w:val="TableTextLeft"/>
            </w:pPr>
            <w:r>
              <w:t>ARPC is working in partnership with actuarial advisers in an effort to better understand and manage the global fluctuations in premiums that impact on our revenue forecasting ability. In addition, ARPC is developing a policy and/or process for the regular review of premium rates, in order to make a subsequent recommendation to Government. This review process will provide assurance that the premiums gathered will sustain ARPC</w:t>
            </w:r>
            <w:r w:rsidR="00197DD2">
              <w:t>’</w:t>
            </w:r>
            <w:r>
              <w:t>s business operations, whilst remaining responsive to the national conditions and Government policy in the context of global market fluctuations.</w:t>
            </w:r>
          </w:p>
        </w:tc>
      </w:tr>
      <w:tr w:rsidR="00E326CF" w14:paraId="675D9118" w14:textId="77777777" w:rsidTr="009D293E">
        <w:trPr>
          <w:cantSplit/>
        </w:trPr>
        <w:tc>
          <w:tcPr>
            <w:tcW w:w="2552" w:type="dxa"/>
          </w:tcPr>
          <w:p w14:paraId="55975078" w14:textId="77777777" w:rsidR="00BB2E7F" w:rsidRDefault="00BB2E7F" w:rsidP="009D293E">
            <w:pPr>
              <w:pStyle w:val="TableTextLeft"/>
            </w:pPr>
            <w:r>
              <w:t xml:space="preserve">Maximise our financial performance to </w:t>
            </w:r>
            <w:r w:rsidR="001B1CD9">
              <w:t>support</w:t>
            </w:r>
            <w:r>
              <w:t xml:space="preserve"> our financial sustainability</w:t>
            </w:r>
          </w:p>
          <w:p w14:paraId="28F6F193" w14:textId="77777777" w:rsidR="00E326CF" w:rsidRPr="00761669" w:rsidRDefault="00E326CF" w:rsidP="009D293E">
            <w:pPr>
              <w:pStyle w:val="TableTextLeft"/>
            </w:pPr>
          </w:p>
        </w:tc>
        <w:tc>
          <w:tcPr>
            <w:tcW w:w="6520" w:type="dxa"/>
          </w:tcPr>
          <w:p w14:paraId="249E500C" w14:textId="77777777" w:rsidR="00E326CF" w:rsidRDefault="009C6AB6" w:rsidP="009D293E">
            <w:pPr>
              <w:pStyle w:val="TableTextLeft"/>
            </w:pPr>
            <w:r>
              <w:t>As a key corporate p</w:t>
            </w:r>
            <w:r w:rsidR="00E326CF" w:rsidRPr="00761669">
              <w:t>lan activity, ARPC measure</w:t>
            </w:r>
            <w:r w:rsidR="00E326CF">
              <w:t>s</w:t>
            </w:r>
            <w:r w:rsidR="00E326CF" w:rsidRPr="00761669">
              <w:t xml:space="preserve"> its financial performance by recording and monitoring its net assets and operating surplus, as recorded at the end of the financial y</w:t>
            </w:r>
            <w:r>
              <w:t>ear immediately preceding each corporate p</w:t>
            </w:r>
            <w:r w:rsidR="00E326CF" w:rsidRPr="00761669">
              <w:t>lan.</w:t>
            </w:r>
          </w:p>
          <w:p w14:paraId="6871A650" w14:textId="77777777" w:rsidR="00E326CF" w:rsidRDefault="00E326CF" w:rsidP="009D293E">
            <w:pPr>
              <w:pStyle w:val="TableTextLeft"/>
            </w:pPr>
            <w:r>
              <w:t xml:space="preserve">The purchase of retrocession reinsurance by ARPC also increases our capability to pay claims </w:t>
            </w:r>
            <w:r w:rsidR="00E2451B">
              <w:t>whilst</w:t>
            </w:r>
            <w:r>
              <w:t xml:space="preserve"> protect</w:t>
            </w:r>
            <w:r w:rsidR="00E2451B">
              <w:t>ing</w:t>
            </w:r>
            <w:r>
              <w:t xml:space="preserve"> the Government from having to pay initial claims. We will report on the outcomes of our annual retrocession reinsurance purchase.</w:t>
            </w:r>
          </w:p>
          <w:p w14:paraId="6B062F9D" w14:textId="77777777" w:rsidR="00E326CF" w:rsidRDefault="00E326CF" w:rsidP="009D293E">
            <w:pPr>
              <w:pStyle w:val="TableTextLeft"/>
            </w:pPr>
            <w:r>
              <w:t>Our activities will also include consolidating our operations into our Sydney CBD office in order to be more closely aligned with our insurance industry stakeholders and to be more efficient</w:t>
            </w:r>
            <w:r w:rsidR="00E2451B">
              <w:t xml:space="preserve"> overall</w:t>
            </w:r>
            <w:r>
              <w:t xml:space="preserve">. </w:t>
            </w:r>
          </w:p>
        </w:tc>
      </w:tr>
      <w:tr w:rsidR="00C6664A" w14:paraId="2F7C5844" w14:textId="77777777" w:rsidTr="009D293E">
        <w:trPr>
          <w:cantSplit/>
        </w:trPr>
        <w:tc>
          <w:tcPr>
            <w:tcW w:w="2552" w:type="dxa"/>
          </w:tcPr>
          <w:p w14:paraId="0B9437B0" w14:textId="77777777" w:rsidR="00C6664A" w:rsidRPr="00761669" w:rsidRDefault="00C6664A" w:rsidP="009D293E">
            <w:pPr>
              <w:pStyle w:val="TableTextLeft"/>
            </w:pPr>
            <w:r w:rsidRPr="00761669">
              <w:t>Expand our coverage</w:t>
            </w:r>
            <w:r w:rsidR="00BB2E7F">
              <w:t xml:space="preserve"> within the Terrorism Insurance Act </w:t>
            </w:r>
          </w:p>
        </w:tc>
        <w:tc>
          <w:tcPr>
            <w:tcW w:w="6520" w:type="dxa"/>
          </w:tcPr>
          <w:p w14:paraId="502918FA" w14:textId="77777777" w:rsidR="0042704C" w:rsidRDefault="007451D6" w:rsidP="009D293E">
            <w:pPr>
              <w:pStyle w:val="TableTextLeft"/>
            </w:pPr>
            <w:r>
              <w:t xml:space="preserve">ARPC </w:t>
            </w:r>
            <w:r w:rsidR="00345D5D">
              <w:t xml:space="preserve">has </w:t>
            </w:r>
            <w:r>
              <w:t>identifie</w:t>
            </w:r>
            <w:r w:rsidR="00345D5D">
              <w:t>d</w:t>
            </w:r>
            <w:r>
              <w:t xml:space="preserve"> gaps in coverage for terrorism insurance</w:t>
            </w:r>
            <w:r w:rsidR="0042704C">
              <w:t xml:space="preserve">, </w:t>
            </w:r>
            <w:r w:rsidR="00E2451B">
              <w:t>a factor that has informed</w:t>
            </w:r>
            <w:r w:rsidR="0042704C">
              <w:t xml:space="preserve"> the triennial review process</w:t>
            </w:r>
            <w:r>
              <w:t>.</w:t>
            </w:r>
          </w:p>
          <w:p w14:paraId="53B017F2" w14:textId="77777777" w:rsidR="007451D6" w:rsidRDefault="007451D6" w:rsidP="009D293E">
            <w:pPr>
              <w:pStyle w:val="TableTextLeft"/>
            </w:pPr>
            <w:r>
              <w:t>A</w:t>
            </w:r>
            <w:r w:rsidR="0042704C">
              <w:t xml:space="preserve">nother area of </w:t>
            </w:r>
            <w:r>
              <w:t>focus is</w:t>
            </w:r>
            <w:r w:rsidR="00E2451B">
              <w:t xml:space="preserve"> the </w:t>
            </w:r>
            <w:r>
              <w:t>gap in cover between State and Territory Government schemes (which are not included in the ARPC scheme).</w:t>
            </w:r>
          </w:p>
          <w:p w14:paraId="259372B0" w14:textId="77777777" w:rsidR="00C6664A" w:rsidRDefault="00C6664A" w:rsidP="009D293E">
            <w:pPr>
              <w:pStyle w:val="TableTextLeft"/>
            </w:pPr>
            <w:r w:rsidRPr="00761669">
              <w:t>We will continue to support the Government in its understanding of the role of pools for extreme catastrophes and advi</w:t>
            </w:r>
            <w:r w:rsidR="00E2451B">
              <w:t>s</w:t>
            </w:r>
            <w:r w:rsidRPr="00761669">
              <w:t>e on the provision of catastrophe insurance to all stakeholders.</w:t>
            </w:r>
          </w:p>
          <w:p w14:paraId="24A38043" w14:textId="655544C5" w:rsidR="00E326CF" w:rsidRPr="00761669" w:rsidRDefault="00E326CF" w:rsidP="009D293E">
            <w:pPr>
              <w:pStyle w:val="TableTextLeft"/>
            </w:pPr>
            <w:r>
              <w:t xml:space="preserve">ARPC will continue to position the organisation as a </w:t>
            </w:r>
            <w:r w:rsidR="00197DD2">
              <w:t>‘</w:t>
            </w:r>
            <w:r>
              <w:t>centre of excellence</w:t>
            </w:r>
            <w:r w:rsidR="00197DD2">
              <w:t>’</w:t>
            </w:r>
            <w:r>
              <w:t xml:space="preserve"> for policy makers and partners on all related or potentially related insurance matters.</w:t>
            </w:r>
          </w:p>
        </w:tc>
      </w:tr>
    </w:tbl>
    <w:p w14:paraId="5052FEF2" w14:textId="77777777" w:rsidR="00761669" w:rsidRDefault="00761669" w:rsidP="00761669"/>
    <w:p w14:paraId="1B0B6661" w14:textId="77777777" w:rsidR="00A34CA6" w:rsidRDefault="00A34CA6">
      <w:pPr>
        <w:spacing w:after="200" w:line="276" w:lineRule="auto"/>
        <w:rPr>
          <w:rFonts w:ascii="Trebuchet MS" w:eastAsiaTheme="majorEastAsia" w:hAnsi="Trebuchet MS" w:cstheme="majorBidi"/>
          <w:b/>
          <w:bCs/>
          <w:color w:val="1F497D" w:themeColor="text2"/>
          <w:sz w:val="28"/>
          <w:szCs w:val="28"/>
        </w:rPr>
      </w:pPr>
      <w:bookmarkStart w:id="51" w:name="_Toc422757853"/>
      <w:r>
        <w:br w:type="page"/>
      </w:r>
    </w:p>
    <w:p w14:paraId="1F635043" w14:textId="77777777" w:rsidR="00440DB2" w:rsidRPr="00D57B64" w:rsidRDefault="00440DB2" w:rsidP="00F737DD">
      <w:pPr>
        <w:pStyle w:val="Heading1"/>
        <w:numPr>
          <w:ilvl w:val="0"/>
          <w:numId w:val="20"/>
        </w:numPr>
      </w:pPr>
      <w:bookmarkStart w:id="52" w:name="_Toc428366489"/>
      <w:r w:rsidRPr="00D57B64">
        <w:lastRenderedPageBreak/>
        <w:t>Risk Oversight and Management</w:t>
      </w:r>
      <w:bookmarkEnd w:id="51"/>
      <w:bookmarkEnd w:id="52"/>
    </w:p>
    <w:p w14:paraId="400AD695" w14:textId="031D4A52" w:rsidR="00761669" w:rsidRDefault="00761669" w:rsidP="009D293E">
      <w:pPr>
        <w:spacing w:after="120"/>
      </w:pPr>
      <w:r>
        <w:t>The ARPC Board and management are committed to a comprehensive, coordinated and systematic approach to the management of risk. Effective risk management is considered the critical driver in all organisational decisions. With the need for sound assessment and management of risk, there remains an ongoing requirement to balance the cost and benefit of a particular course of action to achieve acceptable levels of residual risk, with consideration of effort remaining commensurate with ARPC resources. ARPC</w:t>
      </w:r>
      <w:r w:rsidR="00197DD2">
        <w:t>’</w:t>
      </w:r>
      <w:r>
        <w:t xml:space="preserve">s adopted approach to risk management is to support managers at all levels to anticipate uncertain events, exploit opportunities, and to respond appropriately to potential weaknesses. This includes: </w:t>
      </w:r>
    </w:p>
    <w:p w14:paraId="7AD6ED77" w14:textId="77777777" w:rsidR="00761669" w:rsidRDefault="00761669" w:rsidP="009D293E">
      <w:pPr>
        <w:pStyle w:val="Bullet"/>
      </w:pPr>
      <w:r>
        <w:t>harnessing resources to manage more effectively any risk to the achievement of objectives</w:t>
      </w:r>
    </w:p>
    <w:p w14:paraId="2260D82E" w14:textId="77777777" w:rsidR="00761669" w:rsidRDefault="00761669" w:rsidP="009D293E">
      <w:pPr>
        <w:pStyle w:val="Bullet"/>
      </w:pPr>
      <w:r>
        <w:t>protecting people</w:t>
      </w:r>
    </w:p>
    <w:p w14:paraId="78523067" w14:textId="77777777" w:rsidR="00761669" w:rsidRDefault="00761669" w:rsidP="009D293E">
      <w:pPr>
        <w:pStyle w:val="Bullet"/>
      </w:pPr>
      <w:r>
        <w:t>understanding and managing the risks arising from our relationships with our clients and other organisations</w:t>
      </w:r>
    </w:p>
    <w:p w14:paraId="0417DB81" w14:textId="77777777" w:rsidR="00761669" w:rsidRDefault="00761669" w:rsidP="009D293E">
      <w:pPr>
        <w:pStyle w:val="Bullet"/>
        <w:spacing w:after="240"/>
      </w:pPr>
      <w:r>
        <w:t>managing assets, resources and the environment in an efficient, effective, economical and ethical manner.</w:t>
      </w:r>
    </w:p>
    <w:p w14:paraId="224C8F8C" w14:textId="26AA5FA9" w:rsidR="00761669" w:rsidRDefault="00761669" w:rsidP="00761669">
      <w:pPr>
        <w:pStyle w:val="Heading2"/>
      </w:pPr>
      <w:bookmarkStart w:id="53" w:name="_Toc422757854"/>
      <w:bookmarkStart w:id="54" w:name="_Toc428366490"/>
      <w:r>
        <w:t xml:space="preserve">Enterprise </w:t>
      </w:r>
      <w:r w:rsidR="009D293E">
        <w:t>risk management framework</w:t>
      </w:r>
      <w:bookmarkEnd w:id="53"/>
      <w:bookmarkEnd w:id="54"/>
      <w:r w:rsidR="009D293E">
        <w:t xml:space="preserve"> </w:t>
      </w:r>
    </w:p>
    <w:p w14:paraId="6E2BC3BA" w14:textId="77777777" w:rsidR="00761669" w:rsidRDefault="00761669" w:rsidP="00761669">
      <w:r>
        <w:t>Under the PGPA Act, ARPC is considered a corporate Commonwealth entity and</w:t>
      </w:r>
      <w:r w:rsidR="00A34CA6">
        <w:t>,</w:t>
      </w:r>
      <w:r>
        <w:t xml:space="preserve"> as such</w:t>
      </w:r>
      <w:r w:rsidR="00A34CA6">
        <w:t>,</w:t>
      </w:r>
      <w:r>
        <w:t xml:space="preserve"> has an obligation to establish and maintain systems of risk and controls. ARPC has revised its Enterprise Risk Management Framework (ERMF), which facilitates ARPC </w:t>
      </w:r>
      <w:r w:rsidR="005538CF">
        <w:t>meeting</w:t>
      </w:r>
      <w:r>
        <w:t xml:space="preserve"> its risk management obligations under the PGPA Act. The ERMF incorporates the Risk Management Strategy, as approved and adopted by the Board, and the Risk Management Plan and Policy Statement.</w:t>
      </w:r>
    </w:p>
    <w:p w14:paraId="2000968E" w14:textId="73252196" w:rsidR="00761669" w:rsidRDefault="00761669" w:rsidP="00761669">
      <w:r>
        <w:t>ARPC undertakes a Fraud Risk Assessment at least every two years, which is completed by a</w:t>
      </w:r>
      <w:r w:rsidR="00083CEA">
        <w:t>n</w:t>
      </w:r>
      <w:r>
        <w:t xml:space="preserve"> independent external consultant. This requirement is in compliance with ARPC</w:t>
      </w:r>
      <w:r w:rsidR="00197DD2">
        <w:t>’</w:t>
      </w:r>
      <w:r>
        <w:t>s Fraud Control Plan, which also documents the internal controls established within the organisation to mitigate against fraud occurrence. The Board</w:t>
      </w:r>
      <w:r w:rsidR="00197DD2">
        <w:t>’</w:t>
      </w:r>
      <w:r>
        <w:t>s Risk Appetite and Tolerance Statement documents that the Board has zero tolerance for fraud, and the Risk Management Strategy within the ERMF documents the measures implemented to further mitigate against fraud occurrence.</w:t>
      </w:r>
    </w:p>
    <w:p w14:paraId="519C9349" w14:textId="7D04CE10" w:rsidR="00761669" w:rsidRDefault="00761669" w:rsidP="00761669">
      <w:pPr>
        <w:pStyle w:val="Dash"/>
        <w:numPr>
          <w:ilvl w:val="0"/>
          <w:numId w:val="0"/>
        </w:numPr>
      </w:pPr>
      <w:r>
        <w:t>As a corporate Commonwealth entity, ARPC is not required to comply with the Commonwealth Risk Management Policy. However, APRC</w:t>
      </w:r>
      <w:r w:rsidR="00197DD2">
        <w:t>’</w:t>
      </w:r>
      <w:r>
        <w:t>s ERMF has incorporated the Commonwealth</w:t>
      </w:r>
      <w:r w:rsidR="00197DD2">
        <w:t>’</w:t>
      </w:r>
      <w:r>
        <w:t>s nine elements of risk management as a matter of better practice. The ERMF incorporates the Risk Management Policy Statement that ARPC will manage risk in accordance with the international risk management standard AS/NZS/I</w:t>
      </w:r>
      <w:r w:rsidR="00992AB4">
        <w:t>SO 31000:2009 Risk Management—</w:t>
      </w:r>
      <w:r>
        <w:t>Principles and Guidelines. In addition to being consistent with the Commonwealth Risk Management Policy, ARPC</w:t>
      </w:r>
      <w:r w:rsidR="00197DD2">
        <w:t>’</w:t>
      </w:r>
      <w:r>
        <w:t>s approach to risk management will align with relevant ASX Governance Principles relating to risk management, and as far as practicable, APRA</w:t>
      </w:r>
      <w:r w:rsidR="00197DD2">
        <w:t>’</w:t>
      </w:r>
      <w:r>
        <w:t>s Prudential Standard GPS 220.</w:t>
      </w:r>
    </w:p>
    <w:p w14:paraId="7ECB3F37" w14:textId="06DA4874" w:rsidR="00761669" w:rsidRDefault="00761669" w:rsidP="00761669">
      <w:pPr>
        <w:pStyle w:val="Heading2"/>
      </w:pPr>
      <w:bookmarkStart w:id="55" w:name="_Toc422757855"/>
      <w:bookmarkStart w:id="56" w:name="_Toc428366491"/>
      <w:r>
        <w:t xml:space="preserve">Risk </w:t>
      </w:r>
      <w:r w:rsidR="009D293E">
        <w:t>management plan</w:t>
      </w:r>
      <w:bookmarkEnd w:id="55"/>
      <w:bookmarkEnd w:id="56"/>
    </w:p>
    <w:p w14:paraId="5645302B" w14:textId="77777777" w:rsidR="00761669" w:rsidRDefault="00761669" w:rsidP="00761669">
      <w:pPr>
        <w:pStyle w:val="Dash"/>
        <w:numPr>
          <w:ilvl w:val="0"/>
          <w:numId w:val="0"/>
        </w:numPr>
      </w:pPr>
      <w:r>
        <w:t>Based on the ERMF, ARPC has a Risk Management Plan, specifying the approach, the management components and resources to be applied to the management of risk in ARPC. This includes the procedures, practices, assignment of responsibilities and the sequence and timing of risk management activities.</w:t>
      </w:r>
    </w:p>
    <w:p w14:paraId="3755BFF5" w14:textId="77777777" w:rsidR="00134FAD" w:rsidRDefault="00134FAD" w:rsidP="00134FAD">
      <w:pPr>
        <w:pStyle w:val="Heading2"/>
      </w:pPr>
      <w:bookmarkStart w:id="57" w:name="_Toc422757856"/>
      <w:bookmarkStart w:id="58" w:name="_Toc428366492"/>
      <w:r>
        <w:lastRenderedPageBreak/>
        <w:t>Accountabilities</w:t>
      </w:r>
      <w:bookmarkEnd w:id="57"/>
      <w:bookmarkEnd w:id="58"/>
    </w:p>
    <w:p w14:paraId="6FB1E7C7" w14:textId="1CE21704" w:rsidR="00134FAD" w:rsidRDefault="00134FAD" w:rsidP="00134FAD">
      <w:r>
        <w:t>The areas of accountability for risk are clearly outlined in the ERMF. As the accountable authority, the ARPC Board has overall responsibility for providing strategic direction, risk oversight and setting and communicating the organisation</w:t>
      </w:r>
      <w:r w:rsidR="00197DD2">
        <w:t>’</w:t>
      </w:r>
      <w:r>
        <w:t>s risk appetite and tolerance.</w:t>
      </w:r>
    </w:p>
    <w:p w14:paraId="1715ABF7" w14:textId="1E8BCAAE" w:rsidR="00134FAD" w:rsidRDefault="00134FAD" w:rsidP="00134FAD">
      <w:r>
        <w:t>In 2013</w:t>
      </w:r>
      <w:r w:rsidR="00A34CA6">
        <w:t>,</w:t>
      </w:r>
      <w:r>
        <w:t xml:space="preserve"> the ARPC Board made a decision to heighten its focus on risk by creating a standing agenda item to examine risk at each Board meeting. Until that time, risk had been considered by a Risk Committee that met twice each year. </w:t>
      </w:r>
      <w:r w:rsidR="00E2451B">
        <w:t>Under section 17 of the PGPA Act, t</w:t>
      </w:r>
      <w:r>
        <w:t>he ARPC Audit and Compliance Committee is responsible to review the appropriateness of ARPC</w:t>
      </w:r>
      <w:r w:rsidR="00197DD2">
        <w:t>’</w:t>
      </w:r>
      <w:r>
        <w:t>s systems of risk oversight, management and internal controls. These internal controls are the subject of routine reviews by ARPC</w:t>
      </w:r>
      <w:r w:rsidR="00197DD2">
        <w:t>’</w:t>
      </w:r>
      <w:r>
        <w:t>s Internal Auditor, which under the Internal Audit Charter is an external organisation, ensuring complete independence of internal audit activities. ARPC</w:t>
      </w:r>
      <w:r w:rsidR="00197DD2">
        <w:t>’</w:t>
      </w:r>
      <w:r>
        <w:t xml:space="preserve">s financial statements are audited annually by the Australian National Audit Office, and reported in the ARPC Annual report. </w:t>
      </w:r>
    </w:p>
    <w:p w14:paraId="3572E126" w14:textId="77777777" w:rsidR="00134FAD" w:rsidRDefault="00134FAD" w:rsidP="00134FAD">
      <w:pPr>
        <w:pStyle w:val="Dash"/>
        <w:numPr>
          <w:ilvl w:val="0"/>
          <w:numId w:val="0"/>
        </w:numPr>
      </w:pPr>
      <w:r>
        <w:t>The Chief Executive Officer (CEO), is responsible for the successful implementation and maintenance of sound risk management within ARPC and has delegated responsibility of overseeing and maintaining risk management processes throughout ARPC to the General Manager, Governance, Risk and Compliance (GMGRC).</w:t>
      </w:r>
    </w:p>
    <w:p w14:paraId="13342E0C" w14:textId="77777777" w:rsidR="00134FAD" w:rsidRDefault="00134FAD" w:rsidP="00134FAD">
      <w:pPr>
        <w:pStyle w:val="Heading2"/>
      </w:pPr>
      <w:bookmarkStart w:id="59" w:name="_Toc422757857"/>
      <w:bookmarkStart w:id="60" w:name="_Toc428366493"/>
      <w:r>
        <w:t>Risk appetite and tolerance statements</w:t>
      </w:r>
      <w:bookmarkEnd w:id="59"/>
      <w:bookmarkEnd w:id="60"/>
    </w:p>
    <w:p w14:paraId="53D74186" w14:textId="1F56BBAE" w:rsidR="00134FAD" w:rsidRDefault="00134FAD" w:rsidP="00134FAD">
      <w:pPr>
        <w:pStyle w:val="Dash"/>
        <w:numPr>
          <w:ilvl w:val="0"/>
          <w:numId w:val="0"/>
        </w:numPr>
      </w:pPr>
      <w:r>
        <w:t xml:space="preserve">Each year the ARPC Board must review and approve it Risk Appetite and Tolerance Statement, and the closely aligned Risk Management Strategy. This is undertaken as part of the annual strategic direction workshop held </w:t>
      </w:r>
      <w:r w:rsidR="00E2451B">
        <w:t xml:space="preserve">by the Board, together </w:t>
      </w:r>
      <w:r>
        <w:t xml:space="preserve">with the Executive Management team. Subsequently, the risk register is revised </w:t>
      </w:r>
      <w:r w:rsidR="001B1CD9">
        <w:t xml:space="preserve">for </w:t>
      </w:r>
      <w:r>
        <w:t xml:space="preserve">alignment with the risk appetite and tolerance statement </w:t>
      </w:r>
      <w:r w:rsidR="001B1CD9">
        <w:t xml:space="preserve">such that </w:t>
      </w:r>
      <w:r>
        <w:t>any new or emerging risks are captured. At a weekly meeting, ARPC</w:t>
      </w:r>
      <w:r w:rsidR="00197DD2">
        <w:t>’</w:t>
      </w:r>
      <w:r>
        <w:t>s senior managers review the risk register and monitor risk target levels and ratings for potential changes so that they remain appropriately aligned to the Risk Appetite and Tolerance Statement.</w:t>
      </w:r>
    </w:p>
    <w:p w14:paraId="03F9903E" w14:textId="77777777" w:rsidR="00134FAD" w:rsidRDefault="00134FAD" w:rsidP="00134FAD">
      <w:pPr>
        <w:pStyle w:val="Heading2"/>
      </w:pPr>
      <w:bookmarkStart w:id="61" w:name="_Toc422757858"/>
      <w:bookmarkStart w:id="62" w:name="_Toc428366494"/>
      <w:r>
        <w:t>Legislative compliance</w:t>
      </w:r>
      <w:bookmarkEnd w:id="61"/>
      <w:bookmarkEnd w:id="62"/>
    </w:p>
    <w:p w14:paraId="181F56D8" w14:textId="77777777" w:rsidR="00134FAD" w:rsidRDefault="00134FAD" w:rsidP="00134FAD">
      <w:r>
        <w:t xml:space="preserve">Throughout 2014, the transition to the new finance law (the PGPA Act) was closely guided by the GMGRC through participation in Department of Finance committees and workshops. Training was provided to all staff; a lawyer from the Australian Government Solicitor provided an information session to Board members on their obligations as directors and officers under the PGPA Act. </w:t>
      </w:r>
    </w:p>
    <w:p w14:paraId="0553586A" w14:textId="77777777" w:rsidR="00134FAD" w:rsidRDefault="00134FAD" w:rsidP="00134FAD">
      <w:r>
        <w:t xml:space="preserve">In 2015, ARPC commissioned an internal audit of the implementation of the PGPA Act by the organisation, which concluded that ARPC had a high level of compliance with the requirements of the PGPA Act. </w:t>
      </w:r>
    </w:p>
    <w:p w14:paraId="697399F8" w14:textId="312DB171" w:rsidR="00134FAD" w:rsidRDefault="00134FAD" w:rsidP="00134FAD">
      <w:r>
        <w:t>ARPC</w:t>
      </w:r>
      <w:r w:rsidR="00197DD2">
        <w:t>’</w:t>
      </w:r>
      <w:r w:rsidR="001B1CD9">
        <w:t xml:space="preserve">s </w:t>
      </w:r>
      <w:r>
        <w:t xml:space="preserve">staff are </w:t>
      </w:r>
      <w:r w:rsidR="001B1CD9">
        <w:t xml:space="preserve">made </w:t>
      </w:r>
      <w:r>
        <w:t>aware of all relevant legislative obligations placed on them within the workplace through ongoing information and training sessions, and a requirement to acknowledge their understanding of their requirements within all associated policies</w:t>
      </w:r>
      <w:r w:rsidRPr="00E64615">
        <w:t>. The annual certificate of compliance for reporting in ARPC</w:t>
      </w:r>
      <w:r w:rsidR="00197DD2">
        <w:t>’</w:t>
      </w:r>
      <w:r w:rsidRPr="00E64615">
        <w:t xml:space="preserve">s Annual Report includes </w:t>
      </w:r>
      <w:r w:rsidR="00992AB4" w:rsidRPr="00E64615">
        <w:t>all relevant Acts</w:t>
      </w:r>
      <w:r w:rsidR="00E2451B">
        <w:t xml:space="preserve"> with which ARPC must comply</w:t>
      </w:r>
      <w:r w:rsidR="008718C8">
        <w:t xml:space="preserve">. The </w:t>
      </w:r>
      <w:r w:rsidR="00992AB4" w:rsidRPr="00E64615">
        <w:t>2014–</w:t>
      </w:r>
      <w:r w:rsidRPr="00E64615">
        <w:t xml:space="preserve">15 Annual Report will </w:t>
      </w:r>
      <w:r w:rsidR="008718C8">
        <w:t xml:space="preserve">also include a </w:t>
      </w:r>
      <w:r w:rsidRPr="00E64615">
        <w:t xml:space="preserve">note </w:t>
      </w:r>
      <w:r w:rsidR="008718C8">
        <w:t xml:space="preserve">on </w:t>
      </w:r>
      <w:r w:rsidRPr="00E64615">
        <w:t>staff compliance</w:t>
      </w:r>
      <w:r w:rsidR="00787064" w:rsidRPr="00E64615">
        <w:t xml:space="preserve"> with ARPC key policy documents</w:t>
      </w:r>
      <w:r w:rsidR="00E64615">
        <w:t>.</w:t>
      </w:r>
    </w:p>
    <w:p w14:paraId="12E6B988" w14:textId="77777777" w:rsidR="00134FAD" w:rsidRPr="00761669" w:rsidRDefault="00134FAD" w:rsidP="00134FAD"/>
    <w:p w14:paraId="3868423D" w14:textId="77777777" w:rsidR="0042704C" w:rsidRDefault="0042704C" w:rsidP="00B15656">
      <w:pPr>
        <w:rPr>
          <w:rFonts w:ascii="Trebuchet MS" w:eastAsiaTheme="majorEastAsia" w:hAnsi="Trebuchet MS" w:cstheme="majorBidi"/>
          <w:color w:val="1F497D" w:themeColor="text2"/>
          <w:sz w:val="28"/>
          <w:szCs w:val="28"/>
        </w:rPr>
      </w:pPr>
      <w:bookmarkStart w:id="63" w:name="_Toc422757859"/>
      <w:r>
        <w:br w:type="page"/>
      </w:r>
    </w:p>
    <w:p w14:paraId="12C201F8" w14:textId="77777777" w:rsidR="00B11D8A" w:rsidRDefault="00B11D8A" w:rsidP="00B11D8A">
      <w:pPr>
        <w:pStyle w:val="Heading1"/>
        <w:numPr>
          <w:ilvl w:val="0"/>
          <w:numId w:val="20"/>
        </w:numPr>
      </w:pPr>
      <w:bookmarkStart w:id="64" w:name="_Toc428366495"/>
      <w:r>
        <w:lastRenderedPageBreak/>
        <w:t>Appendices</w:t>
      </w:r>
      <w:bookmarkEnd w:id="63"/>
      <w:bookmarkEnd w:id="64"/>
    </w:p>
    <w:p w14:paraId="37D23879" w14:textId="77777777" w:rsidR="00B11D8A" w:rsidRDefault="00AB5AFB" w:rsidP="009D293E">
      <w:pPr>
        <w:pStyle w:val="Heading2"/>
      </w:pPr>
      <w:bookmarkStart w:id="65" w:name="_Toc422757861"/>
      <w:bookmarkStart w:id="66" w:name="_Toc428366496"/>
      <w:r>
        <w:t>Recommendations of 2015 Triennial R</w:t>
      </w:r>
      <w:r w:rsidR="00B11D8A">
        <w:t>eview:</w:t>
      </w:r>
      <w:bookmarkEnd w:id="65"/>
      <w:bookmarkEnd w:id="66"/>
    </w:p>
    <w:p w14:paraId="16CD4856" w14:textId="7F1A4F5F" w:rsidR="00743B92" w:rsidRDefault="00743B92" w:rsidP="008E7FDB">
      <w:r>
        <w:t>At the time of writing this corporate plan</w:t>
      </w:r>
      <w:r w:rsidR="009D293E">
        <w:t>,</w:t>
      </w:r>
      <w:r>
        <w:t xml:space="preserve"> the 201</w:t>
      </w:r>
      <w:r w:rsidR="00E326CF">
        <w:t>5</w:t>
      </w:r>
      <w:r>
        <w:t xml:space="preserve"> Triennial Review has not yet </w:t>
      </w:r>
      <w:r w:rsidR="00E326CF">
        <w:t xml:space="preserve">been </w:t>
      </w:r>
      <w:r>
        <w:t>approved for public release.</w:t>
      </w:r>
    </w:p>
    <w:p w14:paraId="6D07AAC6" w14:textId="5743494E" w:rsidR="005B251E" w:rsidRDefault="00FD0900" w:rsidP="009D293E">
      <w:pPr>
        <w:pStyle w:val="Heading3"/>
      </w:pPr>
      <w:bookmarkStart w:id="67" w:name="_Toc422757863"/>
      <w:r>
        <w:t>ARPC organisation structure</w:t>
      </w:r>
      <w:bookmarkEnd w:id="67"/>
    </w:p>
    <w:p w14:paraId="5A2F4F8F" w14:textId="77777777" w:rsidR="005B251E" w:rsidRDefault="00D263AE" w:rsidP="00FD0900">
      <w:r>
        <w:rPr>
          <w:noProof/>
          <w:lang w:eastAsia="en-AU"/>
        </w:rPr>
        <w:drawing>
          <wp:inline distT="0" distB="0" distL="0" distR="0" wp14:anchorId="68278165" wp14:editId="2F6B6E27">
            <wp:extent cx="5676181" cy="3057335"/>
            <wp:effectExtent l="0" t="0" r="1270" b="0"/>
            <wp:docPr id="129" name="Picture 129" descr="This picture shows the ARPC organisational chart. The Chief Executive Officer (CEO) reports to the Board and the executive team report to the CEO. The chart shows the areas of responsibility for each executive manager. The chart shows that the internal audit function reports to the Audit and Compliance Committee, which reports to the Board. The dotted line between the CEO and the internal audit function illustrate that the CEO is the Chief Internal Officer for ARPC." title="ARPC organis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5412" cy="3056921"/>
                    </a:xfrm>
                    <a:prstGeom prst="rect">
                      <a:avLst/>
                    </a:prstGeom>
                    <a:noFill/>
                  </pic:spPr>
                </pic:pic>
              </a:graphicData>
            </a:graphic>
          </wp:inline>
        </w:drawing>
      </w:r>
    </w:p>
    <w:p w14:paraId="7BD1FBAC" w14:textId="77777777" w:rsidR="00B15656" w:rsidRPr="00FD0900" w:rsidRDefault="00B15656" w:rsidP="00FD0900"/>
    <w:sectPr w:rsidR="00B15656" w:rsidRPr="00FD0900" w:rsidSect="00D263AE">
      <w:headerReference w:type="default" r:id="rId36"/>
      <w:headerReference w:type="first" r:id="rId37"/>
      <w:footerReference w:type="first" r:id="rId3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DA142" w14:textId="77777777" w:rsidR="00615D12" w:rsidRDefault="00615D12" w:rsidP="00A95916">
      <w:pPr>
        <w:spacing w:after="0"/>
      </w:pPr>
      <w:r>
        <w:separator/>
      </w:r>
    </w:p>
  </w:endnote>
  <w:endnote w:type="continuationSeparator" w:id="0">
    <w:p w14:paraId="6DEADC95" w14:textId="77777777" w:rsidR="00615D12" w:rsidRDefault="00615D12" w:rsidP="00A95916">
      <w:pPr>
        <w:spacing w:after="0"/>
      </w:pPr>
      <w:r>
        <w:continuationSeparator/>
      </w:r>
    </w:p>
  </w:endnote>
  <w:endnote w:type="continuationNotice" w:id="1">
    <w:p w14:paraId="075FDAEA" w14:textId="77777777" w:rsidR="00615D12" w:rsidRDefault="00615D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452229"/>
      <w:docPartObj>
        <w:docPartGallery w:val="Page Numbers (Bottom of Page)"/>
        <w:docPartUnique/>
      </w:docPartObj>
    </w:sdtPr>
    <w:sdtEndPr>
      <w:rPr>
        <w:noProof/>
      </w:rPr>
    </w:sdtEndPr>
    <w:sdtContent>
      <w:p w14:paraId="284EEB92" w14:textId="5E35D7FF" w:rsidR="00615D12" w:rsidRDefault="00615D12" w:rsidP="009D293E">
        <w:pPr>
          <w:pStyle w:val="Footer"/>
          <w:jc w:val="right"/>
        </w:pPr>
        <w:r>
          <w:fldChar w:fldCharType="begin"/>
        </w:r>
        <w:r>
          <w:instrText xml:space="preserve"> PAGE   \* MERGEFORMAT </w:instrText>
        </w:r>
        <w:r>
          <w:fldChar w:fldCharType="separate"/>
        </w:r>
        <w:r w:rsidR="00DE7D97">
          <w:rPr>
            <w:noProof/>
          </w:rPr>
          <w:t>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88A3F" w14:textId="77777777" w:rsidR="00615D12" w:rsidRDefault="00615D12">
    <w:pPr>
      <w:pStyle w:val="Footer"/>
    </w:pPr>
    <w:r>
      <w:rPr>
        <w:noProof/>
        <w:lang w:eastAsia="en-AU"/>
      </w:rPr>
      <mc:AlternateContent>
        <mc:Choice Requires="wps">
          <w:drawing>
            <wp:anchor distT="0" distB="0" distL="114300" distR="114300" simplePos="0" relativeHeight="251658240" behindDoc="0" locked="0" layoutInCell="1" allowOverlap="1" wp14:anchorId="41D0E1E1" wp14:editId="0576570C">
              <wp:simplePos x="0" y="0"/>
              <wp:positionH relativeFrom="column">
                <wp:posOffset>5553075</wp:posOffset>
              </wp:positionH>
              <wp:positionV relativeFrom="paragraph">
                <wp:posOffset>-57785</wp:posOffset>
              </wp:positionV>
              <wp:extent cx="285750" cy="3333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857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C4B85" w14:textId="77777777" w:rsidR="00615D12" w:rsidRDefault="00615D12">
                          <w:r>
                            <w:fldChar w:fldCharType="begin"/>
                          </w:r>
                          <w:r>
                            <w:instrText xml:space="preserve"> PAGE   \* MERGEFORMAT </w:instrText>
                          </w:r>
                          <w:r>
                            <w:fldChar w:fldCharType="separate"/>
                          </w:r>
                          <w:r w:rsidR="00DE7D97">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46" type="#_x0000_t202" style="position:absolute;left:0;text-align:left;margin-left:437.25pt;margin-top:-4.55pt;width:22.5pt;height:26.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" filled="f" stroked="f" strokeweight=".5pt">
              <v:textbox>
                <w:txbxContent>
                  <w:p w14:paraId="44AC4B85" w14:textId="77777777" w:rsidR="00615D12" w:rsidRDefault="00615D12">
                    <w:r>
                      <w:fldChar w:fldCharType="begin"/>
                    </w:r>
                    <w:r>
                      <w:instrText xml:space="preserve"> PAGE   \* MERGEFORMAT </w:instrText>
                    </w:r>
                    <w:r>
                      <w:fldChar w:fldCharType="separate"/>
                    </w:r>
                    <w:r w:rsidR="00DE7D97">
                      <w:rPr>
                        <w:noProof/>
                      </w:rPr>
                      <w:t>1</w:t>
                    </w:r>
                    <w:r>
                      <w:rPr>
                        <w:noProof/>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BB006" w14:textId="77777777" w:rsidR="00615D12" w:rsidRDefault="00615D12" w:rsidP="00A95916">
      <w:pPr>
        <w:spacing w:after="0"/>
      </w:pPr>
      <w:r>
        <w:separator/>
      </w:r>
    </w:p>
  </w:footnote>
  <w:footnote w:type="continuationSeparator" w:id="0">
    <w:p w14:paraId="31B500F9" w14:textId="77777777" w:rsidR="00615D12" w:rsidRDefault="00615D12" w:rsidP="00A95916">
      <w:pPr>
        <w:spacing w:after="0"/>
      </w:pPr>
      <w:r>
        <w:continuationSeparator/>
      </w:r>
    </w:p>
  </w:footnote>
  <w:footnote w:type="continuationNotice" w:id="1">
    <w:p w14:paraId="1420D483" w14:textId="77777777" w:rsidR="00615D12" w:rsidRDefault="00615D1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16FB6" w14:textId="77777777" w:rsidR="00615D12" w:rsidRPr="00FF46EF" w:rsidRDefault="00615D12" w:rsidP="0078354D">
    <w:pPr>
      <w:pStyle w:val="Header"/>
      <w:pBdr>
        <w:bottom w:val="none" w:sz="0" w:space="0" w:color="auto"/>
      </w:pBdr>
      <w:jc w:val="left"/>
      <w:rPr>
        <w:b/>
        <w:sz w:val="28"/>
        <w:szCs w:val="28"/>
      </w:rPr>
    </w:pPr>
    <w:r>
      <w:rPr>
        <w:b/>
        <w:noProof/>
        <w:sz w:val="28"/>
        <w:szCs w:val="28"/>
        <w:lang w:eastAsia="en-AU"/>
      </w:rPr>
      <w:drawing>
        <wp:anchor distT="0" distB="0" distL="114300" distR="114300" simplePos="0" relativeHeight="251658241" behindDoc="0" locked="0" layoutInCell="1" allowOverlap="1" wp14:anchorId="76C94050" wp14:editId="4074F252">
          <wp:simplePos x="0" y="0"/>
          <wp:positionH relativeFrom="column">
            <wp:posOffset>-914400</wp:posOffset>
          </wp:positionH>
          <wp:positionV relativeFrom="paragraph">
            <wp:posOffset>-457531</wp:posOffset>
          </wp:positionV>
          <wp:extent cx="7560124" cy="10694504"/>
          <wp:effectExtent l="0" t="0" r="3175" b="0"/>
          <wp:wrapNone/>
          <wp:docPr id="5" name="Picture 5" descr="Australian Reinsurance Pool Corporation - Corporate Plan 2015-2019. " title="ARPC corporate plan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C Corporate Plan 2015-19 Cover.jpg"/>
                  <pic:cNvPicPr/>
                </pic:nvPicPr>
                <pic:blipFill>
                  <a:blip r:embed="rId1">
                    <a:extLst>
                      <a:ext uri="{28A0092B-C50C-407E-A947-70E740481C1C}">
                        <a14:useLocalDpi xmlns:a14="http://schemas.microsoft.com/office/drawing/2010/main" val="0"/>
                      </a:ext>
                    </a:extLst>
                  </a:blip>
                  <a:stretch>
                    <a:fillRect/>
                  </a:stretch>
                </pic:blipFill>
                <pic:spPr>
                  <a:xfrm>
                    <a:off x="0" y="0"/>
                    <a:ext cx="7560451" cy="1069496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D0D3A" w14:textId="71120738" w:rsidR="00615D12" w:rsidRPr="00D263AE" w:rsidRDefault="00615D12" w:rsidP="00D263AE">
    <w:pPr>
      <w:pStyle w:val="Header"/>
    </w:pPr>
    <w:r>
      <w:t>ARPC Corporate Plan 2015</w:t>
    </w:r>
    <w:r>
      <w:noBreakHyphen/>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F1B97" w14:textId="77777777" w:rsidR="00615D12" w:rsidRPr="00D263AE" w:rsidRDefault="00615D12" w:rsidP="00D263AE">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754E"/>
    <w:multiLevelType w:val="hybridMultilevel"/>
    <w:tmpl w:val="F6244F2E"/>
    <w:lvl w:ilvl="0" w:tplc="0C090001">
      <w:start w:val="1"/>
      <w:numFmt w:val="bullet"/>
      <w:lvlText w:val=""/>
      <w:lvlJc w:val="left"/>
      <w:pPr>
        <w:tabs>
          <w:tab w:val="num" w:pos="720"/>
        </w:tabs>
        <w:ind w:left="720" w:hanging="360"/>
      </w:pPr>
      <w:rPr>
        <w:rFonts w:ascii="Symbol" w:hAnsi="Symbol" w:hint="default"/>
      </w:rPr>
    </w:lvl>
    <w:lvl w:ilvl="1" w:tplc="D5A233B4" w:tentative="1">
      <w:start w:val="1"/>
      <w:numFmt w:val="bullet"/>
      <w:lvlText w:val="•"/>
      <w:lvlJc w:val="left"/>
      <w:pPr>
        <w:tabs>
          <w:tab w:val="num" w:pos="1440"/>
        </w:tabs>
        <w:ind w:left="1440" w:hanging="360"/>
      </w:pPr>
      <w:rPr>
        <w:rFonts w:ascii="Arial" w:hAnsi="Arial" w:hint="default"/>
      </w:rPr>
    </w:lvl>
    <w:lvl w:ilvl="2" w:tplc="FF40C2EE" w:tentative="1">
      <w:start w:val="1"/>
      <w:numFmt w:val="bullet"/>
      <w:lvlText w:val="•"/>
      <w:lvlJc w:val="left"/>
      <w:pPr>
        <w:tabs>
          <w:tab w:val="num" w:pos="2160"/>
        </w:tabs>
        <w:ind w:left="2160" w:hanging="360"/>
      </w:pPr>
      <w:rPr>
        <w:rFonts w:ascii="Arial" w:hAnsi="Arial" w:hint="default"/>
      </w:rPr>
    </w:lvl>
    <w:lvl w:ilvl="3" w:tplc="BF1E6148" w:tentative="1">
      <w:start w:val="1"/>
      <w:numFmt w:val="bullet"/>
      <w:lvlText w:val="•"/>
      <w:lvlJc w:val="left"/>
      <w:pPr>
        <w:tabs>
          <w:tab w:val="num" w:pos="2880"/>
        </w:tabs>
        <w:ind w:left="2880" w:hanging="360"/>
      </w:pPr>
      <w:rPr>
        <w:rFonts w:ascii="Arial" w:hAnsi="Arial" w:hint="default"/>
      </w:rPr>
    </w:lvl>
    <w:lvl w:ilvl="4" w:tplc="97AC1A2A" w:tentative="1">
      <w:start w:val="1"/>
      <w:numFmt w:val="bullet"/>
      <w:lvlText w:val="•"/>
      <w:lvlJc w:val="left"/>
      <w:pPr>
        <w:tabs>
          <w:tab w:val="num" w:pos="3600"/>
        </w:tabs>
        <w:ind w:left="3600" w:hanging="360"/>
      </w:pPr>
      <w:rPr>
        <w:rFonts w:ascii="Arial" w:hAnsi="Arial" w:hint="default"/>
      </w:rPr>
    </w:lvl>
    <w:lvl w:ilvl="5" w:tplc="13AE6FE2" w:tentative="1">
      <w:start w:val="1"/>
      <w:numFmt w:val="bullet"/>
      <w:lvlText w:val="•"/>
      <w:lvlJc w:val="left"/>
      <w:pPr>
        <w:tabs>
          <w:tab w:val="num" w:pos="4320"/>
        </w:tabs>
        <w:ind w:left="4320" w:hanging="360"/>
      </w:pPr>
      <w:rPr>
        <w:rFonts w:ascii="Arial" w:hAnsi="Arial" w:hint="default"/>
      </w:rPr>
    </w:lvl>
    <w:lvl w:ilvl="6" w:tplc="9FFAE5D0" w:tentative="1">
      <w:start w:val="1"/>
      <w:numFmt w:val="bullet"/>
      <w:lvlText w:val="•"/>
      <w:lvlJc w:val="left"/>
      <w:pPr>
        <w:tabs>
          <w:tab w:val="num" w:pos="5040"/>
        </w:tabs>
        <w:ind w:left="5040" w:hanging="360"/>
      </w:pPr>
      <w:rPr>
        <w:rFonts w:ascii="Arial" w:hAnsi="Arial" w:hint="default"/>
      </w:rPr>
    </w:lvl>
    <w:lvl w:ilvl="7" w:tplc="D7EC07DE" w:tentative="1">
      <w:start w:val="1"/>
      <w:numFmt w:val="bullet"/>
      <w:lvlText w:val="•"/>
      <w:lvlJc w:val="left"/>
      <w:pPr>
        <w:tabs>
          <w:tab w:val="num" w:pos="5760"/>
        </w:tabs>
        <w:ind w:left="5760" w:hanging="360"/>
      </w:pPr>
      <w:rPr>
        <w:rFonts w:ascii="Arial" w:hAnsi="Arial" w:hint="default"/>
      </w:rPr>
    </w:lvl>
    <w:lvl w:ilvl="8" w:tplc="122A4FBA" w:tentative="1">
      <w:start w:val="1"/>
      <w:numFmt w:val="bullet"/>
      <w:lvlText w:val="•"/>
      <w:lvlJc w:val="left"/>
      <w:pPr>
        <w:tabs>
          <w:tab w:val="num" w:pos="6480"/>
        </w:tabs>
        <w:ind w:left="6480" w:hanging="360"/>
      </w:pPr>
      <w:rPr>
        <w:rFonts w:ascii="Arial" w:hAnsi="Arial" w:hint="default"/>
      </w:rPr>
    </w:lvl>
  </w:abstractNum>
  <w:abstractNum w:abstractNumId="1">
    <w:nsid w:val="07ED3FC7"/>
    <w:multiLevelType w:val="multilevel"/>
    <w:tmpl w:val="F8BE2F76"/>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nsid w:val="12237614"/>
    <w:multiLevelType w:val="hybridMultilevel"/>
    <w:tmpl w:val="52026FD4"/>
    <w:lvl w:ilvl="0" w:tplc="A5F08BDA">
      <w:start w:val="3"/>
      <w:numFmt w:val="decimal"/>
      <w:lvlText w:val="%1."/>
      <w:lvlJc w:val="left"/>
      <w:pPr>
        <w:tabs>
          <w:tab w:val="num" w:pos="720"/>
        </w:tabs>
        <w:ind w:left="720" w:hanging="360"/>
      </w:pPr>
    </w:lvl>
    <w:lvl w:ilvl="1" w:tplc="B56ED9CE" w:tentative="1">
      <w:start w:val="1"/>
      <w:numFmt w:val="decimal"/>
      <w:lvlText w:val="%2."/>
      <w:lvlJc w:val="left"/>
      <w:pPr>
        <w:tabs>
          <w:tab w:val="num" w:pos="1440"/>
        </w:tabs>
        <w:ind w:left="1440" w:hanging="360"/>
      </w:pPr>
    </w:lvl>
    <w:lvl w:ilvl="2" w:tplc="709ECE78" w:tentative="1">
      <w:start w:val="1"/>
      <w:numFmt w:val="decimal"/>
      <w:lvlText w:val="%3."/>
      <w:lvlJc w:val="left"/>
      <w:pPr>
        <w:tabs>
          <w:tab w:val="num" w:pos="2160"/>
        </w:tabs>
        <w:ind w:left="2160" w:hanging="360"/>
      </w:pPr>
    </w:lvl>
    <w:lvl w:ilvl="3" w:tplc="65E6B940" w:tentative="1">
      <w:start w:val="1"/>
      <w:numFmt w:val="decimal"/>
      <w:lvlText w:val="%4."/>
      <w:lvlJc w:val="left"/>
      <w:pPr>
        <w:tabs>
          <w:tab w:val="num" w:pos="2880"/>
        </w:tabs>
        <w:ind w:left="2880" w:hanging="360"/>
      </w:pPr>
    </w:lvl>
    <w:lvl w:ilvl="4" w:tplc="80CCB1D2" w:tentative="1">
      <w:start w:val="1"/>
      <w:numFmt w:val="decimal"/>
      <w:lvlText w:val="%5."/>
      <w:lvlJc w:val="left"/>
      <w:pPr>
        <w:tabs>
          <w:tab w:val="num" w:pos="3600"/>
        </w:tabs>
        <w:ind w:left="3600" w:hanging="360"/>
      </w:pPr>
    </w:lvl>
    <w:lvl w:ilvl="5" w:tplc="3EBC3C44" w:tentative="1">
      <w:start w:val="1"/>
      <w:numFmt w:val="decimal"/>
      <w:lvlText w:val="%6."/>
      <w:lvlJc w:val="left"/>
      <w:pPr>
        <w:tabs>
          <w:tab w:val="num" w:pos="4320"/>
        </w:tabs>
        <w:ind w:left="4320" w:hanging="360"/>
      </w:pPr>
    </w:lvl>
    <w:lvl w:ilvl="6" w:tplc="47A4AE54" w:tentative="1">
      <w:start w:val="1"/>
      <w:numFmt w:val="decimal"/>
      <w:lvlText w:val="%7."/>
      <w:lvlJc w:val="left"/>
      <w:pPr>
        <w:tabs>
          <w:tab w:val="num" w:pos="5040"/>
        </w:tabs>
        <w:ind w:left="5040" w:hanging="360"/>
      </w:pPr>
    </w:lvl>
    <w:lvl w:ilvl="7" w:tplc="5D3E7A12" w:tentative="1">
      <w:start w:val="1"/>
      <w:numFmt w:val="decimal"/>
      <w:lvlText w:val="%8."/>
      <w:lvlJc w:val="left"/>
      <w:pPr>
        <w:tabs>
          <w:tab w:val="num" w:pos="5760"/>
        </w:tabs>
        <w:ind w:left="5760" w:hanging="360"/>
      </w:pPr>
    </w:lvl>
    <w:lvl w:ilvl="8" w:tplc="8F344596" w:tentative="1">
      <w:start w:val="1"/>
      <w:numFmt w:val="decimal"/>
      <w:lvlText w:val="%9."/>
      <w:lvlJc w:val="left"/>
      <w:pPr>
        <w:tabs>
          <w:tab w:val="num" w:pos="6480"/>
        </w:tabs>
        <w:ind w:left="6480" w:hanging="360"/>
      </w:pPr>
    </w:lvl>
  </w:abstractNum>
  <w:abstractNum w:abstractNumId="3">
    <w:nsid w:val="22391306"/>
    <w:multiLevelType w:val="hybridMultilevel"/>
    <w:tmpl w:val="EC9E3110"/>
    <w:lvl w:ilvl="0" w:tplc="BBA8C5BE">
      <w:start w:val="1"/>
      <w:numFmt w:val="decimal"/>
      <w:pStyle w:val="Heading2numbered"/>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3232451"/>
    <w:multiLevelType w:val="hybridMultilevel"/>
    <w:tmpl w:val="DF488538"/>
    <w:lvl w:ilvl="0" w:tplc="3AB6BFEC">
      <w:start w:val="4"/>
      <w:numFmt w:val="decimal"/>
      <w:lvlText w:val="%1."/>
      <w:lvlJc w:val="left"/>
      <w:pPr>
        <w:tabs>
          <w:tab w:val="num" w:pos="720"/>
        </w:tabs>
        <w:ind w:left="720" w:hanging="360"/>
      </w:pPr>
    </w:lvl>
    <w:lvl w:ilvl="1" w:tplc="33EC3444" w:tentative="1">
      <w:start w:val="1"/>
      <w:numFmt w:val="decimal"/>
      <w:lvlText w:val="%2."/>
      <w:lvlJc w:val="left"/>
      <w:pPr>
        <w:tabs>
          <w:tab w:val="num" w:pos="1440"/>
        </w:tabs>
        <w:ind w:left="1440" w:hanging="360"/>
      </w:pPr>
    </w:lvl>
    <w:lvl w:ilvl="2" w:tplc="6FE2CA14" w:tentative="1">
      <w:start w:val="1"/>
      <w:numFmt w:val="decimal"/>
      <w:lvlText w:val="%3."/>
      <w:lvlJc w:val="left"/>
      <w:pPr>
        <w:tabs>
          <w:tab w:val="num" w:pos="2160"/>
        </w:tabs>
        <w:ind w:left="2160" w:hanging="360"/>
      </w:pPr>
    </w:lvl>
    <w:lvl w:ilvl="3" w:tplc="0F6A928E" w:tentative="1">
      <w:start w:val="1"/>
      <w:numFmt w:val="decimal"/>
      <w:lvlText w:val="%4."/>
      <w:lvlJc w:val="left"/>
      <w:pPr>
        <w:tabs>
          <w:tab w:val="num" w:pos="2880"/>
        </w:tabs>
        <w:ind w:left="2880" w:hanging="360"/>
      </w:pPr>
    </w:lvl>
    <w:lvl w:ilvl="4" w:tplc="EC60A684" w:tentative="1">
      <w:start w:val="1"/>
      <w:numFmt w:val="decimal"/>
      <w:lvlText w:val="%5."/>
      <w:lvlJc w:val="left"/>
      <w:pPr>
        <w:tabs>
          <w:tab w:val="num" w:pos="3600"/>
        </w:tabs>
        <w:ind w:left="3600" w:hanging="360"/>
      </w:pPr>
    </w:lvl>
    <w:lvl w:ilvl="5" w:tplc="B786078A" w:tentative="1">
      <w:start w:val="1"/>
      <w:numFmt w:val="decimal"/>
      <w:lvlText w:val="%6."/>
      <w:lvlJc w:val="left"/>
      <w:pPr>
        <w:tabs>
          <w:tab w:val="num" w:pos="4320"/>
        </w:tabs>
        <w:ind w:left="4320" w:hanging="360"/>
      </w:pPr>
    </w:lvl>
    <w:lvl w:ilvl="6" w:tplc="89783F32" w:tentative="1">
      <w:start w:val="1"/>
      <w:numFmt w:val="decimal"/>
      <w:lvlText w:val="%7."/>
      <w:lvlJc w:val="left"/>
      <w:pPr>
        <w:tabs>
          <w:tab w:val="num" w:pos="5040"/>
        </w:tabs>
        <w:ind w:left="5040" w:hanging="360"/>
      </w:pPr>
    </w:lvl>
    <w:lvl w:ilvl="7" w:tplc="D7AC7B80" w:tentative="1">
      <w:start w:val="1"/>
      <w:numFmt w:val="decimal"/>
      <w:lvlText w:val="%8."/>
      <w:lvlJc w:val="left"/>
      <w:pPr>
        <w:tabs>
          <w:tab w:val="num" w:pos="5760"/>
        </w:tabs>
        <w:ind w:left="5760" w:hanging="360"/>
      </w:pPr>
    </w:lvl>
    <w:lvl w:ilvl="8" w:tplc="4DE48D84" w:tentative="1">
      <w:start w:val="1"/>
      <w:numFmt w:val="decimal"/>
      <w:lvlText w:val="%9."/>
      <w:lvlJc w:val="left"/>
      <w:pPr>
        <w:tabs>
          <w:tab w:val="num" w:pos="6480"/>
        </w:tabs>
        <w:ind w:left="6480" w:hanging="360"/>
      </w:pPr>
    </w:lvl>
  </w:abstractNum>
  <w:abstractNum w:abstractNumId="5">
    <w:nsid w:val="24B90C8C"/>
    <w:multiLevelType w:val="hybridMultilevel"/>
    <w:tmpl w:val="0B5ACCCC"/>
    <w:lvl w:ilvl="0" w:tplc="6818BBBC">
      <w:start w:val="6"/>
      <w:numFmt w:val="decimal"/>
      <w:lvlText w:val="%1."/>
      <w:lvlJc w:val="left"/>
      <w:pPr>
        <w:tabs>
          <w:tab w:val="num" w:pos="720"/>
        </w:tabs>
        <w:ind w:left="720" w:hanging="360"/>
      </w:pPr>
    </w:lvl>
    <w:lvl w:ilvl="1" w:tplc="B1B60240" w:tentative="1">
      <w:start w:val="1"/>
      <w:numFmt w:val="decimal"/>
      <w:lvlText w:val="%2."/>
      <w:lvlJc w:val="left"/>
      <w:pPr>
        <w:tabs>
          <w:tab w:val="num" w:pos="1440"/>
        </w:tabs>
        <w:ind w:left="1440" w:hanging="360"/>
      </w:pPr>
    </w:lvl>
    <w:lvl w:ilvl="2" w:tplc="88164692" w:tentative="1">
      <w:start w:val="1"/>
      <w:numFmt w:val="decimal"/>
      <w:lvlText w:val="%3."/>
      <w:lvlJc w:val="left"/>
      <w:pPr>
        <w:tabs>
          <w:tab w:val="num" w:pos="2160"/>
        </w:tabs>
        <w:ind w:left="2160" w:hanging="360"/>
      </w:pPr>
    </w:lvl>
    <w:lvl w:ilvl="3" w:tplc="C1AA0B5A" w:tentative="1">
      <w:start w:val="1"/>
      <w:numFmt w:val="decimal"/>
      <w:lvlText w:val="%4."/>
      <w:lvlJc w:val="left"/>
      <w:pPr>
        <w:tabs>
          <w:tab w:val="num" w:pos="2880"/>
        </w:tabs>
        <w:ind w:left="2880" w:hanging="360"/>
      </w:pPr>
    </w:lvl>
    <w:lvl w:ilvl="4" w:tplc="B5589DB4" w:tentative="1">
      <w:start w:val="1"/>
      <w:numFmt w:val="decimal"/>
      <w:lvlText w:val="%5."/>
      <w:lvlJc w:val="left"/>
      <w:pPr>
        <w:tabs>
          <w:tab w:val="num" w:pos="3600"/>
        </w:tabs>
        <w:ind w:left="3600" w:hanging="360"/>
      </w:pPr>
    </w:lvl>
    <w:lvl w:ilvl="5" w:tplc="95DEFD6E" w:tentative="1">
      <w:start w:val="1"/>
      <w:numFmt w:val="decimal"/>
      <w:lvlText w:val="%6."/>
      <w:lvlJc w:val="left"/>
      <w:pPr>
        <w:tabs>
          <w:tab w:val="num" w:pos="4320"/>
        </w:tabs>
        <w:ind w:left="4320" w:hanging="360"/>
      </w:pPr>
    </w:lvl>
    <w:lvl w:ilvl="6" w:tplc="303A9B48" w:tentative="1">
      <w:start w:val="1"/>
      <w:numFmt w:val="decimal"/>
      <w:lvlText w:val="%7."/>
      <w:lvlJc w:val="left"/>
      <w:pPr>
        <w:tabs>
          <w:tab w:val="num" w:pos="5040"/>
        </w:tabs>
        <w:ind w:left="5040" w:hanging="360"/>
      </w:pPr>
    </w:lvl>
    <w:lvl w:ilvl="7" w:tplc="9E0CBDDC" w:tentative="1">
      <w:start w:val="1"/>
      <w:numFmt w:val="decimal"/>
      <w:lvlText w:val="%8."/>
      <w:lvlJc w:val="left"/>
      <w:pPr>
        <w:tabs>
          <w:tab w:val="num" w:pos="5760"/>
        </w:tabs>
        <w:ind w:left="5760" w:hanging="360"/>
      </w:pPr>
    </w:lvl>
    <w:lvl w:ilvl="8" w:tplc="2F8C91F2" w:tentative="1">
      <w:start w:val="1"/>
      <w:numFmt w:val="decimal"/>
      <w:lvlText w:val="%9."/>
      <w:lvlJc w:val="left"/>
      <w:pPr>
        <w:tabs>
          <w:tab w:val="num" w:pos="6480"/>
        </w:tabs>
        <w:ind w:left="6480" w:hanging="360"/>
      </w:pPr>
    </w:lvl>
  </w:abstractNum>
  <w:abstractNum w:abstractNumId="6">
    <w:nsid w:val="26780FF7"/>
    <w:multiLevelType w:val="hybridMultilevel"/>
    <w:tmpl w:val="1C7E8584"/>
    <w:lvl w:ilvl="0" w:tplc="0C09000F">
      <w:start w:val="1"/>
      <w:numFmt w:val="decimal"/>
      <w:lvlText w:val="%1."/>
      <w:lvlJc w:val="left"/>
      <w:pPr>
        <w:tabs>
          <w:tab w:val="num" w:pos="720"/>
        </w:tabs>
        <w:ind w:left="720" w:hanging="360"/>
      </w:pPr>
    </w:lvl>
    <w:lvl w:ilvl="1" w:tplc="978EB740" w:tentative="1">
      <w:start w:val="1"/>
      <w:numFmt w:val="decimal"/>
      <w:lvlText w:val="%2."/>
      <w:lvlJc w:val="left"/>
      <w:pPr>
        <w:tabs>
          <w:tab w:val="num" w:pos="1440"/>
        </w:tabs>
        <w:ind w:left="1440" w:hanging="360"/>
      </w:pPr>
    </w:lvl>
    <w:lvl w:ilvl="2" w:tplc="95E4BF02" w:tentative="1">
      <w:start w:val="1"/>
      <w:numFmt w:val="decimal"/>
      <w:lvlText w:val="%3."/>
      <w:lvlJc w:val="left"/>
      <w:pPr>
        <w:tabs>
          <w:tab w:val="num" w:pos="2160"/>
        </w:tabs>
        <w:ind w:left="2160" w:hanging="360"/>
      </w:pPr>
    </w:lvl>
    <w:lvl w:ilvl="3" w:tplc="4498ECBE" w:tentative="1">
      <w:start w:val="1"/>
      <w:numFmt w:val="decimal"/>
      <w:lvlText w:val="%4."/>
      <w:lvlJc w:val="left"/>
      <w:pPr>
        <w:tabs>
          <w:tab w:val="num" w:pos="2880"/>
        </w:tabs>
        <w:ind w:left="2880" w:hanging="360"/>
      </w:pPr>
    </w:lvl>
    <w:lvl w:ilvl="4" w:tplc="C7663C98" w:tentative="1">
      <w:start w:val="1"/>
      <w:numFmt w:val="decimal"/>
      <w:lvlText w:val="%5."/>
      <w:lvlJc w:val="left"/>
      <w:pPr>
        <w:tabs>
          <w:tab w:val="num" w:pos="3600"/>
        </w:tabs>
        <w:ind w:left="3600" w:hanging="360"/>
      </w:pPr>
    </w:lvl>
    <w:lvl w:ilvl="5" w:tplc="E0F482F0" w:tentative="1">
      <w:start w:val="1"/>
      <w:numFmt w:val="decimal"/>
      <w:lvlText w:val="%6."/>
      <w:lvlJc w:val="left"/>
      <w:pPr>
        <w:tabs>
          <w:tab w:val="num" w:pos="4320"/>
        </w:tabs>
        <w:ind w:left="4320" w:hanging="360"/>
      </w:pPr>
    </w:lvl>
    <w:lvl w:ilvl="6" w:tplc="8FCAE01E" w:tentative="1">
      <w:start w:val="1"/>
      <w:numFmt w:val="decimal"/>
      <w:lvlText w:val="%7."/>
      <w:lvlJc w:val="left"/>
      <w:pPr>
        <w:tabs>
          <w:tab w:val="num" w:pos="5040"/>
        </w:tabs>
        <w:ind w:left="5040" w:hanging="360"/>
      </w:pPr>
    </w:lvl>
    <w:lvl w:ilvl="7" w:tplc="74A69918" w:tentative="1">
      <w:start w:val="1"/>
      <w:numFmt w:val="decimal"/>
      <w:lvlText w:val="%8."/>
      <w:lvlJc w:val="left"/>
      <w:pPr>
        <w:tabs>
          <w:tab w:val="num" w:pos="5760"/>
        </w:tabs>
        <w:ind w:left="5760" w:hanging="360"/>
      </w:pPr>
    </w:lvl>
    <w:lvl w:ilvl="8" w:tplc="9390A29C" w:tentative="1">
      <w:start w:val="1"/>
      <w:numFmt w:val="decimal"/>
      <w:lvlText w:val="%9."/>
      <w:lvlJc w:val="left"/>
      <w:pPr>
        <w:tabs>
          <w:tab w:val="num" w:pos="6480"/>
        </w:tabs>
        <w:ind w:left="6480" w:hanging="360"/>
      </w:pPr>
    </w:lvl>
  </w:abstractNum>
  <w:abstractNum w:abstractNumId="7">
    <w:nsid w:val="26A25FC6"/>
    <w:multiLevelType w:val="hybridMultilevel"/>
    <w:tmpl w:val="DD0839E8"/>
    <w:lvl w:ilvl="0" w:tplc="C80CF6BE">
      <w:start w:val="1"/>
      <w:numFmt w:val="bullet"/>
      <w:lvlText w:val="•"/>
      <w:lvlJc w:val="left"/>
      <w:pPr>
        <w:tabs>
          <w:tab w:val="num" w:pos="720"/>
        </w:tabs>
        <w:ind w:left="720" w:hanging="360"/>
      </w:pPr>
      <w:rPr>
        <w:rFonts w:ascii="Arial" w:hAnsi="Arial" w:hint="default"/>
      </w:rPr>
    </w:lvl>
    <w:lvl w:ilvl="1" w:tplc="8DF80A0E" w:tentative="1">
      <w:start w:val="1"/>
      <w:numFmt w:val="bullet"/>
      <w:lvlText w:val="•"/>
      <w:lvlJc w:val="left"/>
      <w:pPr>
        <w:tabs>
          <w:tab w:val="num" w:pos="1440"/>
        </w:tabs>
        <w:ind w:left="1440" w:hanging="360"/>
      </w:pPr>
      <w:rPr>
        <w:rFonts w:ascii="Arial" w:hAnsi="Arial" w:hint="default"/>
      </w:rPr>
    </w:lvl>
    <w:lvl w:ilvl="2" w:tplc="14729686" w:tentative="1">
      <w:start w:val="1"/>
      <w:numFmt w:val="bullet"/>
      <w:lvlText w:val="•"/>
      <w:lvlJc w:val="left"/>
      <w:pPr>
        <w:tabs>
          <w:tab w:val="num" w:pos="2160"/>
        </w:tabs>
        <w:ind w:left="2160" w:hanging="360"/>
      </w:pPr>
      <w:rPr>
        <w:rFonts w:ascii="Arial" w:hAnsi="Arial" w:hint="default"/>
      </w:rPr>
    </w:lvl>
    <w:lvl w:ilvl="3" w:tplc="FBAA2B9A" w:tentative="1">
      <w:start w:val="1"/>
      <w:numFmt w:val="bullet"/>
      <w:lvlText w:val="•"/>
      <w:lvlJc w:val="left"/>
      <w:pPr>
        <w:tabs>
          <w:tab w:val="num" w:pos="2880"/>
        </w:tabs>
        <w:ind w:left="2880" w:hanging="360"/>
      </w:pPr>
      <w:rPr>
        <w:rFonts w:ascii="Arial" w:hAnsi="Arial" w:hint="default"/>
      </w:rPr>
    </w:lvl>
    <w:lvl w:ilvl="4" w:tplc="2A901AC8" w:tentative="1">
      <w:start w:val="1"/>
      <w:numFmt w:val="bullet"/>
      <w:lvlText w:val="•"/>
      <w:lvlJc w:val="left"/>
      <w:pPr>
        <w:tabs>
          <w:tab w:val="num" w:pos="3600"/>
        </w:tabs>
        <w:ind w:left="3600" w:hanging="360"/>
      </w:pPr>
      <w:rPr>
        <w:rFonts w:ascii="Arial" w:hAnsi="Arial" w:hint="default"/>
      </w:rPr>
    </w:lvl>
    <w:lvl w:ilvl="5" w:tplc="F49800F2" w:tentative="1">
      <w:start w:val="1"/>
      <w:numFmt w:val="bullet"/>
      <w:lvlText w:val="•"/>
      <w:lvlJc w:val="left"/>
      <w:pPr>
        <w:tabs>
          <w:tab w:val="num" w:pos="4320"/>
        </w:tabs>
        <w:ind w:left="4320" w:hanging="360"/>
      </w:pPr>
      <w:rPr>
        <w:rFonts w:ascii="Arial" w:hAnsi="Arial" w:hint="default"/>
      </w:rPr>
    </w:lvl>
    <w:lvl w:ilvl="6" w:tplc="A4AA84BC" w:tentative="1">
      <w:start w:val="1"/>
      <w:numFmt w:val="bullet"/>
      <w:lvlText w:val="•"/>
      <w:lvlJc w:val="left"/>
      <w:pPr>
        <w:tabs>
          <w:tab w:val="num" w:pos="5040"/>
        </w:tabs>
        <w:ind w:left="5040" w:hanging="360"/>
      </w:pPr>
      <w:rPr>
        <w:rFonts w:ascii="Arial" w:hAnsi="Arial" w:hint="default"/>
      </w:rPr>
    </w:lvl>
    <w:lvl w:ilvl="7" w:tplc="C53E8E34" w:tentative="1">
      <w:start w:val="1"/>
      <w:numFmt w:val="bullet"/>
      <w:lvlText w:val="•"/>
      <w:lvlJc w:val="left"/>
      <w:pPr>
        <w:tabs>
          <w:tab w:val="num" w:pos="5760"/>
        </w:tabs>
        <w:ind w:left="5760" w:hanging="360"/>
      </w:pPr>
      <w:rPr>
        <w:rFonts w:ascii="Arial" w:hAnsi="Arial" w:hint="default"/>
      </w:rPr>
    </w:lvl>
    <w:lvl w:ilvl="8" w:tplc="0B202950" w:tentative="1">
      <w:start w:val="1"/>
      <w:numFmt w:val="bullet"/>
      <w:lvlText w:val="•"/>
      <w:lvlJc w:val="left"/>
      <w:pPr>
        <w:tabs>
          <w:tab w:val="num" w:pos="6480"/>
        </w:tabs>
        <w:ind w:left="6480" w:hanging="360"/>
      </w:pPr>
      <w:rPr>
        <w:rFonts w:ascii="Arial" w:hAnsi="Arial" w:hint="default"/>
      </w:rPr>
    </w:lvl>
  </w:abstractNum>
  <w:abstractNum w:abstractNumId="8">
    <w:nsid w:val="395C4B84"/>
    <w:multiLevelType w:val="hybridMultilevel"/>
    <w:tmpl w:val="9A288C30"/>
    <w:lvl w:ilvl="0" w:tplc="A5926D5C">
      <w:start w:val="1"/>
      <w:numFmt w:val="bullet"/>
      <w:lvlText w:val="•"/>
      <w:lvlJc w:val="left"/>
      <w:pPr>
        <w:tabs>
          <w:tab w:val="num" w:pos="720"/>
        </w:tabs>
        <w:ind w:left="720" w:hanging="360"/>
      </w:pPr>
      <w:rPr>
        <w:rFonts w:ascii="Arial" w:hAnsi="Arial" w:hint="default"/>
      </w:rPr>
    </w:lvl>
    <w:lvl w:ilvl="1" w:tplc="D5A233B4" w:tentative="1">
      <w:start w:val="1"/>
      <w:numFmt w:val="bullet"/>
      <w:lvlText w:val="•"/>
      <w:lvlJc w:val="left"/>
      <w:pPr>
        <w:tabs>
          <w:tab w:val="num" w:pos="1440"/>
        </w:tabs>
        <w:ind w:left="1440" w:hanging="360"/>
      </w:pPr>
      <w:rPr>
        <w:rFonts w:ascii="Arial" w:hAnsi="Arial" w:hint="default"/>
      </w:rPr>
    </w:lvl>
    <w:lvl w:ilvl="2" w:tplc="FF40C2EE" w:tentative="1">
      <w:start w:val="1"/>
      <w:numFmt w:val="bullet"/>
      <w:lvlText w:val="•"/>
      <w:lvlJc w:val="left"/>
      <w:pPr>
        <w:tabs>
          <w:tab w:val="num" w:pos="2160"/>
        </w:tabs>
        <w:ind w:left="2160" w:hanging="360"/>
      </w:pPr>
      <w:rPr>
        <w:rFonts w:ascii="Arial" w:hAnsi="Arial" w:hint="default"/>
      </w:rPr>
    </w:lvl>
    <w:lvl w:ilvl="3" w:tplc="BF1E6148" w:tentative="1">
      <w:start w:val="1"/>
      <w:numFmt w:val="bullet"/>
      <w:lvlText w:val="•"/>
      <w:lvlJc w:val="left"/>
      <w:pPr>
        <w:tabs>
          <w:tab w:val="num" w:pos="2880"/>
        </w:tabs>
        <w:ind w:left="2880" w:hanging="360"/>
      </w:pPr>
      <w:rPr>
        <w:rFonts w:ascii="Arial" w:hAnsi="Arial" w:hint="default"/>
      </w:rPr>
    </w:lvl>
    <w:lvl w:ilvl="4" w:tplc="97AC1A2A" w:tentative="1">
      <w:start w:val="1"/>
      <w:numFmt w:val="bullet"/>
      <w:lvlText w:val="•"/>
      <w:lvlJc w:val="left"/>
      <w:pPr>
        <w:tabs>
          <w:tab w:val="num" w:pos="3600"/>
        </w:tabs>
        <w:ind w:left="3600" w:hanging="360"/>
      </w:pPr>
      <w:rPr>
        <w:rFonts w:ascii="Arial" w:hAnsi="Arial" w:hint="default"/>
      </w:rPr>
    </w:lvl>
    <w:lvl w:ilvl="5" w:tplc="13AE6FE2" w:tentative="1">
      <w:start w:val="1"/>
      <w:numFmt w:val="bullet"/>
      <w:lvlText w:val="•"/>
      <w:lvlJc w:val="left"/>
      <w:pPr>
        <w:tabs>
          <w:tab w:val="num" w:pos="4320"/>
        </w:tabs>
        <w:ind w:left="4320" w:hanging="360"/>
      </w:pPr>
      <w:rPr>
        <w:rFonts w:ascii="Arial" w:hAnsi="Arial" w:hint="default"/>
      </w:rPr>
    </w:lvl>
    <w:lvl w:ilvl="6" w:tplc="9FFAE5D0" w:tentative="1">
      <w:start w:val="1"/>
      <w:numFmt w:val="bullet"/>
      <w:lvlText w:val="•"/>
      <w:lvlJc w:val="left"/>
      <w:pPr>
        <w:tabs>
          <w:tab w:val="num" w:pos="5040"/>
        </w:tabs>
        <w:ind w:left="5040" w:hanging="360"/>
      </w:pPr>
      <w:rPr>
        <w:rFonts w:ascii="Arial" w:hAnsi="Arial" w:hint="default"/>
      </w:rPr>
    </w:lvl>
    <w:lvl w:ilvl="7" w:tplc="D7EC07DE" w:tentative="1">
      <w:start w:val="1"/>
      <w:numFmt w:val="bullet"/>
      <w:lvlText w:val="•"/>
      <w:lvlJc w:val="left"/>
      <w:pPr>
        <w:tabs>
          <w:tab w:val="num" w:pos="5760"/>
        </w:tabs>
        <w:ind w:left="5760" w:hanging="360"/>
      </w:pPr>
      <w:rPr>
        <w:rFonts w:ascii="Arial" w:hAnsi="Arial" w:hint="default"/>
      </w:rPr>
    </w:lvl>
    <w:lvl w:ilvl="8" w:tplc="122A4FBA" w:tentative="1">
      <w:start w:val="1"/>
      <w:numFmt w:val="bullet"/>
      <w:lvlText w:val="•"/>
      <w:lvlJc w:val="left"/>
      <w:pPr>
        <w:tabs>
          <w:tab w:val="num" w:pos="6480"/>
        </w:tabs>
        <w:ind w:left="6480" w:hanging="360"/>
      </w:pPr>
      <w:rPr>
        <w:rFonts w:ascii="Arial" w:hAnsi="Arial" w:hint="default"/>
      </w:rPr>
    </w:lvl>
  </w:abstractNum>
  <w:abstractNum w:abstractNumId="9">
    <w:nsid w:val="39995E64"/>
    <w:multiLevelType w:val="hybridMultilevel"/>
    <w:tmpl w:val="CEB8F758"/>
    <w:lvl w:ilvl="0" w:tplc="75A60680">
      <w:start w:val="1"/>
      <w:numFmt w:val="bullet"/>
      <w:lvlText w:val="•"/>
      <w:lvlJc w:val="left"/>
      <w:pPr>
        <w:tabs>
          <w:tab w:val="num" w:pos="720"/>
        </w:tabs>
        <w:ind w:left="720" w:hanging="360"/>
      </w:pPr>
      <w:rPr>
        <w:rFonts w:ascii="Arial" w:hAnsi="Arial" w:hint="default"/>
      </w:rPr>
    </w:lvl>
    <w:lvl w:ilvl="1" w:tplc="DE7251A8" w:tentative="1">
      <w:start w:val="1"/>
      <w:numFmt w:val="bullet"/>
      <w:lvlText w:val="•"/>
      <w:lvlJc w:val="left"/>
      <w:pPr>
        <w:tabs>
          <w:tab w:val="num" w:pos="1440"/>
        </w:tabs>
        <w:ind w:left="1440" w:hanging="360"/>
      </w:pPr>
      <w:rPr>
        <w:rFonts w:ascii="Arial" w:hAnsi="Arial" w:hint="default"/>
      </w:rPr>
    </w:lvl>
    <w:lvl w:ilvl="2" w:tplc="257C5D76" w:tentative="1">
      <w:start w:val="1"/>
      <w:numFmt w:val="bullet"/>
      <w:lvlText w:val="•"/>
      <w:lvlJc w:val="left"/>
      <w:pPr>
        <w:tabs>
          <w:tab w:val="num" w:pos="2160"/>
        </w:tabs>
        <w:ind w:left="2160" w:hanging="360"/>
      </w:pPr>
      <w:rPr>
        <w:rFonts w:ascii="Arial" w:hAnsi="Arial" w:hint="default"/>
      </w:rPr>
    </w:lvl>
    <w:lvl w:ilvl="3" w:tplc="16A87374" w:tentative="1">
      <w:start w:val="1"/>
      <w:numFmt w:val="bullet"/>
      <w:lvlText w:val="•"/>
      <w:lvlJc w:val="left"/>
      <w:pPr>
        <w:tabs>
          <w:tab w:val="num" w:pos="2880"/>
        </w:tabs>
        <w:ind w:left="2880" w:hanging="360"/>
      </w:pPr>
      <w:rPr>
        <w:rFonts w:ascii="Arial" w:hAnsi="Arial" w:hint="default"/>
      </w:rPr>
    </w:lvl>
    <w:lvl w:ilvl="4" w:tplc="8E4CA080" w:tentative="1">
      <w:start w:val="1"/>
      <w:numFmt w:val="bullet"/>
      <w:lvlText w:val="•"/>
      <w:lvlJc w:val="left"/>
      <w:pPr>
        <w:tabs>
          <w:tab w:val="num" w:pos="3600"/>
        </w:tabs>
        <w:ind w:left="3600" w:hanging="360"/>
      </w:pPr>
      <w:rPr>
        <w:rFonts w:ascii="Arial" w:hAnsi="Arial" w:hint="default"/>
      </w:rPr>
    </w:lvl>
    <w:lvl w:ilvl="5" w:tplc="CA162F4C" w:tentative="1">
      <w:start w:val="1"/>
      <w:numFmt w:val="bullet"/>
      <w:lvlText w:val="•"/>
      <w:lvlJc w:val="left"/>
      <w:pPr>
        <w:tabs>
          <w:tab w:val="num" w:pos="4320"/>
        </w:tabs>
        <w:ind w:left="4320" w:hanging="360"/>
      </w:pPr>
      <w:rPr>
        <w:rFonts w:ascii="Arial" w:hAnsi="Arial" w:hint="default"/>
      </w:rPr>
    </w:lvl>
    <w:lvl w:ilvl="6" w:tplc="0660CA08" w:tentative="1">
      <w:start w:val="1"/>
      <w:numFmt w:val="bullet"/>
      <w:lvlText w:val="•"/>
      <w:lvlJc w:val="left"/>
      <w:pPr>
        <w:tabs>
          <w:tab w:val="num" w:pos="5040"/>
        </w:tabs>
        <w:ind w:left="5040" w:hanging="360"/>
      </w:pPr>
      <w:rPr>
        <w:rFonts w:ascii="Arial" w:hAnsi="Arial" w:hint="default"/>
      </w:rPr>
    </w:lvl>
    <w:lvl w:ilvl="7" w:tplc="2E6A25DE" w:tentative="1">
      <w:start w:val="1"/>
      <w:numFmt w:val="bullet"/>
      <w:lvlText w:val="•"/>
      <w:lvlJc w:val="left"/>
      <w:pPr>
        <w:tabs>
          <w:tab w:val="num" w:pos="5760"/>
        </w:tabs>
        <w:ind w:left="5760" w:hanging="360"/>
      </w:pPr>
      <w:rPr>
        <w:rFonts w:ascii="Arial" w:hAnsi="Arial" w:hint="default"/>
      </w:rPr>
    </w:lvl>
    <w:lvl w:ilvl="8" w:tplc="32BEF5D2" w:tentative="1">
      <w:start w:val="1"/>
      <w:numFmt w:val="bullet"/>
      <w:lvlText w:val="•"/>
      <w:lvlJc w:val="left"/>
      <w:pPr>
        <w:tabs>
          <w:tab w:val="num" w:pos="6480"/>
        </w:tabs>
        <w:ind w:left="6480" w:hanging="360"/>
      </w:pPr>
      <w:rPr>
        <w:rFonts w:ascii="Arial" w:hAnsi="Arial" w:hint="default"/>
      </w:rPr>
    </w:lvl>
  </w:abstractNum>
  <w:abstractNum w:abstractNumId="10">
    <w:nsid w:val="3FC05E09"/>
    <w:multiLevelType w:val="hybridMultilevel"/>
    <w:tmpl w:val="83E69E70"/>
    <w:lvl w:ilvl="0" w:tplc="9466A53E">
      <w:start w:val="5"/>
      <w:numFmt w:val="decimal"/>
      <w:lvlText w:val="%1."/>
      <w:lvlJc w:val="left"/>
      <w:pPr>
        <w:tabs>
          <w:tab w:val="num" w:pos="720"/>
        </w:tabs>
        <w:ind w:left="720" w:hanging="360"/>
      </w:pPr>
    </w:lvl>
    <w:lvl w:ilvl="1" w:tplc="CCFA2D8A" w:tentative="1">
      <w:start w:val="1"/>
      <w:numFmt w:val="decimal"/>
      <w:lvlText w:val="%2."/>
      <w:lvlJc w:val="left"/>
      <w:pPr>
        <w:tabs>
          <w:tab w:val="num" w:pos="1440"/>
        </w:tabs>
        <w:ind w:left="1440" w:hanging="360"/>
      </w:pPr>
    </w:lvl>
    <w:lvl w:ilvl="2" w:tplc="8CB8F9CA" w:tentative="1">
      <w:start w:val="1"/>
      <w:numFmt w:val="decimal"/>
      <w:lvlText w:val="%3."/>
      <w:lvlJc w:val="left"/>
      <w:pPr>
        <w:tabs>
          <w:tab w:val="num" w:pos="2160"/>
        </w:tabs>
        <w:ind w:left="2160" w:hanging="360"/>
      </w:pPr>
    </w:lvl>
    <w:lvl w:ilvl="3" w:tplc="8460E17E" w:tentative="1">
      <w:start w:val="1"/>
      <w:numFmt w:val="decimal"/>
      <w:lvlText w:val="%4."/>
      <w:lvlJc w:val="left"/>
      <w:pPr>
        <w:tabs>
          <w:tab w:val="num" w:pos="2880"/>
        </w:tabs>
        <w:ind w:left="2880" w:hanging="360"/>
      </w:pPr>
    </w:lvl>
    <w:lvl w:ilvl="4" w:tplc="645E0554" w:tentative="1">
      <w:start w:val="1"/>
      <w:numFmt w:val="decimal"/>
      <w:lvlText w:val="%5."/>
      <w:lvlJc w:val="left"/>
      <w:pPr>
        <w:tabs>
          <w:tab w:val="num" w:pos="3600"/>
        </w:tabs>
        <w:ind w:left="3600" w:hanging="360"/>
      </w:pPr>
    </w:lvl>
    <w:lvl w:ilvl="5" w:tplc="B914E2A0" w:tentative="1">
      <w:start w:val="1"/>
      <w:numFmt w:val="decimal"/>
      <w:lvlText w:val="%6."/>
      <w:lvlJc w:val="left"/>
      <w:pPr>
        <w:tabs>
          <w:tab w:val="num" w:pos="4320"/>
        </w:tabs>
        <w:ind w:left="4320" w:hanging="360"/>
      </w:pPr>
    </w:lvl>
    <w:lvl w:ilvl="6" w:tplc="A3240864" w:tentative="1">
      <w:start w:val="1"/>
      <w:numFmt w:val="decimal"/>
      <w:lvlText w:val="%7."/>
      <w:lvlJc w:val="left"/>
      <w:pPr>
        <w:tabs>
          <w:tab w:val="num" w:pos="5040"/>
        </w:tabs>
        <w:ind w:left="5040" w:hanging="360"/>
      </w:pPr>
    </w:lvl>
    <w:lvl w:ilvl="7" w:tplc="3496AEE6" w:tentative="1">
      <w:start w:val="1"/>
      <w:numFmt w:val="decimal"/>
      <w:lvlText w:val="%8."/>
      <w:lvlJc w:val="left"/>
      <w:pPr>
        <w:tabs>
          <w:tab w:val="num" w:pos="5760"/>
        </w:tabs>
        <w:ind w:left="5760" w:hanging="360"/>
      </w:pPr>
    </w:lvl>
    <w:lvl w:ilvl="8" w:tplc="316C8D68" w:tentative="1">
      <w:start w:val="1"/>
      <w:numFmt w:val="decimal"/>
      <w:lvlText w:val="%9."/>
      <w:lvlJc w:val="left"/>
      <w:pPr>
        <w:tabs>
          <w:tab w:val="num" w:pos="6480"/>
        </w:tabs>
        <w:ind w:left="6480" w:hanging="360"/>
      </w:pPr>
    </w:lvl>
  </w:abstractNum>
  <w:abstractNum w:abstractNumId="11">
    <w:nsid w:val="41453705"/>
    <w:multiLevelType w:val="multilevel"/>
    <w:tmpl w:val="5F9C3F78"/>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7B53B87"/>
    <w:multiLevelType w:val="hybridMultilevel"/>
    <w:tmpl w:val="CC56A944"/>
    <w:lvl w:ilvl="0" w:tplc="48AC835A">
      <w:start w:val="1"/>
      <w:numFmt w:val="bullet"/>
      <w:lvlText w:val="•"/>
      <w:lvlJc w:val="left"/>
      <w:pPr>
        <w:tabs>
          <w:tab w:val="num" w:pos="720"/>
        </w:tabs>
        <w:ind w:left="720" w:hanging="360"/>
      </w:pPr>
      <w:rPr>
        <w:rFonts w:ascii="Arial" w:hAnsi="Arial" w:hint="default"/>
      </w:rPr>
    </w:lvl>
    <w:lvl w:ilvl="1" w:tplc="AB709800" w:tentative="1">
      <w:start w:val="1"/>
      <w:numFmt w:val="bullet"/>
      <w:lvlText w:val="•"/>
      <w:lvlJc w:val="left"/>
      <w:pPr>
        <w:tabs>
          <w:tab w:val="num" w:pos="1440"/>
        </w:tabs>
        <w:ind w:left="1440" w:hanging="360"/>
      </w:pPr>
      <w:rPr>
        <w:rFonts w:ascii="Arial" w:hAnsi="Arial" w:hint="default"/>
      </w:rPr>
    </w:lvl>
    <w:lvl w:ilvl="2" w:tplc="E11A4E00" w:tentative="1">
      <w:start w:val="1"/>
      <w:numFmt w:val="bullet"/>
      <w:lvlText w:val="•"/>
      <w:lvlJc w:val="left"/>
      <w:pPr>
        <w:tabs>
          <w:tab w:val="num" w:pos="2160"/>
        </w:tabs>
        <w:ind w:left="2160" w:hanging="360"/>
      </w:pPr>
      <w:rPr>
        <w:rFonts w:ascii="Arial" w:hAnsi="Arial" w:hint="default"/>
      </w:rPr>
    </w:lvl>
    <w:lvl w:ilvl="3" w:tplc="E7BEE214" w:tentative="1">
      <w:start w:val="1"/>
      <w:numFmt w:val="bullet"/>
      <w:lvlText w:val="•"/>
      <w:lvlJc w:val="left"/>
      <w:pPr>
        <w:tabs>
          <w:tab w:val="num" w:pos="2880"/>
        </w:tabs>
        <w:ind w:left="2880" w:hanging="360"/>
      </w:pPr>
      <w:rPr>
        <w:rFonts w:ascii="Arial" w:hAnsi="Arial" w:hint="default"/>
      </w:rPr>
    </w:lvl>
    <w:lvl w:ilvl="4" w:tplc="C7BC2928" w:tentative="1">
      <w:start w:val="1"/>
      <w:numFmt w:val="bullet"/>
      <w:lvlText w:val="•"/>
      <w:lvlJc w:val="left"/>
      <w:pPr>
        <w:tabs>
          <w:tab w:val="num" w:pos="3600"/>
        </w:tabs>
        <w:ind w:left="3600" w:hanging="360"/>
      </w:pPr>
      <w:rPr>
        <w:rFonts w:ascii="Arial" w:hAnsi="Arial" w:hint="default"/>
      </w:rPr>
    </w:lvl>
    <w:lvl w:ilvl="5" w:tplc="4CFA7FDA" w:tentative="1">
      <w:start w:val="1"/>
      <w:numFmt w:val="bullet"/>
      <w:lvlText w:val="•"/>
      <w:lvlJc w:val="left"/>
      <w:pPr>
        <w:tabs>
          <w:tab w:val="num" w:pos="4320"/>
        </w:tabs>
        <w:ind w:left="4320" w:hanging="360"/>
      </w:pPr>
      <w:rPr>
        <w:rFonts w:ascii="Arial" w:hAnsi="Arial" w:hint="default"/>
      </w:rPr>
    </w:lvl>
    <w:lvl w:ilvl="6" w:tplc="2B7EF106" w:tentative="1">
      <w:start w:val="1"/>
      <w:numFmt w:val="bullet"/>
      <w:lvlText w:val="•"/>
      <w:lvlJc w:val="left"/>
      <w:pPr>
        <w:tabs>
          <w:tab w:val="num" w:pos="5040"/>
        </w:tabs>
        <w:ind w:left="5040" w:hanging="360"/>
      </w:pPr>
      <w:rPr>
        <w:rFonts w:ascii="Arial" w:hAnsi="Arial" w:hint="default"/>
      </w:rPr>
    </w:lvl>
    <w:lvl w:ilvl="7" w:tplc="FE86F944" w:tentative="1">
      <w:start w:val="1"/>
      <w:numFmt w:val="bullet"/>
      <w:lvlText w:val="•"/>
      <w:lvlJc w:val="left"/>
      <w:pPr>
        <w:tabs>
          <w:tab w:val="num" w:pos="5760"/>
        </w:tabs>
        <w:ind w:left="5760" w:hanging="360"/>
      </w:pPr>
      <w:rPr>
        <w:rFonts w:ascii="Arial" w:hAnsi="Arial" w:hint="default"/>
      </w:rPr>
    </w:lvl>
    <w:lvl w:ilvl="8" w:tplc="6614933E" w:tentative="1">
      <w:start w:val="1"/>
      <w:numFmt w:val="bullet"/>
      <w:lvlText w:val="•"/>
      <w:lvlJc w:val="left"/>
      <w:pPr>
        <w:tabs>
          <w:tab w:val="num" w:pos="6480"/>
        </w:tabs>
        <w:ind w:left="6480" w:hanging="360"/>
      </w:pPr>
      <w:rPr>
        <w:rFonts w:ascii="Arial" w:hAnsi="Arial" w:hint="default"/>
      </w:rPr>
    </w:lvl>
  </w:abstractNum>
  <w:abstractNum w:abstractNumId="13">
    <w:nsid w:val="4BCF0C39"/>
    <w:multiLevelType w:val="multilevel"/>
    <w:tmpl w:val="CBEC96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5011644"/>
    <w:multiLevelType w:val="hybridMultilevel"/>
    <w:tmpl w:val="56AC7AEC"/>
    <w:lvl w:ilvl="0" w:tplc="21A28902">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C0126EC"/>
    <w:multiLevelType w:val="multilevel"/>
    <w:tmpl w:val="987C4972"/>
    <w:lvl w:ilvl="0">
      <w:start w:val="1"/>
      <w:numFmt w:val="bullet"/>
      <w:pStyle w:val="Bullet"/>
      <w:lvlText w:val=""/>
      <w:lvlJc w:val="left"/>
      <w:pPr>
        <w:tabs>
          <w:tab w:val="num" w:pos="520"/>
        </w:tabs>
        <w:ind w:left="520" w:hanging="520"/>
      </w:pPr>
      <w:rPr>
        <w:rFonts w:ascii="Symbol" w:hAnsi="Symbol" w:hint="default"/>
        <w:color w:val="auto"/>
        <w:sz w:val="16"/>
        <w:szCs w:val="16"/>
      </w:rPr>
    </w:lvl>
    <w:lvl w:ilvl="1">
      <w:start w:val="1"/>
      <w:numFmt w:val="bullet"/>
      <w:pStyle w:val="Dash"/>
      <w:lvlText w:val=""/>
      <w:lvlJc w:val="left"/>
      <w:pPr>
        <w:tabs>
          <w:tab w:val="num" w:pos="1040"/>
        </w:tabs>
        <w:ind w:left="1040" w:hanging="520"/>
      </w:pPr>
      <w:rPr>
        <w:rFonts w:ascii="Symbol" w:hAnsi="Symbol" w:hint="default"/>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747F7CB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CBC024B"/>
    <w:multiLevelType w:val="hybridMultilevel"/>
    <w:tmpl w:val="3A4CE450"/>
    <w:lvl w:ilvl="0" w:tplc="68F0453C">
      <w:start w:val="1"/>
      <w:numFmt w:val="bullet"/>
      <w:lvlText w:val="•"/>
      <w:lvlJc w:val="left"/>
      <w:pPr>
        <w:tabs>
          <w:tab w:val="num" w:pos="720"/>
        </w:tabs>
        <w:ind w:left="720" w:hanging="360"/>
      </w:pPr>
      <w:rPr>
        <w:rFonts w:ascii="Arial" w:hAnsi="Arial" w:hint="default"/>
      </w:rPr>
    </w:lvl>
    <w:lvl w:ilvl="1" w:tplc="99E68324" w:tentative="1">
      <w:start w:val="1"/>
      <w:numFmt w:val="bullet"/>
      <w:lvlText w:val="•"/>
      <w:lvlJc w:val="left"/>
      <w:pPr>
        <w:tabs>
          <w:tab w:val="num" w:pos="1440"/>
        </w:tabs>
        <w:ind w:left="1440" w:hanging="360"/>
      </w:pPr>
      <w:rPr>
        <w:rFonts w:ascii="Arial" w:hAnsi="Arial" w:hint="default"/>
      </w:rPr>
    </w:lvl>
    <w:lvl w:ilvl="2" w:tplc="8EDC1D36" w:tentative="1">
      <w:start w:val="1"/>
      <w:numFmt w:val="bullet"/>
      <w:lvlText w:val="•"/>
      <w:lvlJc w:val="left"/>
      <w:pPr>
        <w:tabs>
          <w:tab w:val="num" w:pos="2160"/>
        </w:tabs>
        <w:ind w:left="2160" w:hanging="360"/>
      </w:pPr>
      <w:rPr>
        <w:rFonts w:ascii="Arial" w:hAnsi="Arial" w:hint="default"/>
      </w:rPr>
    </w:lvl>
    <w:lvl w:ilvl="3" w:tplc="10303FCA" w:tentative="1">
      <w:start w:val="1"/>
      <w:numFmt w:val="bullet"/>
      <w:lvlText w:val="•"/>
      <w:lvlJc w:val="left"/>
      <w:pPr>
        <w:tabs>
          <w:tab w:val="num" w:pos="2880"/>
        </w:tabs>
        <w:ind w:left="2880" w:hanging="360"/>
      </w:pPr>
      <w:rPr>
        <w:rFonts w:ascii="Arial" w:hAnsi="Arial" w:hint="default"/>
      </w:rPr>
    </w:lvl>
    <w:lvl w:ilvl="4" w:tplc="7BB082C8" w:tentative="1">
      <w:start w:val="1"/>
      <w:numFmt w:val="bullet"/>
      <w:lvlText w:val="•"/>
      <w:lvlJc w:val="left"/>
      <w:pPr>
        <w:tabs>
          <w:tab w:val="num" w:pos="3600"/>
        </w:tabs>
        <w:ind w:left="3600" w:hanging="360"/>
      </w:pPr>
      <w:rPr>
        <w:rFonts w:ascii="Arial" w:hAnsi="Arial" w:hint="default"/>
      </w:rPr>
    </w:lvl>
    <w:lvl w:ilvl="5" w:tplc="95208846" w:tentative="1">
      <w:start w:val="1"/>
      <w:numFmt w:val="bullet"/>
      <w:lvlText w:val="•"/>
      <w:lvlJc w:val="left"/>
      <w:pPr>
        <w:tabs>
          <w:tab w:val="num" w:pos="4320"/>
        </w:tabs>
        <w:ind w:left="4320" w:hanging="360"/>
      </w:pPr>
      <w:rPr>
        <w:rFonts w:ascii="Arial" w:hAnsi="Arial" w:hint="default"/>
      </w:rPr>
    </w:lvl>
    <w:lvl w:ilvl="6" w:tplc="7D6C1530" w:tentative="1">
      <w:start w:val="1"/>
      <w:numFmt w:val="bullet"/>
      <w:lvlText w:val="•"/>
      <w:lvlJc w:val="left"/>
      <w:pPr>
        <w:tabs>
          <w:tab w:val="num" w:pos="5040"/>
        </w:tabs>
        <w:ind w:left="5040" w:hanging="360"/>
      </w:pPr>
      <w:rPr>
        <w:rFonts w:ascii="Arial" w:hAnsi="Arial" w:hint="default"/>
      </w:rPr>
    </w:lvl>
    <w:lvl w:ilvl="7" w:tplc="4F526A0C" w:tentative="1">
      <w:start w:val="1"/>
      <w:numFmt w:val="bullet"/>
      <w:lvlText w:val="•"/>
      <w:lvlJc w:val="left"/>
      <w:pPr>
        <w:tabs>
          <w:tab w:val="num" w:pos="5760"/>
        </w:tabs>
        <w:ind w:left="5760" w:hanging="360"/>
      </w:pPr>
      <w:rPr>
        <w:rFonts w:ascii="Arial" w:hAnsi="Arial" w:hint="default"/>
      </w:rPr>
    </w:lvl>
    <w:lvl w:ilvl="8" w:tplc="E2C66C5C" w:tentative="1">
      <w:start w:val="1"/>
      <w:numFmt w:val="bullet"/>
      <w:lvlText w:val="•"/>
      <w:lvlJc w:val="left"/>
      <w:pPr>
        <w:tabs>
          <w:tab w:val="num" w:pos="6480"/>
        </w:tabs>
        <w:ind w:left="6480" w:hanging="360"/>
      </w:pPr>
      <w:rPr>
        <w:rFonts w:ascii="Arial" w:hAnsi="Arial" w:hint="default"/>
      </w:rPr>
    </w:lvl>
  </w:abstractNum>
  <w:abstractNum w:abstractNumId="18">
    <w:nsid w:val="7D1A1F7A"/>
    <w:multiLevelType w:val="hybridMultilevel"/>
    <w:tmpl w:val="A00A15C6"/>
    <w:lvl w:ilvl="0" w:tplc="9EA83336">
      <w:start w:val="2"/>
      <w:numFmt w:val="decimal"/>
      <w:lvlText w:val="%1."/>
      <w:lvlJc w:val="left"/>
      <w:pPr>
        <w:tabs>
          <w:tab w:val="num" w:pos="720"/>
        </w:tabs>
        <w:ind w:left="720" w:hanging="360"/>
      </w:pPr>
    </w:lvl>
    <w:lvl w:ilvl="1" w:tplc="034CBA58" w:tentative="1">
      <w:start w:val="1"/>
      <w:numFmt w:val="decimal"/>
      <w:lvlText w:val="%2."/>
      <w:lvlJc w:val="left"/>
      <w:pPr>
        <w:tabs>
          <w:tab w:val="num" w:pos="1440"/>
        </w:tabs>
        <w:ind w:left="1440" w:hanging="360"/>
      </w:pPr>
    </w:lvl>
    <w:lvl w:ilvl="2" w:tplc="58E26504" w:tentative="1">
      <w:start w:val="1"/>
      <w:numFmt w:val="decimal"/>
      <w:lvlText w:val="%3."/>
      <w:lvlJc w:val="left"/>
      <w:pPr>
        <w:tabs>
          <w:tab w:val="num" w:pos="2160"/>
        </w:tabs>
        <w:ind w:left="2160" w:hanging="360"/>
      </w:pPr>
    </w:lvl>
    <w:lvl w:ilvl="3" w:tplc="D6EA5612" w:tentative="1">
      <w:start w:val="1"/>
      <w:numFmt w:val="decimal"/>
      <w:lvlText w:val="%4."/>
      <w:lvlJc w:val="left"/>
      <w:pPr>
        <w:tabs>
          <w:tab w:val="num" w:pos="2880"/>
        </w:tabs>
        <w:ind w:left="2880" w:hanging="360"/>
      </w:pPr>
    </w:lvl>
    <w:lvl w:ilvl="4" w:tplc="61464170" w:tentative="1">
      <w:start w:val="1"/>
      <w:numFmt w:val="decimal"/>
      <w:lvlText w:val="%5."/>
      <w:lvlJc w:val="left"/>
      <w:pPr>
        <w:tabs>
          <w:tab w:val="num" w:pos="3600"/>
        </w:tabs>
        <w:ind w:left="3600" w:hanging="360"/>
      </w:pPr>
    </w:lvl>
    <w:lvl w:ilvl="5" w:tplc="E482CDC8" w:tentative="1">
      <w:start w:val="1"/>
      <w:numFmt w:val="decimal"/>
      <w:lvlText w:val="%6."/>
      <w:lvlJc w:val="left"/>
      <w:pPr>
        <w:tabs>
          <w:tab w:val="num" w:pos="4320"/>
        </w:tabs>
        <w:ind w:left="4320" w:hanging="360"/>
      </w:pPr>
    </w:lvl>
    <w:lvl w:ilvl="6" w:tplc="EE38720A" w:tentative="1">
      <w:start w:val="1"/>
      <w:numFmt w:val="decimal"/>
      <w:lvlText w:val="%7."/>
      <w:lvlJc w:val="left"/>
      <w:pPr>
        <w:tabs>
          <w:tab w:val="num" w:pos="5040"/>
        </w:tabs>
        <w:ind w:left="5040" w:hanging="360"/>
      </w:pPr>
    </w:lvl>
    <w:lvl w:ilvl="7" w:tplc="65FA9950" w:tentative="1">
      <w:start w:val="1"/>
      <w:numFmt w:val="decimal"/>
      <w:lvlText w:val="%8."/>
      <w:lvlJc w:val="left"/>
      <w:pPr>
        <w:tabs>
          <w:tab w:val="num" w:pos="5760"/>
        </w:tabs>
        <w:ind w:left="5760" w:hanging="360"/>
      </w:pPr>
    </w:lvl>
    <w:lvl w:ilvl="8" w:tplc="09987BD2" w:tentative="1">
      <w:start w:val="1"/>
      <w:numFmt w:val="decimal"/>
      <w:lvlText w:val="%9."/>
      <w:lvlJc w:val="left"/>
      <w:pPr>
        <w:tabs>
          <w:tab w:val="num" w:pos="6480"/>
        </w:tabs>
        <w:ind w:left="6480" w:hanging="360"/>
      </w:pPr>
    </w:lvl>
  </w:abstractNum>
  <w:num w:numId="1">
    <w:abstractNumId w:val="1"/>
  </w:num>
  <w:num w:numId="2">
    <w:abstractNumId w:val="15"/>
  </w:num>
  <w:num w:numId="3">
    <w:abstractNumId w:val="15"/>
  </w:num>
  <w:num w:numId="4">
    <w:abstractNumId w:val="14"/>
  </w:num>
  <w:num w:numId="5">
    <w:abstractNumId w:val="3"/>
  </w:num>
  <w:num w:numId="6">
    <w:abstractNumId w:val="13"/>
  </w:num>
  <w:num w:numId="7">
    <w:abstractNumId w:val="11"/>
  </w:num>
  <w:num w:numId="8">
    <w:abstractNumId w:val="6"/>
  </w:num>
  <w:num w:numId="9">
    <w:abstractNumId w:val="2"/>
  </w:num>
  <w:num w:numId="10">
    <w:abstractNumId w:val="5"/>
  </w:num>
  <w:num w:numId="11">
    <w:abstractNumId w:val="10"/>
  </w:num>
  <w:num w:numId="12">
    <w:abstractNumId w:val="18"/>
  </w:num>
  <w:num w:numId="13">
    <w:abstractNumId w:val="4"/>
  </w:num>
  <w:num w:numId="14">
    <w:abstractNumId w:val="8"/>
  </w:num>
  <w:num w:numId="15">
    <w:abstractNumId w:val="0"/>
  </w:num>
  <w:num w:numId="16">
    <w:abstractNumId w:val="9"/>
  </w:num>
  <w:num w:numId="17">
    <w:abstractNumId w:val="12"/>
  </w:num>
  <w:num w:numId="18">
    <w:abstractNumId w:val="17"/>
  </w:num>
  <w:num w:numId="19">
    <w:abstractNumId w:val="7"/>
  </w:num>
  <w:num w:numId="20">
    <w:abstractNumId w:val="16"/>
  </w:num>
  <w:num w:numId="21">
    <w:abstractNumId w:val="15"/>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5BD"/>
    <w:rsid w:val="00004353"/>
    <w:rsid w:val="00022475"/>
    <w:rsid w:val="00031257"/>
    <w:rsid w:val="00043ABA"/>
    <w:rsid w:val="00067235"/>
    <w:rsid w:val="00083CEA"/>
    <w:rsid w:val="000A4F72"/>
    <w:rsid w:val="000A6125"/>
    <w:rsid w:val="000B66EB"/>
    <w:rsid w:val="000C162C"/>
    <w:rsid w:val="001103BE"/>
    <w:rsid w:val="00112865"/>
    <w:rsid w:val="001164EF"/>
    <w:rsid w:val="00121C79"/>
    <w:rsid w:val="00134FAD"/>
    <w:rsid w:val="00135647"/>
    <w:rsid w:val="00142D18"/>
    <w:rsid w:val="00147A8F"/>
    <w:rsid w:val="00156FFB"/>
    <w:rsid w:val="001667BD"/>
    <w:rsid w:val="00177542"/>
    <w:rsid w:val="00190CE6"/>
    <w:rsid w:val="00195D7E"/>
    <w:rsid w:val="00197DD2"/>
    <w:rsid w:val="001A7043"/>
    <w:rsid w:val="001B1CD9"/>
    <w:rsid w:val="001F3A64"/>
    <w:rsid w:val="00202159"/>
    <w:rsid w:val="002076F9"/>
    <w:rsid w:val="0021506F"/>
    <w:rsid w:val="00221D0C"/>
    <w:rsid w:val="00232F56"/>
    <w:rsid w:val="00236BF1"/>
    <w:rsid w:val="002426BC"/>
    <w:rsid w:val="00244A79"/>
    <w:rsid w:val="00270B76"/>
    <w:rsid w:val="002A4A4E"/>
    <w:rsid w:val="002A76D4"/>
    <w:rsid w:val="002B0C5B"/>
    <w:rsid w:val="002C6D48"/>
    <w:rsid w:val="002C7A14"/>
    <w:rsid w:val="002D322F"/>
    <w:rsid w:val="002F1589"/>
    <w:rsid w:val="00304278"/>
    <w:rsid w:val="00313A6D"/>
    <w:rsid w:val="003214F9"/>
    <w:rsid w:val="00325210"/>
    <w:rsid w:val="00331990"/>
    <w:rsid w:val="00336F0C"/>
    <w:rsid w:val="00345D5D"/>
    <w:rsid w:val="00355CAA"/>
    <w:rsid w:val="0037010D"/>
    <w:rsid w:val="00381427"/>
    <w:rsid w:val="00384594"/>
    <w:rsid w:val="003937BF"/>
    <w:rsid w:val="003A7A4A"/>
    <w:rsid w:val="003C35BD"/>
    <w:rsid w:val="003E350E"/>
    <w:rsid w:val="00407B33"/>
    <w:rsid w:val="00410D48"/>
    <w:rsid w:val="0042704C"/>
    <w:rsid w:val="004331C3"/>
    <w:rsid w:val="00440DB2"/>
    <w:rsid w:val="00454E88"/>
    <w:rsid w:val="00464A6C"/>
    <w:rsid w:val="004769CC"/>
    <w:rsid w:val="004774D2"/>
    <w:rsid w:val="00484B44"/>
    <w:rsid w:val="004A24F7"/>
    <w:rsid w:val="004A6553"/>
    <w:rsid w:val="004A76E9"/>
    <w:rsid w:val="004A78B5"/>
    <w:rsid w:val="004C1AB1"/>
    <w:rsid w:val="004C3606"/>
    <w:rsid w:val="004C7BDE"/>
    <w:rsid w:val="004E2E40"/>
    <w:rsid w:val="005209FD"/>
    <w:rsid w:val="00551F2B"/>
    <w:rsid w:val="005538CF"/>
    <w:rsid w:val="00565445"/>
    <w:rsid w:val="00591CFA"/>
    <w:rsid w:val="005A7697"/>
    <w:rsid w:val="005B251E"/>
    <w:rsid w:val="005B5277"/>
    <w:rsid w:val="005C275E"/>
    <w:rsid w:val="005C5DD6"/>
    <w:rsid w:val="005D3B9D"/>
    <w:rsid w:val="005D5357"/>
    <w:rsid w:val="005F0CAC"/>
    <w:rsid w:val="005F4A85"/>
    <w:rsid w:val="005F4CE3"/>
    <w:rsid w:val="005F4EEE"/>
    <w:rsid w:val="006122A0"/>
    <w:rsid w:val="00612C33"/>
    <w:rsid w:val="00615D12"/>
    <w:rsid w:val="00621721"/>
    <w:rsid w:val="00631048"/>
    <w:rsid w:val="00633BC5"/>
    <w:rsid w:val="00642938"/>
    <w:rsid w:val="00651088"/>
    <w:rsid w:val="00671997"/>
    <w:rsid w:val="00671B40"/>
    <w:rsid w:val="0068589F"/>
    <w:rsid w:val="00686732"/>
    <w:rsid w:val="006C58D9"/>
    <w:rsid w:val="006C6758"/>
    <w:rsid w:val="006D1D44"/>
    <w:rsid w:val="006D586E"/>
    <w:rsid w:val="006D5986"/>
    <w:rsid w:val="006E51C2"/>
    <w:rsid w:val="006F1D71"/>
    <w:rsid w:val="006F1F68"/>
    <w:rsid w:val="006F58C1"/>
    <w:rsid w:val="0073426D"/>
    <w:rsid w:val="0073677F"/>
    <w:rsid w:val="00740FE2"/>
    <w:rsid w:val="00743B92"/>
    <w:rsid w:val="007451D6"/>
    <w:rsid w:val="00752295"/>
    <w:rsid w:val="0075669D"/>
    <w:rsid w:val="00761669"/>
    <w:rsid w:val="007678F3"/>
    <w:rsid w:val="0078354D"/>
    <w:rsid w:val="00785345"/>
    <w:rsid w:val="00787064"/>
    <w:rsid w:val="007929D4"/>
    <w:rsid w:val="007F41E1"/>
    <w:rsid w:val="00806323"/>
    <w:rsid w:val="008140D7"/>
    <w:rsid w:val="00831737"/>
    <w:rsid w:val="00832C77"/>
    <w:rsid w:val="008718C8"/>
    <w:rsid w:val="00876B6F"/>
    <w:rsid w:val="008831E6"/>
    <w:rsid w:val="00887BC2"/>
    <w:rsid w:val="008963C1"/>
    <w:rsid w:val="008A0CE3"/>
    <w:rsid w:val="008A2E2C"/>
    <w:rsid w:val="008A37A3"/>
    <w:rsid w:val="008A4C39"/>
    <w:rsid w:val="008B1B5B"/>
    <w:rsid w:val="008C2173"/>
    <w:rsid w:val="008E0E68"/>
    <w:rsid w:val="008E2D29"/>
    <w:rsid w:val="008E34B2"/>
    <w:rsid w:val="008E7D15"/>
    <w:rsid w:val="008E7FDB"/>
    <w:rsid w:val="008F2404"/>
    <w:rsid w:val="00933546"/>
    <w:rsid w:val="0095081F"/>
    <w:rsid w:val="009557F5"/>
    <w:rsid w:val="00960EDD"/>
    <w:rsid w:val="0096575F"/>
    <w:rsid w:val="00970821"/>
    <w:rsid w:val="00981CE8"/>
    <w:rsid w:val="00982A05"/>
    <w:rsid w:val="00990B65"/>
    <w:rsid w:val="00992AB4"/>
    <w:rsid w:val="009C6AB6"/>
    <w:rsid w:val="009D0C4C"/>
    <w:rsid w:val="009D293E"/>
    <w:rsid w:val="009F71B1"/>
    <w:rsid w:val="00A0670F"/>
    <w:rsid w:val="00A157A2"/>
    <w:rsid w:val="00A33200"/>
    <w:rsid w:val="00A34CA6"/>
    <w:rsid w:val="00A4168B"/>
    <w:rsid w:val="00A419D5"/>
    <w:rsid w:val="00A439A4"/>
    <w:rsid w:val="00A55923"/>
    <w:rsid w:val="00A622E2"/>
    <w:rsid w:val="00A71B31"/>
    <w:rsid w:val="00A81CF0"/>
    <w:rsid w:val="00A95916"/>
    <w:rsid w:val="00AA5803"/>
    <w:rsid w:val="00AB5AFB"/>
    <w:rsid w:val="00AC1764"/>
    <w:rsid w:val="00AD35A8"/>
    <w:rsid w:val="00B02311"/>
    <w:rsid w:val="00B11D8A"/>
    <w:rsid w:val="00B15656"/>
    <w:rsid w:val="00B216A5"/>
    <w:rsid w:val="00B30154"/>
    <w:rsid w:val="00B33376"/>
    <w:rsid w:val="00B37AD4"/>
    <w:rsid w:val="00B67CBD"/>
    <w:rsid w:val="00B74600"/>
    <w:rsid w:val="00B81EDC"/>
    <w:rsid w:val="00B8237C"/>
    <w:rsid w:val="00BA31DC"/>
    <w:rsid w:val="00BB2E7F"/>
    <w:rsid w:val="00BB5B19"/>
    <w:rsid w:val="00BE1340"/>
    <w:rsid w:val="00BF3B56"/>
    <w:rsid w:val="00C20F35"/>
    <w:rsid w:val="00C24179"/>
    <w:rsid w:val="00C310A0"/>
    <w:rsid w:val="00C3639C"/>
    <w:rsid w:val="00C37B7A"/>
    <w:rsid w:val="00C62C6E"/>
    <w:rsid w:val="00C66228"/>
    <w:rsid w:val="00C6664A"/>
    <w:rsid w:val="00C82423"/>
    <w:rsid w:val="00CA0D4F"/>
    <w:rsid w:val="00CA5A45"/>
    <w:rsid w:val="00D01F34"/>
    <w:rsid w:val="00D263AE"/>
    <w:rsid w:val="00D57B64"/>
    <w:rsid w:val="00D71DCA"/>
    <w:rsid w:val="00D94B43"/>
    <w:rsid w:val="00DB0AF0"/>
    <w:rsid w:val="00DB5C63"/>
    <w:rsid w:val="00DD1F95"/>
    <w:rsid w:val="00DE7D97"/>
    <w:rsid w:val="00E00A26"/>
    <w:rsid w:val="00E12A9F"/>
    <w:rsid w:val="00E1337D"/>
    <w:rsid w:val="00E21CE9"/>
    <w:rsid w:val="00E2451B"/>
    <w:rsid w:val="00E326CF"/>
    <w:rsid w:val="00E429E4"/>
    <w:rsid w:val="00E43620"/>
    <w:rsid w:val="00E45526"/>
    <w:rsid w:val="00E64615"/>
    <w:rsid w:val="00E94857"/>
    <w:rsid w:val="00EA40E2"/>
    <w:rsid w:val="00EB2D92"/>
    <w:rsid w:val="00EC317B"/>
    <w:rsid w:val="00EC56CC"/>
    <w:rsid w:val="00EE2BA9"/>
    <w:rsid w:val="00EE5B29"/>
    <w:rsid w:val="00F06BCC"/>
    <w:rsid w:val="00F1650A"/>
    <w:rsid w:val="00F46E3C"/>
    <w:rsid w:val="00F652B8"/>
    <w:rsid w:val="00F66B08"/>
    <w:rsid w:val="00F737DD"/>
    <w:rsid w:val="00F83381"/>
    <w:rsid w:val="00FB7992"/>
    <w:rsid w:val="00FC079C"/>
    <w:rsid w:val="00FD0900"/>
    <w:rsid w:val="00FD7A56"/>
    <w:rsid w:val="00FE1779"/>
    <w:rsid w:val="00FE447C"/>
    <w:rsid w:val="00FE5473"/>
    <w:rsid w:val="00FE54BB"/>
    <w:rsid w:val="00FF46E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1694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4C7BDE"/>
    <w:pPr>
      <w:spacing w:after="180" w:line="240" w:lineRule="auto"/>
    </w:pPr>
  </w:style>
  <w:style w:type="paragraph" w:styleId="Heading1">
    <w:name w:val="heading 1"/>
    <w:basedOn w:val="Normal"/>
    <w:next w:val="Normal"/>
    <w:link w:val="Heading1Char"/>
    <w:uiPriority w:val="2"/>
    <w:qFormat/>
    <w:rsid w:val="008718C8"/>
    <w:pPr>
      <w:keepNext/>
      <w:keepLines/>
      <w:spacing w:before="300"/>
      <w:outlineLvl w:val="0"/>
    </w:pPr>
    <w:rPr>
      <w:rFonts w:ascii="Trebuchet MS" w:eastAsiaTheme="majorEastAsia" w:hAnsi="Trebuchet MS" w:cstheme="majorBidi"/>
      <w:b/>
      <w:bCs/>
      <w:color w:val="1F497D" w:themeColor="text2"/>
      <w:sz w:val="28"/>
      <w:szCs w:val="28"/>
    </w:rPr>
  </w:style>
  <w:style w:type="paragraph" w:styleId="Heading2">
    <w:name w:val="heading 2"/>
    <w:basedOn w:val="Normal"/>
    <w:next w:val="Normal"/>
    <w:link w:val="Heading2Char"/>
    <w:uiPriority w:val="2"/>
    <w:qFormat/>
    <w:rsid w:val="006122A0"/>
    <w:pPr>
      <w:keepNext/>
      <w:keepLines/>
      <w:spacing w:before="240" w:after="120"/>
      <w:outlineLvl w:val="1"/>
    </w:pPr>
    <w:rPr>
      <w:rFonts w:ascii="Calibri" w:eastAsiaTheme="majorEastAsia" w:hAnsi="Calibri" w:cstheme="majorBidi"/>
      <w:b/>
      <w:bCs/>
      <w:color w:val="000000" w:themeColor="text1"/>
      <w:sz w:val="26"/>
      <w:szCs w:val="26"/>
    </w:rPr>
  </w:style>
  <w:style w:type="paragraph" w:styleId="Heading3">
    <w:name w:val="heading 3"/>
    <w:basedOn w:val="Normal"/>
    <w:next w:val="Normal"/>
    <w:link w:val="Heading3Char"/>
    <w:uiPriority w:val="2"/>
    <w:unhideWhenUsed/>
    <w:qFormat/>
    <w:rsid w:val="004774D2"/>
    <w:pPr>
      <w:keepNext/>
      <w:keepLines/>
      <w:spacing w:before="240" w:after="120"/>
      <w:outlineLvl w:val="2"/>
    </w:pPr>
    <w:rPr>
      <w:rFonts w:ascii="Calibri" w:eastAsiaTheme="majorEastAsia" w:hAnsi="Calibri" w:cstheme="majorBidi"/>
      <w:b/>
      <w:bCs/>
      <w:i/>
      <w:color w:val="000000" w:themeColor="text1"/>
      <w:sz w:val="24"/>
    </w:rPr>
  </w:style>
  <w:style w:type="paragraph" w:styleId="Heading4">
    <w:name w:val="heading 4"/>
    <w:basedOn w:val="Normal"/>
    <w:next w:val="Normal"/>
    <w:link w:val="Heading4Char"/>
    <w:uiPriority w:val="2"/>
    <w:unhideWhenUsed/>
    <w:qFormat/>
    <w:rsid w:val="006122A0"/>
    <w:pPr>
      <w:keepNext/>
      <w:keepLines/>
      <w:spacing w:before="200" w:after="120"/>
      <w:outlineLvl w:val="3"/>
    </w:pPr>
    <w:rPr>
      <w:rFonts w:ascii="Calibri" w:eastAsiaTheme="majorEastAsia" w:hAnsi="Calibri" w:cstheme="majorBidi"/>
      <w:bCs/>
      <w:i/>
      <w:iCs/>
      <w:color w:val="000000" w:themeColor="text1"/>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Text">
    <w:name w:val="Box Text"/>
    <w:basedOn w:val="Normal"/>
    <w:rsid w:val="008140D7"/>
    <w:pPr>
      <w:spacing w:line="260" w:lineRule="exact"/>
    </w:pPr>
  </w:style>
  <w:style w:type="paragraph" w:customStyle="1" w:styleId="TableMainHeading">
    <w:name w:val="Table Main Heading"/>
    <w:basedOn w:val="Normal"/>
    <w:next w:val="Normal"/>
    <w:uiPriority w:val="2"/>
    <w:qFormat/>
    <w:rsid w:val="00FE54BB"/>
    <w:pPr>
      <w:keepNext/>
      <w:spacing w:before="60" w:after="60"/>
    </w:pPr>
    <w:rPr>
      <w:rFonts w:ascii="Calibri" w:hAnsi="Calibri"/>
      <w:b/>
      <w:color w:val="000000" w:themeColor="text1"/>
    </w:rPr>
  </w:style>
  <w:style w:type="paragraph" w:customStyle="1" w:styleId="TableTextLeft">
    <w:name w:val="Table Text Left"/>
    <w:basedOn w:val="Normal"/>
    <w:uiPriority w:val="2"/>
    <w:qFormat/>
    <w:rsid w:val="002B0C5B"/>
    <w:pPr>
      <w:spacing w:before="120" w:after="120"/>
    </w:pPr>
    <w:rPr>
      <w:color w:val="000000" w:themeColor="text1"/>
    </w:rPr>
  </w:style>
  <w:style w:type="paragraph" w:customStyle="1" w:styleId="BoxBullet">
    <w:name w:val="Box Bullet"/>
    <w:basedOn w:val="Normal"/>
    <w:rsid w:val="008140D7"/>
    <w:pPr>
      <w:numPr>
        <w:numId w:val="1"/>
      </w:numPr>
    </w:pPr>
  </w:style>
  <w:style w:type="paragraph" w:customStyle="1" w:styleId="legcohead1">
    <w:name w:val="legcohead1"/>
    <w:basedOn w:val="Heading1"/>
    <w:semiHidden/>
    <w:rsid w:val="008831E6"/>
    <w:pPr>
      <w:pBdr>
        <w:bottom w:val="single" w:sz="6" w:space="12" w:color="auto"/>
      </w:pBdr>
      <w:spacing w:before="120" w:after="120"/>
    </w:pPr>
    <w:rPr>
      <w:rFonts w:ascii="Times New Roman" w:eastAsia="Times New Roman" w:hAnsi="Times New Roman"/>
      <w:caps/>
      <w:color w:val="auto"/>
      <w:sz w:val="24"/>
      <w:lang w:eastAsia="en-AU"/>
    </w:rPr>
  </w:style>
  <w:style w:type="character" w:customStyle="1" w:styleId="Heading1Char">
    <w:name w:val="Heading 1 Char"/>
    <w:basedOn w:val="DefaultParagraphFont"/>
    <w:link w:val="Heading1"/>
    <w:uiPriority w:val="2"/>
    <w:rsid w:val="008718C8"/>
    <w:rPr>
      <w:rFonts w:ascii="Trebuchet MS" w:eastAsiaTheme="majorEastAsia" w:hAnsi="Trebuchet MS" w:cstheme="majorBidi"/>
      <w:b/>
      <w:bCs/>
      <w:color w:val="1F497D" w:themeColor="text2"/>
      <w:sz w:val="28"/>
      <w:szCs w:val="28"/>
    </w:rPr>
  </w:style>
  <w:style w:type="paragraph" w:customStyle="1" w:styleId="Bullet">
    <w:name w:val="Bullet"/>
    <w:basedOn w:val="Normal"/>
    <w:link w:val="BulletChar"/>
    <w:rsid w:val="004774D2"/>
    <w:pPr>
      <w:numPr>
        <w:numId w:val="3"/>
      </w:numPr>
      <w:spacing w:after="120"/>
    </w:pPr>
  </w:style>
  <w:style w:type="character" w:customStyle="1" w:styleId="BulletChar">
    <w:name w:val="Bullet Char"/>
    <w:basedOn w:val="DefaultParagraphFont"/>
    <w:link w:val="Bullet"/>
    <w:rsid w:val="004774D2"/>
  </w:style>
  <w:style w:type="paragraph" w:customStyle="1" w:styleId="Dash">
    <w:name w:val="Dash"/>
    <w:basedOn w:val="Normal"/>
    <w:link w:val="DashChar"/>
    <w:rsid w:val="004774D2"/>
    <w:pPr>
      <w:numPr>
        <w:ilvl w:val="1"/>
        <w:numId w:val="3"/>
      </w:numPr>
    </w:pPr>
  </w:style>
  <w:style w:type="character" w:customStyle="1" w:styleId="DashChar">
    <w:name w:val="Dash Char"/>
    <w:basedOn w:val="DefaultParagraphFont"/>
    <w:link w:val="Dash"/>
    <w:rsid w:val="004774D2"/>
  </w:style>
  <w:style w:type="paragraph" w:styleId="Footer">
    <w:name w:val="footer"/>
    <w:basedOn w:val="Normal"/>
    <w:link w:val="FooterChar"/>
    <w:uiPriority w:val="99"/>
    <w:unhideWhenUsed/>
    <w:rsid w:val="004774D2"/>
    <w:pPr>
      <w:tabs>
        <w:tab w:val="center" w:pos="4513"/>
        <w:tab w:val="right" w:pos="9026"/>
      </w:tabs>
      <w:spacing w:after="0"/>
      <w:jc w:val="center"/>
    </w:pPr>
    <w:rPr>
      <w:sz w:val="20"/>
    </w:rPr>
  </w:style>
  <w:style w:type="character" w:customStyle="1" w:styleId="FooterChar">
    <w:name w:val="Footer Char"/>
    <w:basedOn w:val="DefaultParagraphFont"/>
    <w:link w:val="Footer"/>
    <w:uiPriority w:val="99"/>
    <w:rsid w:val="004774D2"/>
    <w:rPr>
      <w:sz w:val="20"/>
    </w:rPr>
  </w:style>
  <w:style w:type="paragraph" w:styleId="Header">
    <w:name w:val="header"/>
    <w:basedOn w:val="Normal"/>
    <w:link w:val="HeaderChar"/>
    <w:uiPriority w:val="99"/>
    <w:unhideWhenUsed/>
    <w:rsid w:val="00407B33"/>
    <w:pPr>
      <w:pBdr>
        <w:bottom w:val="single" w:sz="2" w:space="1" w:color="7F7F7F" w:themeColor="text1" w:themeTint="80"/>
      </w:pBdr>
      <w:tabs>
        <w:tab w:val="center" w:pos="4513"/>
        <w:tab w:val="right" w:pos="9026"/>
      </w:tabs>
      <w:spacing w:after="0"/>
      <w:jc w:val="right"/>
    </w:pPr>
    <w:rPr>
      <w:sz w:val="20"/>
    </w:rPr>
  </w:style>
  <w:style w:type="character" w:customStyle="1" w:styleId="HeaderChar">
    <w:name w:val="Header Char"/>
    <w:basedOn w:val="DefaultParagraphFont"/>
    <w:link w:val="Header"/>
    <w:uiPriority w:val="99"/>
    <w:rsid w:val="00407B33"/>
    <w:rPr>
      <w:sz w:val="20"/>
    </w:rPr>
  </w:style>
  <w:style w:type="paragraph" w:customStyle="1" w:styleId="Heading1numbered">
    <w:name w:val="Heading 1 numbered"/>
    <w:basedOn w:val="Heading1"/>
    <w:uiPriority w:val="3"/>
    <w:rsid w:val="004774D2"/>
    <w:pPr>
      <w:numPr>
        <w:numId w:val="4"/>
      </w:numPr>
    </w:pPr>
  </w:style>
  <w:style w:type="character" w:customStyle="1" w:styleId="Heading2Char">
    <w:name w:val="Heading 2 Char"/>
    <w:basedOn w:val="DefaultParagraphFont"/>
    <w:link w:val="Heading2"/>
    <w:uiPriority w:val="2"/>
    <w:rsid w:val="006122A0"/>
    <w:rPr>
      <w:rFonts w:ascii="Calibri" w:eastAsiaTheme="majorEastAsia" w:hAnsi="Calibri" w:cstheme="majorBidi"/>
      <w:b/>
      <w:bCs/>
      <w:color w:val="000000" w:themeColor="text1"/>
      <w:sz w:val="26"/>
      <w:szCs w:val="26"/>
    </w:rPr>
  </w:style>
  <w:style w:type="paragraph" w:customStyle="1" w:styleId="Heading2numbered">
    <w:name w:val="Heading 2 numbered"/>
    <w:basedOn w:val="Heading2"/>
    <w:uiPriority w:val="3"/>
    <w:rsid w:val="004774D2"/>
    <w:pPr>
      <w:numPr>
        <w:numId w:val="5"/>
      </w:numPr>
    </w:pPr>
  </w:style>
  <w:style w:type="character" w:customStyle="1" w:styleId="Heading3Char">
    <w:name w:val="Heading 3 Char"/>
    <w:basedOn w:val="DefaultParagraphFont"/>
    <w:link w:val="Heading3"/>
    <w:uiPriority w:val="2"/>
    <w:rsid w:val="004774D2"/>
    <w:rPr>
      <w:rFonts w:ascii="Calibri" w:eastAsiaTheme="majorEastAsia" w:hAnsi="Calibri" w:cstheme="majorBidi"/>
      <w:b/>
      <w:bCs/>
      <w:i/>
      <w:color w:val="000000" w:themeColor="text1"/>
      <w:sz w:val="24"/>
    </w:rPr>
  </w:style>
  <w:style w:type="paragraph" w:customStyle="1" w:styleId="Heading3numbered">
    <w:name w:val="Heading 3 numbered"/>
    <w:basedOn w:val="ListParagraph"/>
    <w:next w:val="Normal"/>
    <w:uiPriority w:val="3"/>
    <w:rsid w:val="004774D2"/>
    <w:pPr>
      <w:numPr>
        <w:ilvl w:val="2"/>
        <w:numId w:val="6"/>
      </w:numPr>
    </w:pPr>
    <w:rPr>
      <w:b/>
      <w:i/>
      <w:sz w:val="24"/>
    </w:rPr>
  </w:style>
  <w:style w:type="paragraph" w:styleId="ListParagraph">
    <w:name w:val="List Paragraph"/>
    <w:basedOn w:val="Normal"/>
    <w:uiPriority w:val="34"/>
    <w:qFormat/>
    <w:rsid w:val="004774D2"/>
    <w:pPr>
      <w:ind w:left="720"/>
      <w:contextualSpacing/>
    </w:pPr>
  </w:style>
  <w:style w:type="character" w:customStyle="1" w:styleId="Heading4Char">
    <w:name w:val="Heading 4 Char"/>
    <w:basedOn w:val="DefaultParagraphFont"/>
    <w:link w:val="Heading4"/>
    <w:uiPriority w:val="2"/>
    <w:rsid w:val="006122A0"/>
    <w:rPr>
      <w:rFonts w:ascii="Calibri" w:eastAsiaTheme="majorEastAsia" w:hAnsi="Calibri" w:cstheme="majorBidi"/>
      <w:bCs/>
      <w:i/>
      <w:iCs/>
      <w:color w:val="000000" w:themeColor="text1"/>
      <w:sz w:val="23"/>
    </w:rPr>
  </w:style>
  <w:style w:type="character" w:styleId="Hyperlink">
    <w:name w:val="Hyperlink"/>
    <w:basedOn w:val="DefaultParagraphFont"/>
    <w:uiPriority w:val="99"/>
    <w:unhideWhenUsed/>
    <w:qFormat/>
    <w:rsid w:val="004774D2"/>
    <w:rPr>
      <w:color w:val="1F497D" w:themeColor="text2"/>
      <w:u w:val="single"/>
    </w:rPr>
  </w:style>
  <w:style w:type="character" w:styleId="PageNumber">
    <w:name w:val="page number"/>
    <w:basedOn w:val="DefaultParagraphFont"/>
    <w:uiPriority w:val="99"/>
    <w:semiHidden/>
    <w:unhideWhenUsed/>
    <w:rsid w:val="004774D2"/>
    <w:rPr>
      <w:rFonts w:ascii="Calibri" w:hAnsi="Calibri"/>
      <w:sz w:val="18"/>
    </w:rPr>
  </w:style>
  <w:style w:type="paragraph" w:styleId="Quote">
    <w:name w:val="Quote"/>
    <w:basedOn w:val="Normal"/>
    <w:next w:val="Normal"/>
    <w:link w:val="QuoteChar"/>
    <w:uiPriority w:val="29"/>
    <w:unhideWhenUsed/>
    <w:rsid w:val="004774D2"/>
    <w:pPr>
      <w:ind w:left="567" w:hanging="567"/>
    </w:pPr>
    <w:rPr>
      <w:iCs/>
      <w:color w:val="000000" w:themeColor="text1"/>
    </w:rPr>
  </w:style>
  <w:style w:type="character" w:customStyle="1" w:styleId="QuoteChar">
    <w:name w:val="Quote Char"/>
    <w:basedOn w:val="DefaultParagraphFont"/>
    <w:link w:val="Quote"/>
    <w:uiPriority w:val="29"/>
    <w:rsid w:val="004C7BDE"/>
    <w:rPr>
      <w:iCs/>
      <w:color w:val="000000" w:themeColor="text1"/>
    </w:rPr>
  </w:style>
  <w:style w:type="paragraph" w:styleId="BalloonText">
    <w:name w:val="Balloon Text"/>
    <w:basedOn w:val="Normal"/>
    <w:link w:val="BalloonTextChar"/>
    <w:uiPriority w:val="99"/>
    <w:semiHidden/>
    <w:unhideWhenUsed/>
    <w:rsid w:val="00D01F3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F34"/>
    <w:rPr>
      <w:rFonts w:ascii="Tahoma" w:hAnsi="Tahoma" w:cs="Tahoma"/>
      <w:sz w:val="16"/>
      <w:szCs w:val="16"/>
    </w:rPr>
  </w:style>
  <w:style w:type="paragraph" w:styleId="Title">
    <w:name w:val="Title"/>
    <w:basedOn w:val="Normal"/>
    <w:next w:val="Normal"/>
    <w:link w:val="TitleChar"/>
    <w:uiPriority w:val="10"/>
    <w:unhideWhenUsed/>
    <w:rsid w:val="00D01F34"/>
    <w:pPr>
      <w:spacing w:after="300"/>
      <w:contextualSpacing/>
      <w:jc w:val="center"/>
    </w:pPr>
    <w:rPr>
      <w:rFonts w:ascii="Calibri" w:eastAsiaTheme="majorEastAsia" w:hAnsi="Calibri" w:cstheme="majorBidi"/>
      <w:smallCaps/>
      <w:color w:val="000000" w:themeColor="text1"/>
      <w:spacing w:val="5"/>
      <w:kern w:val="28"/>
      <w:sz w:val="52"/>
      <w:szCs w:val="52"/>
    </w:rPr>
  </w:style>
  <w:style w:type="character" w:customStyle="1" w:styleId="TitleChar">
    <w:name w:val="Title Char"/>
    <w:basedOn w:val="DefaultParagraphFont"/>
    <w:link w:val="Title"/>
    <w:uiPriority w:val="10"/>
    <w:rsid w:val="004C7BDE"/>
    <w:rPr>
      <w:rFonts w:ascii="Calibri" w:eastAsiaTheme="majorEastAsia" w:hAnsi="Calibri" w:cstheme="majorBidi"/>
      <w:smallCaps/>
      <w:color w:val="000000" w:themeColor="text1"/>
      <w:spacing w:val="5"/>
      <w:kern w:val="28"/>
      <w:sz w:val="52"/>
      <w:szCs w:val="52"/>
    </w:rPr>
  </w:style>
  <w:style w:type="paragraph" w:styleId="Subtitle">
    <w:name w:val="Subtitle"/>
    <w:basedOn w:val="Normal"/>
    <w:next w:val="Normal"/>
    <w:link w:val="SubtitleChar"/>
    <w:uiPriority w:val="11"/>
    <w:unhideWhenUsed/>
    <w:rsid w:val="00D01F34"/>
    <w:pPr>
      <w:numPr>
        <w:ilvl w:val="1"/>
      </w:numPr>
      <w:spacing w:before="120" w:after="120"/>
      <w:jc w:val="center"/>
    </w:pPr>
    <w:rPr>
      <w:rFonts w:ascii="Calibri" w:eastAsiaTheme="majorEastAsia" w:hAnsi="Calibri" w:cstheme="majorBidi"/>
      <w:iCs/>
      <w:smallCaps/>
      <w:color w:val="000000" w:themeColor="text1"/>
      <w:spacing w:val="15"/>
      <w:sz w:val="36"/>
      <w:szCs w:val="24"/>
    </w:rPr>
  </w:style>
  <w:style w:type="character" w:customStyle="1" w:styleId="SubtitleChar">
    <w:name w:val="Subtitle Char"/>
    <w:basedOn w:val="DefaultParagraphFont"/>
    <w:link w:val="Subtitle"/>
    <w:uiPriority w:val="11"/>
    <w:rsid w:val="004C7BDE"/>
    <w:rPr>
      <w:rFonts w:ascii="Calibri" w:eastAsiaTheme="majorEastAsia" w:hAnsi="Calibri" w:cstheme="majorBidi"/>
      <w:iCs/>
      <w:smallCaps/>
      <w:color w:val="000000" w:themeColor="text1"/>
      <w:spacing w:val="15"/>
      <w:sz w:val="36"/>
      <w:szCs w:val="24"/>
    </w:rPr>
  </w:style>
  <w:style w:type="table" w:styleId="TableGrid">
    <w:name w:val="Table Grid"/>
    <w:basedOn w:val="TableNormal"/>
    <w:uiPriority w:val="59"/>
    <w:rsid w:val="00FE5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6575F"/>
    <w:pPr>
      <w:tabs>
        <w:tab w:val="right" w:leader="dot" w:pos="9016"/>
      </w:tabs>
      <w:spacing w:after="100"/>
    </w:pPr>
    <w:rPr>
      <w:b/>
      <w:sz w:val="24"/>
    </w:rPr>
  </w:style>
  <w:style w:type="table" w:customStyle="1" w:styleId="ARPCtable">
    <w:name w:val="ARPC table"/>
    <w:basedOn w:val="TableNormal"/>
    <w:uiPriority w:val="99"/>
    <w:rsid w:val="00FE54BB"/>
    <w:pPr>
      <w:spacing w:after="0" w:line="240" w:lineRule="auto"/>
    </w:pPr>
    <w:tblPr>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Pr>
    <w:tblStylePr w:type="firstRow">
      <w:pPr>
        <w:jc w:val="left"/>
      </w:pPr>
      <w:rPr>
        <w:rFonts w:ascii="Calibri" w:hAnsi="Calibri"/>
        <w:b/>
        <w:color w:val="000000" w:themeColor="text1"/>
        <w:sz w:val="22"/>
      </w:rPr>
      <w:tblPr/>
      <w:tcPr>
        <w:shd w:val="clear" w:color="auto" w:fill="C6D9F1" w:themeFill="text2" w:themeFillTint="33"/>
        <w:vAlign w:val="center"/>
      </w:tcPr>
    </w:tblStylePr>
  </w:style>
  <w:style w:type="paragraph" w:styleId="TOC2">
    <w:name w:val="toc 2"/>
    <w:basedOn w:val="Normal"/>
    <w:next w:val="Normal"/>
    <w:autoRedefine/>
    <w:uiPriority w:val="39"/>
    <w:unhideWhenUsed/>
    <w:rsid w:val="0096575F"/>
    <w:pPr>
      <w:spacing w:after="100"/>
    </w:pPr>
  </w:style>
  <w:style w:type="paragraph" w:styleId="TOC3">
    <w:name w:val="toc 3"/>
    <w:basedOn w:val="Normal"/>
    <w:next w:val="Normal"/>
    <w:autoRedefine/>
    <w:uiPriority w:val="39"/>
    <w:unhideWhenUsed/>
    <w:rsid w:val="0096575F"/>
    <w:pPr>
      <w:spacing w:after="100"/>
      <w:ind w:left="221"/>
    </w:pPr>
  </w:style>
  <w:style w:type="paragraph" w:customStyle="1" w:styleId="Contentsheading">
    <w:name w:val="Contents heading"/>
    <w:basedOn w:val="Heading1"/>
    <w:rsid w:val="0096575F"/>
    <w:pPr>
      <w:jc w:val="center"/>
    </w:pPr>
  </w:style>
  <w:style w:type="paragraph" w:customStyle="1" w:styleId="OutlineNumbered1">
    <w:name w:val="Outline Numbered 1"/>
    <w:basedOn w:val="Normal"/>
    <w:link w:val="OutlineNumbered1Char"/>
    <w:rsid w:val="005D3B9D"/>
    <w:pPr>
      <w:numPr>
        <w:numId w:val="7"/>
      </w:numPr>
      <w:spacing w:after="200" w:line="276" w:lineRule="auto"/>
    </w:pPr>
  </w:style>
  <w:style w:type="character" w:customStyle="1" w:styleId="OutlineNumbered1Char">
    <w:name w:val="Outline Numbered 1 Char"/>
    <w:basedOn w:val="DefaultParagraphFont"/>
    <w:link w:val="OutlineNumbered1"/>
    <w:rsid w:val="005D3B9D"/>
  </w:style>
  <w:style w:type="paragraph" w:customStyle="1" w:styleId="OutlineNumbered2">
    <w:name w:val="Outline Numbered 2"/>
    <w:basedOn w:val="Normal"/>
    <w:link w:val="OutlineNumbered2Char"/>
    <w:rsid w:val="005D3B9D"/>
    <w:pPr>
      <w:numPr>
        <w:ilvl w:val="1"/>
        <w:numId w:val="7"/>
      </w:numPr>
      <w:spacing w:after="200" w:line="276" w:lineRule="auto"/>
    </w:pPr>
  </w:style>
  <w:style w:type="character" w:customStyle="1" w:styleId="OutlineNumbered2Char">
    <w:name w:val="Outline Numbered 2 Char"/>
    <w:basedOn w:val="DefaultParagraphFont"/>
    <w:link w:val="OutlineNumbered2"/>
    <w:rsid w:val="005D3B9D"/>
  </w:style>
  <w:style w:type="paragraph" w:customStyle="1" w:styleId="OutlineNumbered3">
    <w:name w:val="Outline Numbered 3"/>
    <w:basedOn w:val="Normal"/>
    <w:link w:val="OutlineNumbered3Char"/>
    <w:rsid w:val="005D3B9D"/>
    <w:pPr>
      <w:numPr>
        <w:ilvl w:val="2"/>
        <w:numId w:val="7"/>
      </w:numPr>
      <w:spacing w:after="200" w:line="276" w:lineRule="auto"/>
    </w:pPr>
  </w:style>
  <w:style w:type="character" w:customStyle="1" w:styleId="OutlineNumbered3Char">
    <w:name w:val="Outline Numbered 3 Char"/>
    <w:basedOn w:val="DefaultParagraphFont"/>
    <w:link w:val="OutlineNumbered3"/>
    <w:rsid w:val="005D3B9D"/>
  </w:style>
  <w:style w:type="paragraph" w:styleId="NormalWeb">
    <w:name w:val="Normal (Web)"/>
    <w:basedOn w:val="Normal"/>
    <w:uiPriority w:val="99"/>
    <w:semiHidden/>
    <w:unhideWhenUsed/>
    <w:rsid w:val="005D3B9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310A0"/>
    <w:rPr>
      <w:sz w:val="16"/>
      <w:szCs w:val="16"/>
    </w:rPr>
  </w:style>
  <w:style w:type="paragraph" w:styleId="CommentText">
    <w:name w:val="annotation text"/>
    <w:basedOn w:val="Normal"/>
    <w:link w:val="CommentTextChar"/>
    <w:uiPriority w:val="99"/>
    <w:semiHidden/>
    <w:unhideWhenUsed/>
    <w:rsid w:val="00C310A0"/>
    <w:rPr>
      <w:sz w:val="20"/>
      <w:szCs w:val="20"/>
    </w:rPr>
  </w:style>
  <w:style w:type="character" w:customStyle="1" w:styleId="CommentTextChar">
    <w:name w:val="Comment Text Char"/>
    <w:basedOn w:val="DefaultParagraphFont"/>
    <w:link w:val="CommentText"/>
    <w:uiPriority w:val="99"/>
    <w:semiHidden/>
    <w:rsid w:val="00C310A0"/>
    <w:rPr>
      <w:sz w:val="20"/>
      <w:szCs w:val="20"/>
    </w:rPr>
  </w:style>
  <w:style w:type="paragraph" w:styleId="CommentSubject">
    <w:name w:val="annotation subject"/>
    <w:basedOn w:val="CommentText"/>
    <w:next w:val="CommentText"/>
    <w:link w:val="CommentSubjectChar"/>
    <w:uiPriority w:val="99"/>
    <w:semiHidden/>
    <w:unhideWhenUsed/>
    <w:rsid w:val="00C310A0"/>
    <w:rPr>
      <w:b/>
      <w:bCs/>
    </w:rPr>
  </w:style>
  <w:style w:type="character" w:customStyle="1" w:styleId="CommentSubjectChar">
    <w:name w:val="Comment Subject Char"/>
    <w:basedOn w:val="CommentTextChar"/>
    <w:link w:val="CommentSubject"/>
    <w:uiPriority w:val="99"/>
    <w:semiHidden/>
    <w:rsid w:val="00C310A0"/>
    <w:rPr>
      <w:b/>
      <w:bCs/>
      <w:sz w:val="20"/>
      <w:szCs w:val="20"/>
    </w:rPr>
  </w:style>
  <w:style w:type="paragraph" w:customStyle="1" w:styleId="Tablecolumnheadingleft">
    <w:name w:val="Table column heading left"/>
    <w:basedOn w:val="TableTextLeft"/>
    <w:qFormat/>
    <w:rsid w:val="002B0C5B"/>
    <w:rPr>
      <w:rFonts w:ascii="Calibri" w:hAnsi="Calibri"/>
      <w:b/>
    </w:rPr>
  </w:style>
  <w:style w:type="paragraph" w:customStyle="1" w:styleId="Tablecolumnheadingcentre">
    <w:name w:val="Table column heading centre"/>
    <w:basedOn w:val="Tablecolumnheadingleft"/>
    <w:qFormat/>
    <w:rsid w:val="00621721"/>
    <w:pPr>
      <w:jc w:val="center"/>
    </w:pPr>
  </w:style>
  <w:style w:type="paragraph" w:customStyle="1" w:styleId="Tabletextcentre">
    <w:name w:val="Table text centre"/>
    <w:basedOn w:val="TableTextLeft"/>
    <w:qFormat/>
    <w:rsid w:val="00621721"/>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4C7BDE"/>
    <w:pPr>
      <w:spacing w:after="180" w:line="240" w:lineRule="auto"/>
    </w:pPr>
  </w:style>
  <w:style w:type="paragraph" w:styleId="Heading1">
    <w:name w:val="heading 1"/>
    <w:basedOn w:val="Normal"/>
    <w:next w:val="Normal"/>
    <w:link w:val="Heading1Char"/>
    <w:uiPriority w:val="2"/>
    <w:qFormat/>
    <w:rsid w:val="008718C8"/>
    <w:pPr>
      <w:keepNext/>
      <w:keepLines/>
      <w:spacing w:before="300"/>
      <w:outlineLvl w:val="0"/>
    </w:pPr>
    <w:rPr>
      <w:rFonts w:ascii="Trebuchet MS" w:eastAsiaTheme="majorEastAsia" w:hAnsi="Trebuchet MS" w:cstheme="majorBidi"/>
      <w:b/>
      <w:bCs/>
      <w:color w:val="1F497D" w:themeColor="text2"/>
      <w:sz w:val="28"/>
      <w:szCs w:val="28"/>
    </w:rPr>
  </w:style>
  <w:style w:type="paragraph" w:styleId="Heading2">
    <w:name w:val="heading 2"/>
    <w:basedOn w:val="Normal"/>
    <w:next w:val="Normal"/>
    <w:link w:val="Heading2Char"/>
    <w:uiPriority w:val="2"/>
    <w:qFormat/>
    <w:rsid w:val="006122A0"/>
    <w:pPr>
      <w:keepNext/>
      <w:keepLines/>
      <w:spacing w:before="240" w:after="120"/>
      <w:outlineLvl w:val="1"/>
    </w:pPr>
    <w:rPr>
      <w:rFonts w:ascii="Calibri" w:eastAsiaTheme="majorEastAsia" w:hAnsi="Calibri" w:cstheme="majorBidi"/>
      <w:b/>
      <w:bCs/>
      <w:color w:val="000000" w:themeColor="text1"/>
      <w:sz w:val="26"/>
      <w:szCs w:val="26"/>
    </w:rPr>
  </w:style>
  <w:style w:type="paragraph" w:styleId="Heading3">
    <w:name w:val="heading 3"/>
    <w:basedOn w:val="Normal"/>
    <w:next w:val="Normal"/>
    <w:link w:val="Heading3Char"/>
    <w:uiPriority w:val="2"/>
    <w:unhideWhenUsed/>
    <w:qFormat/>
    <w:rsid w:val="004774D2"/>
    <w:pPr>
      <w:keepNext/>
      <w:keepLines/>
      <w:spacing w:before="240" w:after="120"/>
      <w:outlineLvl w:val="2"/>
    </w:pPr>
    <w:rPr>
      <w:rFonts w:ascii="Calibri" w:eastAsiaTheme="majorEastAsia" w:hAnsi="Calibri" w:cstheme="majorBidi"/>
      <w:b/>
      <w:bCs/>
      <w:i/>
      <w:color w:val="000000" w:themeColor="text1"/>
      <w:sz w:val="24"/>
    </w:rPr>
  </w:style>
  <w:style w:type="paragraph" w:styleId="Heading4">
    <w:name w:val="heading 4"/>
    <w:basedOn w:val="Normal"/>
    <w:next w:val="Normal"/>
    <w:link w:val="Heading4Char"/>
    <w:uiPriority w:val="2"/>
    <w:unhideWhenUsed/>
    <w:qFormat/>
    <w:rsid w:val="006122A0"/>
    <w:pPr>
      <w:keepNext/>
      <w:keepLines/>
      <w:spacing w:before="200" w:after="120"/>
      <w:outlineLvl w:val="3"/>
    </w:pPr>
    <w:rPr>
      <w:rFonts w:ascii="Calibri" w:eastAsiaTheme="majorEastAsia" w:hAnsi="Calibri" w:cstheme="majorBidi"/>
      <w:bCs/>
      <w:i/>
      <w:iCs/>
      <w:color w:val="000000" w:themeColor="text1"/>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Text">
    <w:name w:val="Box Text"/>
    <w:basedOn w:val="Normal"/>
    <w:rsid w:val="008140D7"/>
    <w:pPr>
      <w:spacing w:line="260" w:lineRule="exact"/>
    </w:pPr>
  </w:style>
  <w:style w:type="paragraph" w:customStyle="1" w:styleId="TableMainHeading">
    <w:name w:val="Table Main Heading"/>
    <w:basedOn w:val="Normal"/>
    <w:next w:val="Normal"/>
    <w:uiPriority w:val="2"/>
    <w:qFormat/>
    <w:rsid w:val="00FE54BB"/>
    <w:pPr>
      <w:keepNext/>
      <w:spacing w:before="60" w:after="60"/>
    </w:pPr>
    <w:rPr>
      <w:rFonts w:ascii="Calibri" w:hAnsi="Calibri"/>
      <w:b/>
      <w:color w:val="000000" w:themeColor="text1"/>
    </w:rPr>
  </w:style>
  <w:style w:type="paragraph" w:customStyle="1" w:styleId="TableTextLeft">
    <w:name w:val="Table Text Left"/>
    <w:basedOn w:val="Normal"/>
    <w:uiPriority w:val="2"/>
    <w:qFormat/>
    <w:rsid w:val="002B0C5B"/>
    <w:pPr>
      <w:spacing w:before="120" w:after="120"/>
    </w:pPr>
    <w:rPr>
      <w:color w:val="000000" w:themeColor="text1"/>
    </w:rPr>
  </w:style>
  <w:style w:type="paragraph" w:customStyle="1" w:styleId="BoxBullet">
    <w:name w:val="Box Bullet"/>
    <w:basedOn w:val="Normal"/>
    <w:rsid w:val="008140D7"/>
    <w:pPr>
      <w:numPr>
        <w:numId w:val="1"/>
      </w:numPr>
    </w:pPr>
  </w:style>
  <w:style w:type="paragraph" w:customStyle="1" w:styleId="legcohead1">
    <w:name w:val="legcohead1"/>
    <w:basedOn w:val="Heading1"/>
    <w:semiHidden/>
    <w:rsid w:val="008831E6"/>
    <w:pPr>
      <w:pBdr>
        <w:bottom w:val="single" w:sz="6" w:space="12" w:color="auto"/>
      </w:pBdr>
      <w:spacing w:before="120" w:after="120"/>
    </w:pPr>
    <w:rPr>
      <w:rFonts w:ascii="Times New Roman" w:eastAsia="Times New Roman" w:hAnsi="Times New Roman"/>
      <w:caps/>
      <w:color w:val="auto"/>
      <w:sz w:val="24"/>
      <w:lang w:eastAsia="en-AU"/>
    </w:rPr>
  </w:style>
  <w:style w:type="character" w:customStyle="1" w:styleId="Heading1Char">
    <w:name w:val="Heading 1 Char"/>
    <w:basedOn w:val="DefaultParagraphFont"/>
    <w:link w:val="Heading1"/>
    <w:uiPriority w:val="2"/>
    <w:rsid w:val="008718C8"/>
    <w:rPr>
      <w:rFonts w:ascii="Trebuchet MS" w:eastAsiaTheme="majorEastAsia" w:hAnsi="Trebuchet MS" w:cstheme="majorBidi"/>
      <w:b/>
      <w:bCs/>
      <w:color w:val="1F497D" w:themeColor="text2"/>
      <w:sz w:val="28"/>
      <w:szCs w:val="28"/>
    </w:rPr>
  </w:style>
  <w:style w:type="paragraph" w:customStyle="1" w:styleId="Bullet">
    <w:name w:val="Bullet"/>
    <w:basedOn w:val="Normal"/>
    <w:link w:val="BulletChar"/>
    <w:rsid w:val="004774D2"/>
    <w:pPr>
      <w:numPr>
        <w:numId w:val="3"/>
      </w:numPr>
      <w:spacing w:after="120"/>
    </w:pPr>
  </w:style>
  <w:style w:type="character" w:customStyle="1" w:styleId="BulletChar">
    <w:name w:val="Bullet Char"/>
    <w:basedOn w:val="DefaultParagraphFont"/>
    <w:link w:val="Bullet"/>
    <w:rsid w:val="004774D2"/>
  </w:style>
  <w:style w:type="paragraph" w:customStyle="1" w:styleId="Dash">
    <w:name w:val="Dash"/>
    <w:basedOn w:val="Normal"/>
    <w:link w:val="DashChar"/>
    <w:rsid w:val="004774D2"/>
    <w:pPr>
      <w:numPr>
        <w:ilvl w:val="1"/>
        <w:numId w:val="3"/>
      </w:numPr>
    </w:pPr>
  </w:style>
  <w:style w:type="character" w:customStyle="1" w:styleId="DashChar">
    <w:name w:val="Dash Char"/>
    <w:basedOn w:val="DefaultParagraphFont"/>
    <w:link w:val="Dash"/>
    <w:rsid w:val="004774D2"/>
  </w:style>
  <w:style w:type="paragraph" w:styleId="Footer">
    <w:name w:val="footer"/>
    <w:basedOn w:val="Normal"/>
    <w:link w:val="FooterChar"/>
    <w:uiPriority w:val="99"/>
    <w:unhideWhenUsed/>
    <w:rsid w:val="004774D2"/>
    <w:pPr>
      <w:tabs>
        <w:tab w:val="center" w:pos="4513"/>
        <w:tab w:val="right" w:pos="9026"/>
      </w:tabs>
      <w:spacing w:after="0"/>
      <w:jc w:val="center"/>
    </w:pPr>
    <w:rPr>
      <w:sz w:val="20"/>
    </w:rPr>
  </w:style>
  <w:style w:type="character" w:customStyle="1" w:styleId="FooterChar">
    <w:name w:val="Footer Char"/>
    <w:basedOn w:val="DefaultParagraphFont"/>
    <w:link w:val="Footer"/>
    <w:uiPriority w:val="99"/>
    <w:rsid w:val="004774D2"/>
    <w:rPr>
      <w:sz w:val="20"/>
    </w:rPr>
  </w:style>
  <w:style w:type="paragraph" w:styleId="Header">
    <w:name w:val="header"/>
    <w:basedOn w:val="Normal"/>
    <w:link w:val="HeaderChar"/>
    <w:uiPriority w:val="99"/>
    <w:unhideWhenUsed/>
    <w:rsid w:val="00407B33"/>
    <w:pPr>
      <w:pBdr>
        <w:bottom w:val="single" w:sz="2" w:space="1" w:color="7F7F7F" w:themeColor="text1" w:themeTint="80"/>
      </w:pBdr>
      <w:tabs>
        <w:tab w:val="center" w:pos="4513"/>
        <w:tab w:val="right" w:pos="9026"/>
      </w:tabs>
      <w:spacing w:after="0"/>
      <w:jc w:val="right"/>
    </w:pPr>
    <w:rPr>
      <w:sz w:val="20"/>
    </w:rPr>
  </w:style>
  <w:style w:type="character" w:customStyle="1" w:styleId="HeaderChar">
    <w:name w:val="Header Char"/>
    <w:basedOn w:val="DefaultParagraphFont"/>
    <w:link w:val="Header"/>
    <w:uiPriority w:val="99"/>
    <w:rsid w:val="00407B33"/>
    <w:rPr>
      <w:sz w:val="20"/>
    </w:rPr>
  </w:style>
  <w:style w:type="paragraph" w:customStyle="1" w:styleId="Heading1numbered">
    <w:name w:val="Heading 1 numbered"/>
    <w:basedOn w:val="Heading1"/>
    <w:uiPriority w:val="3"/>
    <w:rsid w:val="004774D2"/>
    <w:pPr>
      <w:numPr>
        <w:numId w:val="4"/>
      </w:numPr>
    </w:pPr>
  </w:style>
  <w:style w:type="character" w:customStyle="1" w:styleId="Heading2Char">
    <w:name w:val="Heading 2 Char"/>
    <w:basedOn w:val="DefaultParagraphFont"/>
    <w:link w:val="Heading2"/>
    <w:uiPriority w:val="2"/>
    <w:rsid w:val="006122A0"/>
    <w:rPr>
      <w:rFonts w:ascii="Calibri" w:eastAsiaTheme="majorEastAsia" w:hAnsi="Calibri" w:cstheme="majorBidi"/>
      <w:b/>
      <w:bCs/>
      <w:color w:val="000000" w:themeColor="text1"/>
      <w:sz w:val="26"/>
      <w:szCs w:val="26"/>
    </w:rPr>
  </w:style>
  <w:style w:type="paragraph" w:customStyle="1" w:styleId="Heading2numbered">
    <w:name w:val="Heading 2 numbered"/>
    <w:basedOn w:val="Heading2"/>
    <w:uiPriority w:val="3"/>
    <w:rsid w:val="004774D2"/>
    <w:pPr>
      <w:numPr>
        <w:numId w:val="5"/>
      </w:numPr>
    </w:pPr>
  </w:style>
  <w:style w:type="character" w:customStyle="1" w:styleId="Heading3Char">
    <w:name w:val="Heading 3 Char"/>
    <w:basedOn w:val="DefaultParagraphFont"/>
    <w:link w:val="Heading3"/>
    <w:uiPriority w:val="2"/>
    <w:rsid w:val="004774D2"/>
    <w:rPr>
      <w:rFonts w:ascii="Calibri" w:eastAsiaTheme="majorEastAsia" w:hAnsi="Calibri" w:cstheme="majorBidi"/>
      <w:b/>
      <w:bCs/>
      <w:i/>
      <w:color w:val="000000" w:themeColor="text1"/>
      <w:sz w:val="24"/>
    </w:rPr>
  </w:style>
  <w:style w:type="paragraph" w:customStyle="1" w:styleId="Heading3numbered">
    <w:name w:val="Heading 3 numbered"/>
    <w:basedOn w:val="ListParagraph"/>
    <w:next w:val="Normal"/>
    <w:uiPriority w:val="3"/>
    <w:rsid w:val="004774D2"/>
    <w:pPr>
      <w:numPr>
        <w:ilvl w:val="2"/>
        <w:numId w:val="6"/>
      </w:numPr>
    </w:pPr>
    <w:rPr>
      <w:b/>
      <w:i/>
      <w:sz w:val="24"/>
    </w:rPr>
  </w:style>
  <w:style w:type="paragraph" w:styleId="ListParagraph">
    <w:name w:val="List Paragraph"/>
    <w:basedOn w:val="Normal"/>
    <w:uiPriority w:val="34"/>
    <w:qFormat/>
    <w:rsid w:val="004774D2"/>
    <w:pPr>
      <w:ind w:left="720"/>
      <w:contextualSpacing/>
    </w:pPr>
  </w:style>
  <w:style w:type="character" w:customStyle="1" w:styleId="Heading4Char">
    <w:name w:val="Heading 4 Char"/>
    <w:basedOn w:val="DefaultParagraphFont"/>
    <w:link w:val="Heading4"/>
    <w:uiPriority w:val="2"/>
    <w:rsid w:val="006122A0"/>
    <w:rPr>
      <w:rFonts w:ascii="Calibri" w:eastAsiaTheme="majorEastAsia" w:hAnsi="Calibri" w:cstheme="majorBidi"/>
      <w:bCs/>
      <w:i/>
      <w:iCs/>
      <w:color w:val="000000" w:themeColor="text1"/>
      <w:sz w:val="23"/>
    </w:rPr>
  </w:style>
  <w:style w:type="character" w:styleId="Hyperlink">
    <w:name w:val="Hyperlink"/>
    <w:basedOn w:val="DefaultParagraphFont"/>
    <w:uiPriority w:val="99"/>
    <w:unhideWhenUsed/>
    <w:qFormat/>
    <w:rsid w:val="004774D2"/>
    <w:rPr>
      <w:color w:val="1F497D" w:themeColor="text2"/>
      <w:u w:val="single"/>
    </w:rPr>
  </w:style>
  <w:style w:type="character" w:styleId="PageNumber">
    <w:name w:val="page number"/>
    <w:basedOn w:val="DefaultParagraphFont"/>
    <w:uiPriority w:val="99"/>
    <w:semiHidden/>
    <w:unhideWhenUsed/>
    <w:rsid w:val="004774D2"/>
    <w:rPr>
      <w:rFonts w:ascii="Calibri" w:hAnsi="Calibri"/>
      <w:sz w:val="18"/>
    </w:rPr>
  </w:style>
  <w:style w:type="paragraph" w:styleId="Quote">
    <w:name w:val="Quote"/>
    <w:basedOn w:val="Normal"/>
    <w:next w:val="Normal"/>
    <w:link w:val="QuoteChar"/>
    <w:uiPriority w:val="29"/>
    <w:unhideWhenUsed/>
    <w:rsid w:val="004774D2"/>
    <w:pPr>
      <w:ind w:left="567" w:hanging="567"/>
    </w:pPr>
    <w:rPr>
      <w:iCs/>
      <w:color w:val="000000" w:themeColor="text1"/>
    </w:rPr>
  </w:style>
  <w:style w:type="character" w:customStyle="1" w:styleId="QuoteChar">
    <w:name w:val="Quote Char"/>
    <w:basedOn w:val="DefaultParagraphFont"/>
    <w:link w:val="Quote"/>
    <w:uiPriority w:val="29"/>
    <w:rsid w:val="004C7BDE"/>
    <w:rPr>
      <w:iCs/>
      <w:color w:val="000000" w:themeColor="text1"/>
    </w:rPr>
  </w:style>
  <w:style w:type="paragraph" w:styleId="BalloonText">
    <w:name w:val="Balloon Text"/>
    <w:basedOn w:val="Normal"/>
    <w:link w:val="BalloonTextChar"/>
    <w:uiPriority w:val="99"/>
    <w:semiHidden/>
    <w:unhideWhenUsed/>
    <w:rsid w:val="00D01F3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F34"/>
    <w:rPr>
      <w:rFonts w:ascii="Tahoma" w:hAnsi="Tahoma" w:cs="Tahoma"/>
      <w:sz w:val="16"/>
      <w:szCs w:val="16"/>
    </w:rPr>
  </w:style>
  <w:style w:type="paragraph" w:styleId="Title">
    <w:name w:val="Title"/>
    <w:basedOn w:val="Normal"/>
    <w:next w:val="Normal"/>
    <w:link w:val="TitleChar"/>
    <w:uiPriority w:val="10"/>
    <w:unhideWhenUsed/>
    <w:rsid w:val="00D01F34"/>
    <w:pPr>
      <w:spacing w:after="300"/>
      <w:contextualSpacing/>
      <w:jc w:val="center"/>
    </w:pPr>
    <w:rPr>
      <w:rFonts w:ascii="Calibri" w:eastAsiaTheme="majorEastAsia" w:hAnsi="Calibri" w:cstheme="majorBidi"/>
      <w:smallCaps/>
      <w:color w:val="000000" w:themeColor="text1"/>
      <w:spacing w:val="5"/>
      <w:kern w:val="28"/>
      <w:sz w:val="52"/>
      <w:szCs w:val="52"/>
    </w:rPr>
  </w:style>
  <w:style w:type="character" w:customStyle="1" w:styleId="TitleChar">
    <w:name w:val="Title Char"/>
    <w:basedOn w:val="DefaultParagraphFont"/>
    <w:link w:val="Title"/>
    <w:uiPriority w:val="10"/>
    <w:rsid w:val="004C7BDE"/>
    <w:rPr>
      <w:rFonts w:ascii="Calibri" w:eastAsiaTheme="majorEastAsia" w:hAnsi="Calibri" w:cstheme="majorBidi"/>
      <w:smallCaps/>
      <w:color w:val="000000" w:themeColor="text1"/>
      <w:spacing w:val="5"/>
      <w:kern w:val="28"/>
      <w:sz w:val="52"/>
      <w:szCs w:val="52"/>
    </w:rPr>
  </w:style>
  <w:style w:type="paragraph" w:styleId="Subtitle">
    <w:name w:val="Subtitle"/>
    <w:basedOn w:val="Normal"/>
    <w:next w:val="Normal"/>
    <w:link w:val="SubtitleChar"/>
    <w:uiPriority w:val="11"/>
    <w:unhideWhenUsed/>
    <w:rsid w:val="00D01F34"/>
    <w:pPr>
      <w:numPr>
        <w:ilvl w:val="1"/>
      </w:numPr>
      <w:spacing w:before="120" w:after="120"/>
      <w:jc w:val="center"/>
    </w:pPr>
    <w:rPr>
      <w:rFonts w:ascii="Calibri" w:eastAsiaTheme="majorEastAsia" w:hAnsi="Calibri" w:cstheme="majorBidi"/>
      <w:iCs/>
      <w:smallCaps/>
      <w:color w:val="000000" w:themeColor="text1"/>
      <w:spacing w:val="15"/>
      <w:sz w:val="36"/>
      <w:szCs w:val="24"/>
    </w:rPr>
  </w:style>
  <w:style w:type="character" w:customStyle="1" w:styleId="SubtitleChar">
    <w:name w:val="Subtitle Char"/>
    <w:basedOn w:val="DefaultParagraphFont"/>
    <w:link w:val="Subtitle"/>
    <w:uiPriority w:val="11"/>
    <w:rsid w:val="004C7BDE"/>
    <w:rPr>
      <w:rFonts w:ascii="Calibri" w:eastAsiaTheme="majorEastAsia" w:hAnsi="Calibri" w:cstheme="majorBidi"/>
      <w:iCs/>
      <w:smallCaps/>
      <w:color w:val="000000" w:themeColor="text1"/>
      <w:spacing w:val="15"/>
      <w:sz w:val="36"/>
      <w:szCs w:val="24"/>
    </w:rPr>
  </w:style>
  <w:style w:type="table" w:styleId="TableGrid">
    <w:name w:val="Table Grid"/>
    <w:basedOn w:val="TableNormal"/>
    <w:uiPriority w:val="59"/>
    <w:rsid w:val="00FE5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6575F"/>
    <w:pPr>
      <w:tabs>
        <w:tab w:val="right" w:leader="dot" w:pos="9016"/>
      </w:tabs>
      <w:spacing w:after="100"/>
    </w:pPr>
    <w:rPr>
      <w:b/>
      <w:sz w:val="24"/>
    </w:rPr>
  </w:style>
  <w:style w:type="table" w:customStyle="1" w:styleId="ARPCtable">
    <w:name w:val="ARPC table"/>
    <w:basedOn w:val="TableNormal"/>
    <w:uiPriority w:val="99"/>
    <w:rsid w:val="00FE54BB"/>
    <w:pPr>
      <w:spacing w:after="0" w:line="240" w:lineRule="auto"/>
    </w:pPr>
    <w:tblPr>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Pr>
    <w:tblStylePr w:type="firstRow">
      <w:pPr>
        <w:jc w:val="left"/>
      </w:pPr>
      <w:rPr>
        <w:rFonts w:ascii="Calibri" w:hAnsi="Calibri"/>
        <w:b/>
        <w:color w:val="000000" w:themeColor="text1"/>
        <w:sz w:val="22"/>
      </w:rPr>
      <w:tblPr/>
      <w:tcPr>
        <w:shd w:val="clear" w:color="auto" w:fill="C6D9F1" w:themeFill="text2" w:themeFillTint="33"/>
        <w:vAlign w:val="center"/>
      </w:tcPr>
    </w:tblStylePr>
  </w:style>
  <w:style w:type="paragraph" w:styleId="TOC2">
    <w:name w:val="toc 2"/>
    <w:basedOn w:val="Normal"/>
    <w:next w:val="Normal"/>
    <w:autoRedefine/>
    <w:uiPriority w:val="39"/>
    <w:unhideWhenUsed/>
    <w:rsid w:val="0096575F"/>
    <w:pPr>
      <w:spacing w:after="100"/>
    </w:pPr>
  </w:style>
  <w:style w:type="paragraph" w:styleId="TOC3">
    <w:name w:val="toc 3"/>
    <w:basedOn w:val="Normal"/>
    <w:next w:val="Normal"/>
    <w:autoRedefine/>
    <w:uiPriority w:val="39"/>
    <w:unhideWhenUsed/>
    <w:rsid w:val="0096575F"/>
    <w:pPr>
      <w:spacing w:after="100"/>
      <w:ind w:left="221"/>
    </w:pPr>
  </w:style>
  <w:style w:type="paragraph" w:customStyle="1" w:styleId="Contentsheading">
    <w:name w:val="Contents heading"/>
    <w:basedOn w:val="Heading1"/>
    <w:rsid w:val="0096575F"/>
    <w:pPr>
      <w:jc w:val="center"/>
    </w:pPr>
  </w:style>
  <w:style w:type="paragraph" w:customStyle="1" w:styleId="OutlineNumbered1">
    <w:name w:val="Outline Numbered 1"/>
    <w:basedOn w:val="Normal"/>
    <w:link w:val="OutlineNumbered1Char"/>
    <w:rsid w:val="005D3B9D"/>
    <w:pPr>
      <w:numPr>
        <w:numId w:val="7"/>
      </w:numPr>
      <w:spacing w:after="200" w:line="276" w:lineRule="auto"/>
    </w:pPr>
  </w:style>
  <w:style w:type="character" w:customStyle="1" w:styleId="OutlineNumbered1Char">
    <w:name w:val="Outline Numbered 1 Char"/>
    <w:basedOn w:val="DefaultParagraphFont"/>
    <w:link w:val="OutlineNumbered1"/>
    <w:rsid w:val="005D3B9D"/>
  </w:style>
  <w:style w:type="paragraph" w:customStyle="1" w:styleId="OutlineNumbered2">
    <w:name w:val="Outline Numbered 2"/>
    <w:basedOn w:val="Normal"/>
    <w:link w:val="OutlineNumbered2Char"/>
    <w:rsid w:val="005D3B9D"/>
    <w:pPr>
      <w:numPr>
        <w:ilvl w:val="1"/>
        <w:numId w:val="7"/>
      </w:numPr>
      <w:spacing w:after="200" w:line="276" w:lineRule="auto"/>
    </w:pPr>
  </w:style>
  <w:style w:type="character" w:customStyle="1" w:styleId="OutlineNumbered2Char">
    <w:name w:val="Outline Numbered 2 Char"/>
    <w:basedOn w:val="DefaultParagraphFont"/>
    <w:link w:val="OutlineNumbered2"/>
    <w:rsid w:val="005D3B9D"/>
  </w:style>
  <w:style w:type="paragraph" w:customStyle="1" w:styleId="OutlineNumbered3">
    <w:name w:val="Outline Numbered 3"/>
    <w:basedOn w:val="Normal"/>
    <w:link w:val="OutlineNumbered3Char"/>
    <w:rsid w:val="005D3B9D"/>
    <w:pPr>
      <w:numPr>
        <w:ilvl w:val="2"/>
        <w:numId w:val="7"/>
      </w:numPr>
      <w:spacing w:after="200" w:line="276" w:lineRule="auto"/>
    </w:pPr>
  </w:style>
  <w:style w:type="character" w:customStyle="1" w:styleId="OutlineNumbered3Char">
    <w:name w:val="Outline Numbered 3 Char"/>
    <w:basedOn w:val="DefaultParagraphFont"/>
    <w:link w:val="OutlineNumbered3"/>
    <w:rsid w:val="005D3B9D"/>
  </w:style>
  <w:style w:type="paragraph" w:styleId="NormalWeb">
    <w:name w:val="Normal (Web)"/>
    <w:basedOn w:val="Normal"/>
    <w:uiPriority w:val="99"/>
    <w:semiHidden/>
    <w:unhideWhenUsed/>
    <w:rsid w:val="005D3B9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310A0"/>
    <w:rPr>
      <w:sz w:val="16"/>
      <w:szCs w:val="16"/>
    </w:rPr>
  </w:style>
  <w:style w:type="paragraph" w:styleId="CommentText">
    <w:name w:val="annotation text"/>
    <w:basedOn w:val="Normal"/>
    <w:link w:val="CommentTextChar"/>
    <w:uiPriority w:val="99"/>
    <w:semiHidden/>
    <w:unhideWhenUsed/>
    <w:rsid w:val="00C310A0"/>
    <w:rPr>
      <w:sz w:val="20"/>
      <w:szCs w:val="20"/>
    </w:rPr>
  </w:style>
  <w:style w:type="character" w:customStyle="1" w:styleId="CommentTextChar">
    <w:name w:val="Comment Text Char"/>
    <w:basedOn w:val="DefaultParagraphFont"/>
    <w:link w:val="CommentText"/>
    <w:uiPriority w:val="99"/>
    <w:semiHidden/>
    <w:rsid w:val="00C310A0"/>
    <w:rPr>
      <w:sz w:val="20"/>
      <w:szCs w:val="20"/>
    </w:rPr>
  </w:style>
  <w:style w:type="paragraph" w:styleId="CommentSubject">
    <w:name w:val="annotation subject"/>
    <w:basedOn w:val="CommentText"/>
    <w:next w:val="CommentText"/>
    <w:link w:val="CommentSubjectChar"/>
    <w:uiPriority w:val="99"/>
    <w:semiHidden/>
    <w:unhideWhenUsed/>
    <w:rsid w:val="00C310A0"/>
    <w:rPr>
      <w:b/>
      <w:bCs/>
    </w:rPr>
  </w:style>
  <w:style w:type="character" w:customStyle="1" w:styleId="CommentSubjectChar">
    <w:name w:val="Comment Subject Char"/>
    <w:basedOn w:val="CommentTextChar"/>
    <w:link w:val="CommentSubject"/>
    <w:uiPriority w:val="99"/>
    <w:semiHidden/>
    <w:rsid w:val="00C310A0"/>
    <w:rPr>
      <w:b/>
      <w:bCs/>
      <w:sz w:val="20"/>
      <w:szCs w:val="20"/>
    </w:rPr>
  </w:style>
  <w:style w:type="paragraph" w:customStyle="1" w:styleId="Tablecolumnheadingleft">
    <w:name w:val="Table column heading left"/>
    <w:basedOn w:val="TableTextLeft"/>
    <w:qFormat/>
    <w:rsid w:val="002B0C5B"/>
    <w:rPr>
      <w:rFonts w:ascii="Calibri" w:hAnsi="Calibri"/>
      <w:b/>
    </w:rPr>
  </w:style>
  <w:style w:type="paragraph" w:customStyle="1" w:styleId="Tablecolumnheadingcentre">
    <w:name w:val="Table column heading centre"/>
    <w:basedOn w:val="Tablecolumnheadingleft"/>
    <w:qFormat/>
    <w:rsid w:val="00621721"/>
    <w:pPr>
      <w:jc w:val="center"/>
    </w:pPr>
  </w:style>
  <w:style w:type="paragraph" w:customStyle="1" w:styleId="Tabletextcentre">
    <w:name w:val="Table text centre"/>
    <w:basedOn w:val="TableTextLeft"/>
    <w:qFormat/>
    <w:rsid w:val="00621721"/>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31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8.png"/><Relationship Id="rId36"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ARPC\ARPC%20Report.dotm" TargetMode="External"/></Relationships>
</file>

<file path=word/theme/theme1.xml><?xml version="1.0" encoding="utf-8"?>
<a:theme xmlns:a="http://schemas.openxmlformats.org/drawingml/2006/main" name="Office Theme">
  <a:themeElements>
    <a:clrScheme name="ARPC">
      <a:dk1>
        <a:sysClr val="windowText" lastClr="000000"/>
      </a:dk1>
      <a:lt1>
        <a:sysClr val="window" lastClr="FFFFFF"/>
      </a:lt1>
      <a:dk2>
        <a:srgbClr val="1F497D"/>
      </a:dk2>
      <a:lt2>
        <a:srgbClr val="EEECE1"/>
      </a:lt2>
      <a:accent1>
        <a:srgbClr val="056CB6"/>
      </a:accent1>
      <a:accent2>
        <a:srgbClr val="7797CE"/>
      </a:accent2>
      <a:accent3>
        <a:srgbClr val="CCD5ED"/>
      </a:accent3>
      <a:accent4>
        <a:srgbClr val="00573D"/>
      </a:accent4>
      <a:accent5>
        <a:srgbClr val="D9541E"/>
      </a:accent5>
      <a:accent6>
        <a:srgbClr val="6C276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eb47d8b7-fefc-4923-b53c-9685ba6b7210">
      <Value>75</Value>
    </TaxCatchAll>
    <_dlc_DocId xmlns="eb47d8b7-fefc-4923-b53c-9685ba6b7210">2014CSSG-727-1273</_dlc_DocId>
    <_dlc_DocIdUrl xmlns="eb47d8b7-fefc-4923-b53c-9685ba6b7210">
      <Url>http://tweb/sites/cssg/ped/pu/pt/_layouts/15/DocIdRedir.aspx?ID=2014CSSG-727-1273</Url>
      <Description>2014CSSG-727-1273</Description>
    </_dlc_DocIdUrl>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5354E2C1A1800A409D686EE5B476D455" ma:contentTypeVersion="13" ma:contentTypeDescription="" ma:contentTypeScope="" ma:versionID="39a06b6d44452ed64b9dd8fbc68c88a9">
  <xsd:schema xmlns:xsd="http://www.w3.org/2001/XMLSchema" xmlns:xs="http://www.w3.org/2001/XMLSchema" xmlns:p="http://schemas.microsoft.com/office/2006/metadata/properties" xmlns:ns1="http://schemas.microsoft.com/sharepoint/v3" xmlns:ns2="eb47d8b7-fefc-4923-b53c-9685ba6b7210" xmlns:ns4="http://schemas.microsoft.com/sharepoint/v4" targetNamespace="http://schemas.microsoft.com/office/2006/metadata/properties" ma:root="true" ma:fieldsID="263a09e4f4d2a246a1bf59443279798c" ns1:_="" ns2:_="" ns4:_="">
    <xsd:import namespace="http://schemas.microsoft.com/sharepoint/v3"/>
    <xsd:import namespace="eb47d8b7-fefc-4923-b53c-9685ba6b7210"/>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mso-contentType ?>
<p:Policy xmlns:p="office.server.policy" id="" local="true">
  <p:Name>Treasury Document Audit Policy</p:Name>
  <p:Description/>
  <p:Statement/>
  <p:PolicyItems>
    <p:PolicyItem featureId="Microsoft.Office.RecordsManagement.PolicyFeatures.PolicyAudit" staticId="0x010100605AAC981168BE40A9BD548B81A50DF6|1757814118" UniqueId="dfcffb86-ae69-48ff-b02e-2c46fcd97350">
      <p:Name>Auditing</p:Name>
      <p:Description>Audits user actions on documents and list items to the Audit Log.</p:Description>
      <p:CustomData>
        <Audit>
          <Update/>
          <CheckInOut/>
          <MoveCopy/>
          <DeleteRestore/>
        </Audit>
      </p:CustomData>
    </p:PolicyItem>
  </p:PolicyItems>
</p:Policy>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03E32-73AD-400B-951B-BF0934AAE630}">
  <ds:schemaRefs>
    <ds:schemaRef ds:uri="http://purl.org/dc/elements/1.1/"/>
    <ds:schemaRef ds:uri="http://purl.org/dc/terms/"/>
    <ds:schemaRef ds:uri="eb47d8b7-fefc-4923-b53c-9685ba6b7210"/>
    <ds:schemaRef ds:uri="http://schemas.microsoft.com/office/2006/documentManagement/types"/>
    <ds:schemaRef ds:uri="http://schemas.microsoft.com/sharepoint/v3"/>
    <ds:schemaRef ds:uri="http://www.w3.org/XML/1998/namespace"/>
    <ds:schemaRef ds:uri="http://purl.org/dc/dcmitype/"/>
    <ds:schemaRef ds:uri="http://schemas.microsoft.com/sharepoint/v4"/>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F5204490-74FF-4A57-AE29-44B3C32E3AE2}">
  <ds:schemaRefs>
    <ds:schemaRef ds:uri="http://schemas.microsoft.com/sharepoint/v3/contenttype/forms"/>
  </ds:schemaRefs>
</ds:datastoreItem>
</file>

<file path=customXml/itemProps3.xml><?xml version="1.0" encoding="utf-8"?>
<ds:datastoreItem xmlns:ds="http://schemas.openxmlformats.org/officeDocument/2006/customXml" ds:itemID="{AE9BC7BA-38AB-442F-B19B-38D3319C3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47d8b7-fefc-4923-b53c-9685ba6b721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83C8D1-4EAD-4FA1-AB8D-2B7FE87A146E}">
  <ds:schemaRefs>
    <ds:schemaRef ds:uri="http://schemas.microsoft.com/sharepoint/events"/>
  </ds:schemaRefs>
</ds:datastoreItem>
</file>

<file path=customXml/itemProps5.xml><?xml version="1.0" encoding="utf-8"?>
<ds:datastoreItem xmlns:ds="http://schemas.openxmlformats.org/officeDocument/2006/customXml" ds:itemID="{05A24631-A097-40E3-B529-C286EF1238C7}">
  <ds:schemaRefs>
    <ds:schemaRef ds:uri="office.server.policy"/>
  </ds:schemaRefs>
</ds:datastoreItem>
</file>

<file path=customXml/itemProps6.xml><?xml version="1.0" encoding="utf-8"?>
<ds:datastoreItem xmlns:ds="http://schemas.openxmlformats.org/officeDocument/2006/customXml" ds:itemID="{12BFD963-2EF9-4395-A8C0-1A6543D1A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ARPC Report.dotm</Template>
  <TotalTime>3</TotalTime>
  <Pages>25</Pages>
  <Words>6171</Words>
  <Characters>35177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ARPC Corporate Plan 2015-19</vt:lpstr>
    </vt:vector>
  </TitlesOfParts>
  <Company>Australian Government - The Treasury</Company>
  <LinksUpToDate>false</LinksUpToDate>
  <CharactersWithSpaces>41266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ARPC Corporate Plan 2015-19</dc:title>
  <dc:subject>Corporate plan for the Australian Reinsurance Pool Corporation</dc:subject>
  <dc:creator>Australian Reinsurance Pool Corporation</dc:creator>
  <cp:lastModifiedBy>Hansen, Kim</cp:lastModifiedBy>
  <cp:revision>3</cp:revision>
  <cp:lastPrinted>2015-08-20T00:32:00Z</cp:lastPrinted>
  <dcterms:created xsi:type="dcterms:W3CDTF">2016-02-29T04:09:00Z</dcterms:created>
  <dcterms:modified xsi:type="dcterms:W3CDTF">2016-02-29T04:14:00Z</dcterms:modified>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0x010100605AAC981168BE40A9BD548B81A50DF6005354E2C1A1800A409D686EE5B476D455</vt:lpwstr>
  </property>
  <property fmtid="{D5CDD505-2E9C-101B-9397-08002B2CF9AE}" pid="3" name="_AdHocReviewCycleID">
    <vt:i4>1445803732</vt:i4>
  </property>
  <property fmtid="{D5CDD505-2E9C-101B-9397-08002B2CF9AE}" pid="4" name="_NewReviewCycle">
    <vt:lpwstr/>
  </property>
  <property fmtid="{D5CDD505-2E9C-101B-9397-08002B2CF9AE}" pid="5" name="_EmailSubject">
    <vt:lpwstr>Alternative text for ARPC Corporate Plan 2015–2019 [SEC=UNCLASSIFIED]</vt:lpwstr>
  </property>
  <property fmtid="{D5CDD505-2E9C-101B-9397-08002B2CF9AE}" pid="6" name="_AuthorEmail">
    <vt:lpwstr>Anne.Delaney@TREASURY.GOV.AU</vt:lpwstr>
  </property>
  <property fmtid="{D5CDD505-2E9C-101B-9397-08002B2CF9AE}" pid="7" name="_AuthorEmailDisplayName">
    <vt:lpwstr>Delaney, Anne</vt:lpwstr>
  </property>
  <property fmtid="{D5CDD505-2E9C-101B-9397-08002B2CF9AE}" pid="8" name="_PreviousAdHocReviewCycleID">
    <vt:i4>717674187</vt:i4>
  </property>
  <property fmtid="{D5CDD505-2E9C-101B-9397-08002B2CF9AE}" pid="9" name="TaxKeyword">
    <vt:lpwstr/>
  </property>
  <property fmtid="{D5CDD505-2E9C-101B-9397-08002B2CF9AE}" pid="10" name="_dlc_policyId">
    <vt:lpwstr>0x010100540C2C61D8CC3746B45CAC24ABA8B5531A|1238337031</vt:lpwstr>
  </property>
  <property fmtid="{D5CDD505-2E9C-101B-9397-08002B2CF9AE}" pid="11"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12" name="_dlc_DocIdItemGuid">
    <vt:lpwstr>50c8da26-3ab4-48dc-8953-cf38c09d732f</vt:lpwstr>
  </property>
  <property fmtid="{D5CDD505-2E9C-101B-9397-08002B2CF9AE}" pid="13" name="Business Classification Scheme">
    <vt:lpwstr>98;#PUBLICATION - Production|5e2f724c-d0ae-4b98-be50-46542a548dd2</vt:lpwstr>
  </property>
  <property fmtid="{D5CDD505-2E9C-101B-9397-08002B2CF9AE}" pid="14" name="RecordPoint_ActiveItemWebId">
    <vt:lpwstr>{e237d495-0881-4849-ae62-ddc8a8132df5}</vt:lpwstr>
  </property>
  <property fmtid="{D5CDD505-2E9C-101B-9397-08002B2CF9AE}" pid="15" name="TSYRecordClass">
    <vt:lpwstr>75;#AE-20337-Destroy 7 years after action completed|668ae28e-5138-4c7c-82db-1c8c6afc81a6</vt:lpwstr>
  </property>
  <property fmtid="{D5CDD505-2E9C-101B-9397-08002B2CF9AE}" pid="16" name="RecordPoint_WorkflowType">
    <vt:lpwstr>ActiveSubmitStub</vt:lpwstr>
  </property>
  <property fmtid="{D5CDD505-2E9C-101B-9397-08002B2CF9AE}" pid="17" name="RecordPoint_ActiveItemSiteId">
    <vt:lpwstr>{de902461-0703-410e-906b-a2e3a4f5dd57}</vt:lpwstr>
  </property>
  <property fmtid="{D5CDD505-2E9C-101B-9397-08002B2CF9AE}" pid="18" name="RecordPoint_ActiveItemListId">
    <vt:lpwstr>{cbc2ebd0-59c1-4002-a83f-92737a87f681}</vt:lpwstr>
  </property>
  <property fmtid="{D5CDD505-2E9C-101B-9397-08002B2CF9AE}" pid="19" name="RecordPoint_ActiveItemUniqueId">
    <vt:lpwstr>{50c8da26-3ab4-48dc-8953-cf38c09d732f}</vt:lpwstr>
  </property>
  <property fmtid="{D5CDD505-2E9C-101B-9397-08002B2CF9AE}" pid="20" name="Language">
    <vt:lpwstr>English</vt:lpwstr>
  </property>
  <property fmtid="{D5CDD505-2E9C-101B-9397-08002B2CF9AE}" pid="21" name="_ReviewingToolsShownOnce">
    <vt:lpwstr/>
  </property>
</Properties>
</file>